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08C1B" w14:textId="3E507506" w:rsidR="00025386" w:rsidRPr="00443883" w:rsidRDefault="003D4A92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4DF9DF6E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D27E8DF" w14:textId="77777777" w:rsidR="00025386" w:rsidRDefault="00025386" w:rsidP="00025386"/>
                <w:p w14:paraId="1F1D727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7BD866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CD97C86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4E8B047C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4637E0C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8B773C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0E0B32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7463C5C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C8650B1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7</w:t>
      </w:r>
    </w:p>
    <w:p w14:paraId="5C5BE8D5" w14:textId="77777777" w:rsidR="00025386" w:rsidRDefault="00025386">
      <w:bookmarkStart w:id="0" w:name="_GoBack"/>
      <w:bookmarkEnd w:id="0"/>
    </w:p>
    <w:p w14:paraId="4D002B7D" w14:textId="77777777" w:rsidR="00025386" w:rsidRPr="00025386" w:rsidRDefault="00025386" w:rsidP="00025386"/>
    <w:p w14:paraId="1A913AC5" w14:textId="77777777" w:rsidR="00025386" w:rsidRPr="00025386" w:rsidRDefault="00025386" w:rsidP="00025386"/>
    <w:p w14:paraId="508861AB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912936" w:rsidRPr="00912936">
        <w:rPr>
          <w:rFonts w:ascii="Times New Roman" w:eastAsia="Times New Roman" w:hAnsi="Times New Roman"/>
          <w:b/>
          <w:lang w:eastAsia="pl-PL"/>
        </w:rPr>
        <w:t>CSKDZMIZP-2375/31/01/02/2020</w:t>
      </w:r>
    </w:p>
    <w:p w14:paraId="1B17CF9D" w14:textId="77777777" w:rsidR="00025386" w:rsidRPr="00025386" w:rsidRDefault="00025386" w:rsidP="00025386"/>
    <w:p w14:paraId="258EE80D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7669114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37C82FAD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15D9CEE6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5FE3193B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264BD7C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714BB23F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912936" w:rsidRPr="00912936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00021A6B" w14:textId="77777777" w:rsidR="00912936" w:rsidRPr="00912936" w:rsidRDefault="0091293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12936">
        <w:rPr>
          <w:rFonts w:ascii="Times New Roman" w:eastAsia="Times New Roman" w:hAnsi="Times New Roman"/>
          <w:b/>
          <w:lang w:eastAsia="pl-PL"/>
        </w:rPr>
        <w:t>Pakiet 1: Dostawa oprogramowania antywirusowego – przedłużenie posiadanej przez Szpital licencji na oprogramowanie ESET dla Centralny Szpital Kliniczny MSWiA w Warszawie w ilości 1500 szt.</w:t>
      </w:r>
    </w:p>
    <w:p w14:paraId="6BBC3457" w14:textId="77777777" w:rsidR="00A56A6F" w:rsidRPr="00443883" w:rsidRDefault="0091293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12936">
        <w:rPr>
          <w:rFonts w:ascii="Times New Roman" w:eastAsia="Times New Roman" w:hAnsi="Times New Roman"/>
          <w:b/>
          <w:lang w:eastAsia="pl-PL"/>
        </w:rPr>
        <w:t>Pakiet 2:  Przedłużenie subskrypcji pakietu Office 365 Business w ilości 150 szt. oraz dostarczenie nowych licencji wraz z subskrypcją licencji pakietu Office 365 Business w ilości 50 szt.</w:t>
      </w:r>
    </w:p>
    <w:p w14:paraId="2E30D3A9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2234CAF2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5E5A6381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091490D7" w14:textId="77777777" w:rsidTr="00443883">
        <w:tc>
          <w:tcPr>
            <w:tcW w:w="522" w:type="dxa"/>
            <w:shd w:val="clear" w:color="auto" w:fill="auto"/>
          </w:tcPr>
          <w:p w14:paraId="4CA8318A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6B8167A0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5E7165E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F60183A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648E4ED2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4272C1C1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7FDF6E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0FAB6265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3CEA719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749937E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7505398E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647DF84A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4FAB2AE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02994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BECBC0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59B5CDE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04467B81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27EF7C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1B67F4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E6FB183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23FCA" w14:textId="77777777" w:rsidR="007E4BCE" w:rsidRDefault="007E4BCE" w:rsidP="00025386">
      <w:pPr>
        <w:spacing w:after="0" w:line="240" w:lineRule="auto"/>
      </w:pPr>
      <w:r>
        <w:separator/>
      </w:r>
    </w:p>
  </w:endnote>
  <w:endnote w:type="continuationSeparator" w:id="0">
    <w:p w14:paraId="477A4615" w14:textId="77777777" w:rsidR="007E4BCE" w:rsidRDefault="007E4B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B794A" w14:textId="77777777" w:rsidR="00912936" w:rsidRDefault="009129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1BDC7" w14:textId="77777777" w:rsidR="00025386" w:rsidRDefault="003D4A92" w:rsidP="00025386">
    <w:pPr>
      <w:pStyle w:val="Stopka"/>
      <w:tabs>
        <w:tab w:val="clear" w:pos="4536"/>
      </w:tabs>
      <w:jc w:val="center"/>
    </w:pPr>
    <w:r>
      <w:rPr>
        <w:noProof/>
      </w:rPr>
      <w:pict w14:anchorId="4D1797D0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3A77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0168F1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7D971" w14:textId="77777777" w:rsidR="00912936" w:rsidRDefault="00912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5F038" w14:textId="77777777" w:rsidR="007E4BCE" w:rsidRDefault="007E4BCE" w:rsidP="00025386">
      <w:pPr>
        <w:spacing w:after="0" w:line="240" w:lineRule="auto"/>
      </w:pPr>
      <w:r>
        <w:separator/>
      </w:r>
    </w:p>
  </w:footnote>
  <w:footnote w:type="continuationSeparator" w:id="0">
    <w:p w14:paraId="07038F63" w14:textId="77777777" w:rsidR="007E4BCE" w:rsidRDefault="007E4B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24842" w14:textId="77777777" w:rsidR="00912936" w:rsidRDefault="009129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0CE0F" w14:textId="77777777" w:rsidR="00912936" w:rsidRDefault="009129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13D3D" w14:textId="77777777" w:rsidR="00912936" w:rsidRDefault="009129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BCE"/>
    <w:rsid w:val="00025386"/>
    <w:rsid w:val="001527B3"/>
    <w:rsid w:val="001B232E"/>
    <w:rsid w:val="001C2314"/>
    <w:rsid w:val="00254EBF"/>
    <w:rsid w:val="003D4A92"/>
    <w:rsid w:val="00443883"/>
    <w:rsid w:val="0047653F"/>
    <w:rsid w:val="005624D8"/>
    <w:rsid w:val="007E4BCE"/>
    <w:rsid w:val="008F2498"/>
    <w:rsid w:val="00912936"/>
    <w:rsid w:val="00A56A6F"/>
    <w:rsid w:val="00CC393C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261DAD8"/>
  <w15:chartTrackingRefBased/>
  <w15:docId w15:val="{BD568C4A-9E63-403A-B8C5-2B44A045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cp:lastPrinted>2020-02-04T08:37:00Z</cp:lastPrinted>
  <dcterms:created xsi:type="dcterms:W3CDTF">2020-02-04T08:37:00Z</dcterms:created>
  <dcterms:modified xsi:type="dcterms:W3CDTF">2020-02-04T08:37:00Z</dcterms:modified>
</cp:coreProperties>
</file>