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1FCA" w:rsidRPr="00643C6F" w:rsidRDefault="00BB1FCA" w:rsidP="00BB1FCA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Załącznik nr </w:t>
      </w:r>
      <w:r w:rsidRPr="00E84729">
        <w:rPr>
          <w:b/>
          <w:sz w:val="22"/>
          <w:szCs w:val="22"/>
        </w:rPr>
        <w:t>1</w:t>
      </w:r>
    </w:p>
    <w:p w:rsidR="00BB1FCA" w:rsidRPr="006A5F48" w:rsidRDefault="00BB1FCA" w:rsidP="00BB1FC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BB1FCA" w:rsidRPr="006A5F48" w:rsidRDefault="00BB1FCA" w:rsidP="00BB1FC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B1FCA" w:rsidRPr="006A5F48" w:rsidRDefault="00BB1FCA" w:rsidP="00BB1FCA">
      <w:pPr>
        <w:tabs>
          <w:tab w:val="right" w:pos="9000"/>
        </w:tabs>
        <w:spacing w:line="360" w:lineRule="auto"/>
      </w:pPr>
      <w:r w:rsidRPr="006A5F48">
        <w:t>NAZWA WYKONAWCY:……………………………………………………………………</w:t>
      </w:r>
    </w:p>
    <w:p w:rsidR="00BB1FCA" w:rsidRPr="006A5F48" w:rsidRDefault="00BB1FCA" w:rsidP="00BB1FCA">
      <w:pPr>
        <w:tabs>
          <w:tab w:val="right" w:pos="9000"/>
        </w:tabs>
        <w:spacing w:line="360" w:lineRule="auto"/>
      </w:pPr>
      <w:r w:rsidRPr="006A5F48">
        <w:t>FORMA PROWADZONEJ DZIAŁALNOŚCI: ......................................................................</w:t>
      </w:r>
    </w:p>
    <w:p w:rsidR="00BB1FCA" w:rsidRPr="006A5F48" w:rsidRDefault="00BB1FCA" w:rsidP="00BB1FCA">
      <w:pPr>
        <w:tabs>
          <w:tab w:val="right" w:pos="9000"/>
        </w:tabs>
        <w:spacing w:line="360" w:lineRule="auto"/>
      </w:pPr>
      <w:r w:rsidRPr="006A5F48">
        <w:t>ADRES:……………………………………………………………………………………….</w:t>
      </w:r>
    </w:p>
    <w:p w:rsidR="00BB1FCA" w:rsidRPr="006A5F48" w:rsidRDefault="00BB1FCA" w:rsidP="00BB1FCA">
      <w:pPr>
        <w:tabs>
          <w:tab w:val="right" w:pos="9000"/>
        </w:tabs>
        <w:spacing w:line="360" w:lineRule="auto"/>
      </w:pPr>
      <w:r w:rsidRPr="006A5F48">
        <w:t>POWIAT:…………………………………WOJEWÓDZTWO …………………………….</w:t>
      </w:r>
    </w:p>
    <w:p w:rsidR="00BB1FCA" w:rsidRPr="006A5F48" w:rsidRDefault="00BB1FCA" w:rsidP="00BB1FCA">
      <w:pPr>
        <w:tabs>
          <w:tab w:val="right" w:pos="9000"/>
        </w:tabs>
        <w:spacing w:line="360" w:lineRule="auto"/>
        <w:rPr>
          <w:lang w:val="de-DE"/>
        </w:rPr>
      </w:pPr>
      <w:r w:rsidRPr="006A5F48">
        <w:rPr>
          <w:lang w:val="de-DE"/>
        </w:rPr>
        <w:t>TEL./FAX/ E-MAIL…………………………………………………………………………..</w:t>
      </w:r>
    </w:p>
    <w:p w:rsidR="00BB1FCA" w:rsidRPr="006A5F48" w:rsidRDefault="00BB1FCA" w:rsidP="00BB1FCA">
      <w:pPr>
        <w:tabs>
          <w:tab w:val="right" w:pos="9000"/>
        </w:tabs>
        <w:spacing w:line="360" w:lineRule="auto"/>
      </w:pPr>
      <w:r w:rsidRPr="006A5F48">
        <w:rPr>
          <w:lang w:val="de-DE"/>
        </w:rPr>
        <w:t xml:space="preserve">NIP…………………………………. </w:t>
      </w:r>
      <w:r w:rsidRPr="006A5F48">
        <w:t>REGON:………………………………………………</w:t>
      </w:r>
    </w:p>
    <w:p w:rsidR="00BB1FCA" w:rsidRPr="006A5F48" w:rsidRDefault="00BB1FCA" w:rsidP="00BB1FCA">
      <w:pPr>
        <w:tabs>
          <w:tab w:val="right" w:pos="9000"/>
        </w:tabs>
        <w:spacing w:line="360" w:lineRule="auto"/>
      </w:pPr>
      <w:r w:rsidRPr="006A5F48">
        <w:t>BANK/ NR KONTA ………………………………………………………………………….</w:t>
      </w:r>
    </w:p>
    <w:p w:rsidR="00BB1FCA" w:rsidRPr="006A5F48" w:rsidRDefault="00BB1FCA" w:rsidP="00BB1FCA">
      <w:pPr>
        <w:spacing w:line="360" w:lineRule="auto"/>
      </w:pPr>
      <w:r w:rsidRPr="006A5F48">
        <w:t>Do: Nazwa i siedziba Zamawiającego:</w:t>
      </w:r>
    </w:p>
    <w:p w:rsidR="00BB1FCA" w:rsidRPr="006A5F48" w:rsidRDefault="00BB1FCA" w:rsidP="00BB1FCA">
      <w:pPr>
        <w:ind w:right="-110"/>
        <w:rPr>
          <w:b/>
        </w:rPr>
      </w:pPr>
      <w:r w:rsidRPr="006A5F48">
        <w:rPr>
          <w:b/>
        </w:rPr>
        <w:t>Akademia Górniczo - Hutnicza</w:t>
      </w:r>
    </w:p>
    <w:p w:rsidR="00BB1FCA" w:rsidRPr="006A5F48" w:rsidRDefault="00BB1FCA" w:rsidP="00BB1FCA">
      <w:pPr>
        <w:ind w:right="-110"/>
        <w:rPr>
          <w:b/>
        </w:rPr>
      </w:pPr>
      <w:r w:rsidRPr="006A5F48">
        <w:rPr>
          <w:b/>
        </w:rPr>
        <w:t>im. Stanisława Staszica w Krakowie</w:t>
      </w:r>
    </w:p>
    <w:p w:rsidR="00BB1FCA" w:rsidRPr="006A5F48" w:rsidRDefault="00BB1FCA" w:rsidP="00BB1FCA">
      <w:pPr>
        <w:ind w:right="-110"/>
        <w:rPr>
          <w:b/>
        </w:rPr>
      </w:pPr>
      <w:r w:rsidRPr="006A5F48">
        <w:rPr>
          <w:b/>
        </w:rPr>
        <w:t xml:space="preserve">Dział Zamówień Publicznych  </w:t>
      </w:r>
    </w:p>
    <w:p w:rsidR="00BB1FCA" w:rsidRPr="006A5F48" w:rsidRDefault="00BB1FCA" w:rsidP="005F64F3">
      <w:pPr>
        <w:ind w:left="284" w:right="-110"/>
        <w:rPr>
          <w:b/>
        </w:rPr>
      </w:pPr>
      <w:r w:rsidRPr="006A5F48">
        <w:rPr>
          <w:b/>
        </w:rPr>
        <w:t xml:space="preserve">Al. Mickiewicza 30 </w:t>
      </w:r>
    </w:p>
    <w:p w:rsidR="00BB1FCA" w:rsidRPr="006A5F48" w:rsidRDefault="00BB1FCA" w:rsidP="00BB1FCA">
      <w:pPr>
        <w:rPr>
          <w:b/>
        </w:rPr>
      </w:pPr>
      <w:r w:rsidRPr="006A5F48">
        <w:rPr>
          <w:b/>
        </w:rPr>
        <w:t xml:space="preserve">30-059 Kraków,  </w:t>
      </w:r>
    </w:p>
    <w:p w:rsidR="008F771A" w:rsidRPr="00745C84" w:rsidRDefault="008F771A" w:rsidP="00704CF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:rsidR="00BB1FCA" w:rsidRPr="00745C84" w:rsidRDefault="00BB1FCA" w:rsidP="001F765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745C84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EF5050" w:rsidRPr="00EF5050">
        <w:rPr>
          <w:rFonts w:ascii="Verdana" w:hAnsi="Verdana"/>
          <w:b/>
          <w:bCs/>
          <w:sz w:val="20"/>
          <w:szCs w:val="20"/>
        </w:rPr>
        <w:t>opracowanie dokumentacji projektowej i wykonanie robót budowlanych w formule "zaprojektuj i wybuduj" dla przedsięwzięcia pn.: Centrum Zrównoważonego Rozwoju i Poszanowania Energii "MIĘKINIA” Akademii Górniczo – Hutniczej im. St. Staszica w Krakowie  - KC-zp.272-</w:t>
      </w:r>
      <w:r w:rsidR="002B3168">
        <w:rPr>
          <w:rFonts w:ascii="Verdana" w:hAnsi="Verdana"/>
          <w:b/>
          <w:bCs/>
          <w:sz w:val="20"/>
          <w:szCs w:val="20"/>
        </w:rPr>
        <w:t>1</w:t>
      </w:r>
      <w:r w:rsidR="00EF5050" w:rsidRPr="00EF5050">
        <w:rPr>
          <w:rFonts w:ascii="Verdana" w:hAnsi="Verdana"/>
          <w:b/>
          <w:bCs/>
          <w:sz w:val="20"/>
          <w:szCs w:val="20"/>
        </w:rPr>
        <w:t>/</w:t>
      </w:r>
      <w:r w:rsidR="002B3168">
        <w:rPr>
          <w:rFonts w:ascii="Verdana" w:hAnsi="Verdana"/>
          <w:b/>
          <w:bCs/>
          <w:sz w:val="20"/>
          <w:szCs w:val="20"/>
        </w:rPr>
        <w:t>20</w:t>
      </w:r>
      <w:r w:rsidRPr="00745C84">
        <w:rPr>
          <w:rFonts w:ascii="Verdana" w:hAnsi="Verdana"/>
          <w:b/>
          <w:sz w:val="20"/>
          <w:szCs w:val="20"/>
        </w:rPr>
        <w:t xml:space="preserve">, </w:t>
      </w:r>
      <w:r w:rsidRPr="00745C84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:rsidR="00591370" w:rsidRPr="00745C84" w:rsidRDefault="00591370" w:rsidP="0059137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:rsidR="00591370" w:rsidRPr="002B5FB5" w:rsidRDefault="00591370" w:rsidP="00591370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745C84">
        <w:rPr>
          <w:rFonts w:ascii="Verdana" w:hAnsi="Verdana"/>
          <w:b/>
          <w:sz w:val="20"/>
          <w:szCs w:val="20"/>
        </w:rPr>
        <w:t xml:space="preserve">Cena brutto za całość tj. </w:t>
      </w:r>
      <w:r w:rsidR="00745C84" w:rsidRPr="00745C84">
        <w:rPr>
          <w:rFonts w:ascii="Verdana" w:hAnsi="Verdana"/>
          <w:b/>
          <w:sz w:val="20"/>
          <w:szCs w:val="20"/>
        </w:rPr>
        <w:t>część 1 i część 2</w:t>
      </w:r>
      <w:r w:rsidRPr="00745C84">
        <w:rPr>
          <w:rFonts w:ascii="Verdana" w:hAnsi="Verdana"/>
          <w:b/>
          <w:sz w:val="20"/>
          <w:szCs w:val="20"/>
        </w:rPr>
        <w:t xml:space="preserve"> :   </w:t>
      </w:r>
      <w:r w:rsidRPr="002B5FB5">
        <w:rPr>
          <w:rFonts w:ascii="Verdana" w:hAnsi="Verdana"/>
          <w:b/>
          <w:sz w:val="20"/>
          <w:szCs w:val="20"/>
        </w:rPr>
        <w:t>..........................................PLN, w tym:</w:t>
      </w:r>
    </w:p>
    <w:p w:rsidR="00CF35A3" w:rsidRPr="002B5FB5" w:rsidRDefault="00CF35A3" w:rsidP="00CF35A3">
      <w:pPr>
        <w:widowControl w:val="0"/>
        <w:ind w:right="1"/>
        <w:rPr>
          <w:rFonts w:ascii="Verdana" w:hAnsi="Verdana" w:cs="Calibri"/>
          <w:b/>
          <w:sz w:val="20"/>
          <w:szCs w:val="20"/>
        </w:rPr>
      </w:pPr>
      <w:r w:rsidRPr="002B5FB5">
        <w:rPr>
          <w:rFonts w:ascii="Verdana" w:hAnsi="Verdana" w:cs="Calibri"/>
          <w:b/>
          <w:sz w:val="20"/>
          <w:szCs w:val="20"/>
        </w:rPr>
        <w:t>Powyższa cena zawiera podatek VAT w wysokości .......... % tj.…………………….PLN</w:t>
      </w:r>
    </w:p>
    <w:p w:rsidR="00225032" w:rsidRPr="002B5FB5" w:rsidRDefault="00EF5050" w:rsidP="00225032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2B5FB5">
        <w:rPr>
          <w:rFonts w:ascii="Verdana" w:hAnsi="Verdana"/>
          <w:b/>
          <w:sz w:val="20"/>
          <w:szCs w:val="20"/>
        </w:rPr>
        <w:t>w tym:</w:t>
      </w:r>
    </w:p>
    <w:p w:rsidR="00225032" w:rsidRPr="002B5FB5" w:rsidRDefault="00225032" w:rsidP="00225032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2B5FB5">
        <w:rPr>
          <w:rFonts w:ascii="Verdana" w:hAnsi="Verdana"/>
          <w:b/>
          <w:sz w:val="20"/>
          <w:szCs w:val="20"/>
        </w:rPr>
        <w:t>cena za częś</w:t>
      </w:r>
      <w:r w:rsidR="00745C84" w:rsidRPr="002B5FB5">
        <w:rPr>
          <w:rFonts w:ascii="Verdana" w:hAnsi="Verdana"/>
          <w:b/>
          <w:sz w:val="20"/>
          <w:szCs w:val="20"/>
        </w:rPr>
        <w:t>ć</w:t>
      </w:r>
      <w:r w:rsidRPr="002B5FB5">
        <w:rPr>
          <w:rFonts w:ascii="Verdana" w:hAnsi="Verdana"/>
          <w:b/>
          <w:sz w:val="20"/>
          <w:szCs w:val="20"/>
        </w:rPr>
        <w:t xml:space="preserve"> 1..............................PLN, </w:t>
      </w:r>
    </w:p>
    <w:p w:rsidR="00745C84" w:rsidRPr="002B5FB5" w:rsidRDefault="00745C84" w:rsidP="00745C84">
      <w:pPr>
        <w:widowControl w:val="0"/>
        <w:ind w:right="1"/>
        <w:rPr>
          <w:rFonts w:ascii="Verdana" w:hAnsi="Verdana" w:cs="Calibri"/>
          <w:sz w:val="20"/>
          <w:szCs w:val="20"/>
        </w:rPr>
      </w:pPr>
    </w:p>
    <w:p w:rsidR="00591370" w:rsidRPr="00745C84" w:rsidRDefault="00225032" w:rsidP="00225032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2B5FB5">
        <w:rPr>
          <w:rFonts w:ascii="Verdana" w:hAnsi="Verdana"/>
          <w:b/>
          <w:sz w:val="20"/>
          <w:szCs w:val="20"/>
        </w:rPr>
        <w:t>cena za częś</w:t>
      </w:r>
      <w:r w:rsidR="00745C84" w:rsidRPr="002B5FB5">
        <w:rPr>
          <w:rFonts w:ascii="Verdana" w:hAnsi="Verdana"/>
          <w:b/>
          <w:sz w:val="20"/>
          <w:szCs w:val="20"/>
        </w:rPr>
        <w:t>ć</w:t>
      </w:r>
      <w:r w:rsidRPr="002B5FB5">
        <w:rPr>
          <w:rFonts w:ascii="Verdana" w:hAnsi="Verdana"/>
          <w:b/>
          <w:sz w:val="20"/>
          <w:szCs w:val="20"/>
        </w:rPr>
        <w:t xml:space="preserve"> 2..............................PLN,</w:t>
      </w:r>
    </w:p>
    <w:p w:rsidR="00225032" w:rsidRDefault="00225032" w:rsidP="00225032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:rsidR="00591370" w:rsidRPr="00FC6FC4" w:rsidRDefault="00591370" w:rsidP="00591370">
      <w:pPr>
        <w:widowControl w:val="0"/>
        <w:overflowPunct w:val="0"/>
        <w:adjustRightInd w:val="0"/>
        <w:spacing w:line="273" w:lineRule="auto"/>
        <w:jc w:val="both"/>
        <w:rPr>
          <w:rFonts w:ascii="Verdana" w:hAnsi="Verdana" w:cs="Verdana"/>
          <w:b/>
          <w:i/>
          <w:sz w:val="16"/>
          <w:szCs w:val="16"/>
        </w:rPr>
      </w:pPr>
      <w:bookmarkStart w:id="0" w:name="_Hlk511740069"/>
      <w:r w:rsidRPr="00FC6FC4">
        <w:rPr>
          <w:rFonts w:ascii="Verdana" w:hAnsi="Verdana" w:cs="Verdana"/>
          <w:b/>
          <w:i/>
          <w:sz w:val="16"/>
          <w:szCs w:val="16"/>
        </w:rPr>
        <w:t xml:space="preserve">Pod względem kosztowym prace projektowe oraz roboty budowlane </w:t>
      </w:r>
      <w:bookmarkStart w:id="1" w:name="_GoBack"/>
      <w:bookmarkEnd w:id="1"/>
      <w:r w:rsidRPr="00FC6FC4">
        <w:rPr>
          <w:rFonts w:ascii="Verdana" w:hAnsi="Verdana" w:cs="Verdana"/>
          <w:b/>
          <w:i/>
          <w:sz w:val="16"/>
          <w:szCs w:val="16"/>
        </w:rPr>
        <w:t>zostają podzielone na dwie części:</w:t>
      </w:r>
    </w:p>
    <w:p w:rsidR="00591370" w:rsidRPr="00FC6FC4" w:rsidRDefault="00591370" w:rsidP="00591370">
      <w:pPr>
        <w:widowControl w:val="0"/>
        <w:overflowPunct w:val="0"/>
        <w:adjustRightInd w:val="0"/>
        <w:spacing w:line="273" w:lineRule="auto"/>
        <w:jc w:val="both"/>
        <w:rPr>
          <w:rFonts w:ascii="Verdana" w:hAnsi="Verdana" w:cs="Verdana"/>
          <w:i/>
          <w:sz w:val="16"/>
          <w:szCs w:val="16"/>
        </w:rPr>
      </w:pPr>
      <w:r w:rsidRPr="00FC6FC4">
        <w:rPr>
          <w:rFonts w:ascii="Verdana" w:hAnsi="Verdana" w:cs="Verdana"/>
          <w:i/>
          <w:sz w:val="16"/>
          <w:szCs w:val="16"/>
        </w:rPr>
        <w:t>Część 1: Budowa budynku wraz z infrastrukturą wewnętrzną oraz zewnętrznymi odcinkami instalacji wewnętrznych</w:t>
      </w:r>
    </w:p>
    <w:p w:rsidR="00591370" w:rsidRPr="00FC6FC4" w:rsidRDefault="00591370" w:rsidP="00591370">
      <w:pPr>
        <w:widowControl w:val="0"/>
        <w:overflowPunct w:val="0"/>
        <w:adjustRightInd w:val="0"/>
        <w:spacing w:line="273" w:lineRule="auto"/>
        <w:jc w:val="both"/>
        <w:rPr>
          <w:rFonts w:ascii="Verdana" w:hAnsi="Verdana" w:cs="Verdana"/>
          <w:i/>
          <w:sz w:val="16"/>
          <w:szCs w:val="16"/>
        </w:rPr>
      </w:pPr>
      <w:r w:rsidRPr="00FC6FC4">
        <w:rPr>
          <w:rFonts w:ascii="Verdana" w:hAnsi="Verdana" w:cs="Verdana"/>
          <w:i/>
          <w:sz w:val="16"/>
          <w:szCs w:val="16"/>
        </w:rPr>
        <w:t>Część 2: Zagospodarowanie terenu tj. dojścia, dojazdy, place, mała architektura, zieleń, instalacja oświetlenia terenu</w:t>
      </w:r>
    </w:p>
    <w:p w:rsidR="00591370" w:rsidRDefault="00591370" w:rsidP="00591370">
      <w:pPr>
        <w:widowControl w:val="0"/>
        <w:overflowPunct w:val="0"/>
        <w:adjustRightInd w:val="0"/>
        <w:spacing w:line="274" w:lineRule="auto"/>
        <w:rPr>
          <w:rFonts w:ascii="Verdana" w:hAnsi="Verdana" w:cs="Verdana"/>
          <w:b/>
          <w:i/>
          <w:sz w:val="16"/>
          <w:szCs w:val="16"/>
          <w:u w:val="single"/>
        </w:rPr>
      </w:pPr>
    </w:p>
    <w:p w:rsidR="00591370" w:rsidRDefault="00591370" w:rsidP="00591370">
      <w:pPr>
        <w:widowControl w:val="0"/>
        <w:overflowPunct w:val="0"/>
        <w:adjustRightInd w:val="0"/>
        <w:spacing w:line="274" w:lineRule="auto"/>
        <w:rPr>
          <w:rFonts w:ascii="Verdana" w:hAnsi="Verdana"/>
          <w:bCs/>
          <w:i/>
          <w:iCs/>
          <w:color w:val="000000"/>
          <w:sz w:val="16"/>
          <w:szCs w:val="16"/>
        </w:rPr>
      </w:pPr>
      <w:r>
        <w:rPr>
          <w:rFonts w:ascii="Verdana" w:hAnsi="Verdana" w:cs="Verdana"/>
          <w:b/>
          <w:i/>
          <w:sz w:val="16"/>
          <w:szCs w:val="16"/>
          <w:u w:val="single"/>
        </w:rPr>
        <w:t>E</w:t>
      </w:r>
      <w:r w:rsidR="00FC6FC4" w:rsidRPr="00FC6FC4">
        <w:rPr>
          <w:rFonts w:ascii="Verdana" w:hAnsi="Verdana" w:cs="Verdana"/>
          <w:b/>
          <w:i/>
          <w:sz w:val="16"/>
          <w:szCs w:val="16"/>
          <w:u w:val="single"/>
        </w:rPr>
        <w:t>tap I</w:t>
      </w:r>
      <w:r w:rsidR="00FC6FC4" w:rsidRPr="00FC6FC4">
        <w:rPr>
          <w:rFonts w:ascii="Verdana" w:hAnsi="Verdana" w:cs="Verdana"/>
          <w:i/>
          <w:sz w:val="16"/>
          <w:szCs w:val="16"/>
          <w:u w:val="single"/>
        </w:rPr>
        <w:t xml:space="preserve"> realizacji zamówienia obejmuje:</w:t>
      </w:r>
      <w:r w:rsidR="00FC6FC4" w:rsidRPr="00FC6FC4">
        <w:rPr>
          <w:rFonts w:ascii="Verdana" w:hAnsi="Verdana"/>
          <w:i/>
          <w:sz w:val="16"/>
          <w:szCs w:val="16"/>
          <w:u w:val="single"/>
        </w:rPr>
        <w:t xml:space="preserve"> </w:t>
      </w:r>
      <w:r w:rsidR="005F64F3">
        <w:rPr>
          <w:rFonts w:ascii="Verdana" w:hAnsi="Verdana"/>
          <w:i/>
          <w:sz w:val="16"/>
          <w:szCs w:val="16"/>
          <w:u w:val="single"/>
        </w:rPr>
        <w:br/>
      </w:r>
      <w:r w:rsidR="00FC6FC4" w:rsidRPr="00FC6FC4">
        <w:rPr>
          <w:rFonts w:ascii="Verdana" w:hAnsi="Verdana" w:cs="Verdana"/>
          <w:b/>
          <w:i/>
          <w:sz w:val="16"/>
          <w:szCs w:val="16"/>
        </w:rPr>
        <w:t>Etap IA:</w:t>
      </w:r>
      <w:r w:rsidR="00FC6FC4" w:rsidRPr="00FC6FC4">
        <w:rPr>
          <w:rFonts w:ascii="Verdana" w:hAnsi="Verdana" w:cs="Verdana"/>
          <w:i/>
          <w:sz w:val="16"/>
          <w:szCs w:val="16"/>
        </w:rPr>
        <w:t xml:space="preserve"> </w:t>
      </w:r>
      <w:r w:rsidR="00FC6FC4" w:rsidRPr="00FC6FC4">
        <w:rPr>
          <w:rFonts w:ascii="Verdana" w:hAnsi="Verdana"/>
          <w:bCs/>
          <w:i/>
          <w:iCs/>
          <w:color w:val="000000"/>
          <w:sz w:val="16"/>
          <w:szCs w:val="16"/>
        </w:rPr>
        <w:t>opracowanie wielobranżowego projektu budowlanego i złożenie wniosku o wydanie decyzji pozwolenia na budowę oraz przedłożeniu Zamawiającemu kserokopii przyjętego przez Wydział Architektury, Budownictwa, Inwestycji i Remontów  Starostwa Powiatowego w Krakowie wniosku o wydanie decyzji pozwolenia na budowę.</w:t>
      </w:r>
      <w:r>
        <w:rPr>
          <w:rFonts w:ascii="Verdana" w:hAnsi="Verdana"/>
          <w:bCs/>
          <w:i/>
          <w:iCs/>
          <w:color w:val="000000"/>
          <w:sz w:val="16"/>
          <w:szCs w:val="16"/>
        </w:rPr>
        <w:br/>
      </w:r>
      <w:r w:rsidR="00FC6FC4" w:rsidRPr="00FC6FC4">
        <w:rPr>
          <w:rFonts w:ascii="Verdana" w:hAnsi="Verdana"/>
          <w:b/>
          <w:bCs/>
          <w:i/>
          <w:iCs/>
          <w:color w:val="000000"/>
          <w:sz w:val="16"/>
          <w:szCs w:val="16"/>
        </w:rPr>
        <w:t>Etap IB:</w:t>
      </w:r>
      <w:r w:rsidR="00FC6FC4" w:rsidRPr="00FC6FC4">
        <w:rPr>
          <w:rFonts w:ascii="Verdana" w:hAnsi="Verdana"/>
          <w:bCs/>
          <w:i/>
          <w:iCs/>
          <w:color w:val="000000"/>
          <w:sz w:val="16"/>
          <w:szCs w:val="16"/>
        </w:rPr>
        <w:t xml:space="preserve"> opracowanie wielobranżowego projektu wykonawczego, sporządzenie  przedmiarów robót, kosztorysów, </w:t>
      </w:r>
      <w:proofErr w:type="spellStart"/>
      <w:r w:rsidR="00FC6FC4" w:rsidRPr="00FC6FC4">
        <w:rPr>
          <w:rFonts w:ascii="Verdana" w:hAnsi="Verdana"/>
          <w:bCs/>
          <w:i/>
          <w:iCs/>
          <w:color w:val="000000"/>
          <w:sz w:val="16"/>
          <w:szCs w:val="16"/>
        </w:rPr>
        <w:t>STWiORB</w:t>
      </w:r>
      <w:proofErr w:type="spellEnd"/>
      <w:r w:rsidR="00FC6FC4" w:rsidRPr="00FC6FC4">
        <w:rPr>
          <w:rFonts w:ascii="Verdana" w:hAnsi="Verdana"/>
          <w:bCs/>
          <w:i/>
          <w:iCs/>
          <w:color w:val="000000"/>
          <w:sz w:val="16"/>
          <w:szCs w:val="16"/>
        </w:rPr>
        <w:t xml:space="preserve"> oraz uzyskanie ostatecznej decyzji pozwolenia na budowę.</w:t>
      </w:r>
    </w:p>
    <w:bookmarkEnd w:id="0"/>
    <w:p w:rsidR="00FF4805" w:rsidRDefault="00FF4805" w:rsidP="00BB1FCA">
      <w:pPr>
        <w:widowControl w:val="0"/>
        <w:ind w:right="1"/>
        <w:jc w:val="both"/>
        <w:rPr>
          <w:b/>
          <w:sz w:val="22"/>
          <w:szCs w:val="22"/>
        </w:rPr>
      </w:pPr>
    </w:p>
    <w:p w:rsidR="00CF35A3" w:rsidRPr="00915DE2" w:rsidRDefault="00915DE2" w:rsidP="00915DE2">
      <w:pPr>
        <w:widowControl w:val="0"/>
        <w:ind w:right="1"/>
        <w:jc w:val="both"/>
        <w:rPr>
          <w:b/>
          <w:i/>
          <w:sz w:val="22"/>
          <w:szCs w:val="22"/>
        </w:rPr>
      </w:pPr>
      <w:r w:rsidRPr="00915DE2">
        <w:rPr>
          <w:rFonts w:ascii="Verdana" w:hAnsi="Verdana"/>
          <w:b/>
          <w:i/>
          <w:sz w:val="16"/>
          <w:szCs w:val="16"/>
        </w:rPr>
        <w:t>Etap II:</w:t>
      </w:r>
      <w:r w:rsidRPr="00915DE2">
        <w:rPr>
          <w:i/>
          <w:sz w:val="22"/>
          <w:szCs w:val="22"/>
        </w:rPr>
        <w:t xml:space="preserve"> </w:t>
      </w:r>
      <w:r>
        <w:rPr>
          <w:rFonts w:ascii="Verdana" w:hAnsi="Verdana" w:cs="Verdana"/>
          <w:i/>
          <w:sz w:val="16"/>
          <w:szCs w:val="16"/>
          <w:u w:val="single"/>
        </w:rPr>
        <w:t>R</w:t>
      </w:r>
      <w:r w:rsidRPr="00FC6FC4">
        <w:rPr>
          <w:rFonts w:ascii="Verdana" w:hAnsi="Verdana" w:cs="Verdana"/>
          <w:i/>
          <w:sz w:val="16"/>
          <w:szCs w:val="16"/>
          <w:u w:val="single"/>
        </w:rPr>
        <w:t>ealizacji zamówienia obejmuje</w:t>
      </w:r>
      <w:r>
        <w:rPr>
          <w:rFonts w:ascii="Verdana" w:hAnsi="Verdana" w:cs="Verdana"/>
          <w:i/>
          <w:sz w:val="16"/>
          <w:szCs w:val="16"/>
          <w:u w:val="single"/>
        </w:rPr>
        <w:t xml:space="preserve"> wykonanie robót budowlanych</w:t>
      </w:r>
    </w:p>
    <w:p w:rsidR="00915DE2" w:rsidRDefault="00915DE2" w:rsidP="00BB1FCA">
      <w:pPr>
        <w:widowControl w:val="0"/>
        <w:ind w:right="1"/>
        <w:jc w:val="both"/>
        <w:rPr>
          <w:b/>
          <w:sz w:val="22"/>
          <w:szCs w:val="22"/>
        </w:rPr>
      </w:pPr>
    </w:p>
    <w:p w:rsidR="00BB1FCA" w:rsidRDefault="00BB1FCA" w:rsidP="00BB1FCA">
      <w:pPr>
        <w:widowControl w:val="0"/>
        <w:ind w:right="1"/>
        <w:jc w:val="both"/>
        <w:rPr>
          <w:b/>
          <w:sz w:val="22"/>
          <w:szCs w:val="22"/>
        </w:rPr>
      </w:pPr>
      <w:r w:rsidRPr="006A5F48">
        <w:rPr>
          <w:b/>
          <w:sz w:val="22"/>
          <w:szCs w:val="22"/>
        </w:rPr>
        <w:t>Termin realizacji umowy:</w:t>
      </w:r>
      <w:r w:rsidR="00915DE2">
        <w:rPr>
          <w:b/>
          <w:sz w:val="22"/>
          <w:szCs w:val="22"/>
        </w:rPr>
        <w:t xml:space="preserve"> do </w:t>
      </w:r>
      <w:r w:rsidR="00FC7880">
        <w:rPr>
          <w:b/>
          <w:sz w:val="22"/>
          <w:szCs w:val="22"/>
        </w:rPr>
        <w:t>………..dni</w:t>
      </w:r>
      <w:r w:rsidR="00915DE2">
        <w:rPr>
          <w:b/>
          <w:sz w:val="22"/>
          <w:szCs w:val="22"/>
        </w:rPr>
        <w:t xml:space="preserve"> od podpisania umowy</w:t>
      </w:r>
      <w:r w:rsidR="00AC76CF">
        <w:rPr>
          <w:b/>
          <w:sz w:val="22"/>
          <w:szCs w:val="22"/>
        </w:rPr>
        <w:t xml:space="preserve"> w tym:</w:t>
      </w:r>
    </w:p>
    <w:p w:rsidR="00915DE2" w:rsidRPr="006A5F48" w:rsidRDefault="00915DE2" w:rsidP="00BB1FCA">
      <w:pPr>
        <w:widowControl w:val="0"/>
        <w:ind w:right="1"/>
        <w:jc w:val="both"/>
        <w:rPr>
          <w:b/>
          <w:sz w:val="22"/>
          <w:szCs w:val="22"/>
        </w:rPr>
      </w:pPr>
    </w:p>
    <w:p w:rsidR="00FC6FC4" w:rsidRDefault="00BB1FCA" w:rsidP="00BB1FCA">
      <w:pPr>
        <w:widowControl w:val="0"/>
        <w:ind w:right="1"/>
        <w:jc w:val="both"/>
        <w:rPr>
          <w:b/>
          <w:sz w:val="22"/>
          <w:szCs w:val="22"/>
        </w:rPr>
      </w:pPr>
      <w:r w:rsidRPr="006A5F48">
        <w:rPr>
          <w:b/>
          <w:sz w:val="22"/>
          <w:szCs w:val="22"/>
        </w:rPr>
        <w:t xml:space="preserve">Etap </w:t>
      </w:r>
      <w:r w:rsidR="00FF4805">
        <w:rPr>
          <w:b/>
          <w:sz w:val="22"/>
          <w:szCs w:val="22"/>
        </w:rPr>
        <w:t xml:space="preserve">I A </w:t>
      </w:r>
      <w:r>
        <w:rPr>
          <w:b/>
          <w:sz w:val="22"/>
          <w:szCs w:val="22"/>
        </w:rPr>
        <w:t xml:space="preserve">- </w:t>
      </w:r>
      <w:r w:rsidR="00FC6FC4" w:rsidRPr="00FC6FC4">
        <w:rPr>
          <w:sz w:val="22"/>
          <w:szCs w:val="22"/>
        </w:rPr>
        <w:t xml:space="preserve">do  </w:t>
      </w:r>
      <w:r w:rsidR="00FC7880">
        <w:rPr>
          <w:sz w:val="22"/>
          <w:szCs w:val="22"/>
        </w:rPr>
        <w:t>………..dni</w:t>
      </w:r>
      <w:r w:rsidR="00FC6FC4" w:rsidRPr="00FC6FC4">
        <w:rPr>
          <w:sz w:val="22"/>
          <w:szCs w:val="22"/>
        </w:rPr>
        <w:t xml:space="preserve"> od podpisania umowy</w:t>
      </w:r>
      <w:r w:rsidR="00FC6FC4" w:rsidRPr="006A5F48">
        <w:rPr>
          <w:b/>
          <w:sz w:val="22"/>
          <w:szCs w:val="22"/>
        </w:rPr>
        <w:t xml:space="preserve"> </w:t>
      </w:r>
    </w:p>
    <w:p w:rsidR="00AC76CF" w:rsidRDefault="00BB1FCA" w:rsidP="00FC6FC4">
      <w:pPr>
        <w:widowControl w:val="0"/>
        <w:ind w:right="1"/>
        <w:jc w:val="both"/>
        <w:rPr>
          <w:b/>
          <w:sz w:val="22"/>
          <w:szCs w:val="22"/>
        </w:rPr>
      </w:pPr>
      <w:r w:rsidRPr="006A5F48">
        <w:rPr>
          <w:b/>
          <w:sz w:val="22"/>
          <w:szCs w:val="22"/>
        </w:rPr>
        <w:t xml:space="preserve">Etap </w:t>
      </w:r>
      <w:r w:rsidR="00FF4805">
        <w:rPr>
          <w:b/>
          <w:sz w:val="22"/>
          <w:szCs w:val="22"/>
        </w:rPr>
        <w:t>I B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 w:rsidR="00FC6FC4" w:rsidRPr="00FC6FC4">
        <w:rPr>
          <w:sz w:val="22"/>
          <w:szCs w:val="22"/>
        </w:rPr>
        <w:t xml:space="preserve">do </w:t>
      </w:r>
      <w:r w:rsidR="00FC7880">
        <w:rPr>
          <w:sz w:val="22"/>
          <w:szCs w:val="22"/>
        </w:rPr>
        <w:t>………...</w:t>
      </w:r>
      <w:r w:rsidR="00AC76CF" w:rsidRPr="00AC76CF">
        <w:rPr>
          <w:sz w:val="22"/>
          <w:szCs w:val="22"/>
        </w:rPr>
        <w:t xml:space="preserve"> </w:t>
      </w:r>
      <w:r w:rsidR="00AC76CF">
        <w:rPr>
          <w:sz w:val="22"/>
          <w:szCs w:val="22"/>
        </w:rPr>
        <w:t>dni</w:t>
      </w:r>
      <w:r w:rsidR="00AC76CF" w:rsidRPr="00FC6FC4">
        <w:rPr>
          <w:sz w:val="22"/>
          <w:szCs w:val="22"/>
        </w:rPr>
        <w:t xml:space="preserve"> od podpisania umowy</w:t>
      </w:r>
      <w:r w:rsidR="00AC76CF" w:rsidRPr="006A5F48">
        <w:rPr>
          <w:b/>
          <w:sz w:val="22"/>
          <w:szCs w:val="22"/>
        </w:rPr>
        <w:t xml:space="preserve"> </w:t>
      </w:r>
    </w:p>
    <w:p w:rsidR="00FC6FC4" w:rsidRPr="006A5F48" w:rsidRDefault="00FC6FC4" w:rsidP="00BB1FCA">
      <w:pPr>
        <w:widowControl w:val="0"/>
        <w:ind w:right="1"/>
        <w:jc w:val="both"/>
        <w:rPr>
          <w:sz w:val="22"/>
          <w:szCs w:val="22"/>
        </w:rPr>
      </w:pPr>
    </w:p>
    <w:p w:rsidR="002425D3" w:rsidRDefault="002E3D21" w:rsidP="002425D3">
      <w:pPr>
        <w:jc w:val="both"/>
        <w:rPr>
          <w:b/>
          <w:bCs/>
          <w:iCs/>
          <w:u w:val="single"/>
        </w:rPr>
      </w:pPr>
      <w:r>
        <w:rPr>
          <w:b/>
        </w:rPr>
        <w:lastRenderedPageBreak/>
        <w:t>Okres udzielonej gwarancji</w:t>
      </w:r>
      <w:r w:rsidR="00EF5050">
        <w:rPr>
          <w:b/>
        </w:rPr>
        <w:t xml:space="preserve"> </w:t>
      </w:r>
      <w:r w:rsidR="00EF5050">
        <w:rPr>
          <w:b/>
          <w:bCs/>
          <w:iCs/>
        </w:rPr>
        <w:t>objęte zakresem zamówienia</w:t>
      </w:r>
      <w:r w:rsidR="00EF5050">
        <w:rPr>
          <w:bCs/>
          <w:iCs/>
        </w:rPr>
        <w:t xml:space="preserve"> </w:t>
      </w:r>
      <w:r w:rsidR="002425D3">
        <w:rPr>
          <w:bCs/>
          <w:iCs/>
        </w:rPr>
        <w:t>(</w:t>
      </w:r>
      <w:r w:rsidR="00AC76CF">
        <w:rPr>
          <w:bCs/>
          <w:iCs/>
        </w:rPr>
        <w:t xml:space="preserve">dokumentacja projektowa, </w:t>
      </w:r>
      <w:r w:rsidR="002425D3">
        <w:rPr>
          <w:bCs/>
          <w:iCs/>
        </w:rPr>
        <w:t>materiały, urządzenia, robocizna)</w:t>
      </w:r>
      <w:r>
        <w:rPr>
          <w:b/>
        </w:rPr>
        <w:t xml:space="preserve"> </w:t>
      </w:r>
      <w:r w:rsidR="00EF5050">
        <w:rPr>
          <w:b/>
        </w:rPr>
        <w:t xml:space="preserve"> </w:t>
      </w:r>
      <w:r>
        <w:rPr>
          <w:b/>
        </w:rPr>
        <w:t xml:space="preserve"> </w:t>
      </w:r>
      <w:r w:rsidRPr="00FB1B4F">
        <w:t>………………………</w:t>
      </w:r>
      <w:r>
        <w:t xml:space="preserve"> </w:t>
      </w:r>
      <w:r w:rsidRPr="002E3D21">
        <w:t xml:space="preserve">miesięcy </w:t>
      </w:r>
      <w:r w:rsidR="002425D3">
        <w:rPr>
          <w:bCs/>
          <w:iCs/>
        </w:rPr>
        <w:t>z wyjątkiem:</w:t>
      </w:r>
    </w:p>
    <w:p w:rsidR="002425D3" w:rsidRDefault="002425D3" w:rsidP="002425D3">
      <w:pPr>
        <w:jc w:val="both"/>
        <w:rPr>
          <w:b/>
          <w:bCs/>
          <w:iCs/>
          <w:u w:val="single"/>
        </w:rPr>
      </w:pPr>
      <w:r>
        <w:rPr>
          <w:bCs/>
          <w:iCs/>
        </w:rPr>
        <w:t xml:space="preserve">- dachu i elewacji, gdzie okres gwarancji nie może być krótszy niż  </w:t>
      </w:r>
      <w:r>
        <w:rPr>
          <w:b/>
          <w:bCs/>
          <w:iCs/>
        </w:rPr>
        <w:t xml:space="preserve">10 lat </w:t>
      </w:r>
      <w:r>
        <w:rPr>
          <w:bCs/>
          <w:iCs/>
        </w:rPr>
        <w:t>(</w:t>
      </w:r>
      <w:r>
        <w:rPr>
          <w:b/>
          <w:bCs/>
          <w:iCs/>
        </w:rPr>
        <w:t>120 miesięcy)</w:t>
      </w:r>
      <w:r>
        <w:rPr>
          <w:bCs/>
          <w:iCs/>
        </w:rPr>
        <w:t>,</w:t>
      </w:r>
    </w:p>
    <w:p w:rsidR="002425D3" w:rsidRDefault="002425D3" w:rsidP="002425D3">
      <w:pPr>
        <w:jc w:val="both"/>
        <w:rPr>
          <w:bCs/>
          <w:iCs/>
        </w:rPr>
      </w:pPr>
      <w:r>
        <w:rPr>
          <w:bCs/>
          <w:iCs/>
        </w:rPr>
        <w:t>- okien i drzwi zewnętrznych, gdzie okres gwarancji nie może być krótszy niż</w:t>
      </w:r>
      <w:r>
        <w:rPr>
          <w:b/>
          <w:bCs/>
          <w:iCs/>
        </w:rPr>
        <w:t xml:space="preserve"> 5</w:t>
      </w:r>
      <w:r>
        <w:rPr>
          <w:bCs/>
          <w:iCs/>
        </w:rPr>
        <w:t xml:space="preserve"> </w:t>
      </w:r>
      <w:r>
        <w:rPr>
          <w:b/>
          <w:bCs/>
          <w:iCs/>
        </w:rPr>
        <w:t>lat  (60 miesięcy)</w:t>
      </w:r>
    </w:p>
    <w:p w:rsidR="002425D3" w:rsidRDefault="002425D3" w:rsidP="002425D3">
      <w:pPr>
        <w:jc w:val="both"/>
        <w:rPr>
          <w:bCs/>
          <w:iCs/>
        </w:rPr>
      </w:pPr>
      <w:r>
        <w:rPr>
          <w:bCs/>
          <w:iCs/>
        </w:rPr>
        <w:t xml:space="preserve"> - instalacji sieci strukturalnych (logicznych), gdzie okres gwarancji systemowej udzielony przez producenta nie może być krótszy niż </w:t>
      </w:r>
      <w:r>
        <w:rPr>
          <w:b/>
          <w:bCs/>
          <w:iCs/>
        </w:rPr>
        <w:t>25 lat</w:t>
      </w:r>
      <w:r>
        <w:rPr>
          <w:bCs/>
          <w:iCs/>
        </w:rPr>
        <w:t xml:space="preserve"> (Zamawiający wymaga certyfikatu w języku polskim producenta okablowania udzielonego bezpośrednio końcowemu użytkownikowi i stanowiącego min 25-letnie zobowiązanie gwarancyjne dotrzymania parametrów jakościowych  i materiałowych).</w:t>
      </w:r>
    </w:p>
    <w:p w:rsidR="002425D3" w:rsidRDefault="002425D3" w:rsidP="002425D3">
      <w:pPr>
        <w:jc w:val="both"/>
        <w:rPr>
          <w:bCs/>
          <w:iCs/>
        </w:rPr>
      </w:pPr>
      <w:r>
        <w:rPr>
          <w:bCs/>
          <w:iCs/>
        </w:rPr>
        <w:t>Dokument potwierdzający udzielenie bezpośrednio Zamawiającemu</w:t>
      </w:r>
      <w:r>
        <w:rPr>
          <w:b/>
          <w:bCs/>
          <w:iCs/>
        </w:rPr>
        <w:t xml:space="preserve"> 25 letniej gwarancji</w:t>
      </w:r>
      <w:r>
        <w:rPr>
          <w:bCs/>
          <w:iCs/>
        </w:rPr>
        <w:t> na okablowanie strukturalne wystawiony przez producenta (w języku polskim) należy dostarczyć Zamawiającemu po wykonaniu sieci strukturalnej.</w:t>
      </w:r>
    </w:p>
    <w:p w:rsidR="002425D3" w:rsidRDefault="002425D3" w:rsidP="002425D3">
      <w:pPr>
        <w:jc w:val="both"/>
        <w:rPr>
          <w:bCs/>
          <w:iCs/>
        </w:rPr>
      </w:pPr>
    </w:p>
    <w:p w:rsidR="002425D3" w:rsidRPr="002425D3" w:rsidRDefault="00BB1FCA" w:rsidP="002425D3">
      <w:pPr>
        <w:tabs>
          <w:tab w:val="left" w:pos="426"/>
        </w:tabs>
        <w:jc w:val="both"/>
        <w:rPr>
          <w:sz w:val="22"/>
          <w:szCs w:val="22"/>
        </w:rPr>
      </w:pPr>
      <w:r w:rsidRPr="006A5F48">
        <w:rPr>
          <w:b/>
          <w:sz w:val="22"/>
          <w:szCs w:val="22"/>
        </w:rPr>
        <w:t xml:space="preserve">Termin płatności: </w:t>
      </w:r>
      <w:r w:rsidR="002425D3" w:rsidRPr="002425D3">
        <w:rPr>
          <w:sz w:val="22"/>
          <w:szCs w:val="22"/>
        </w:rPr>
        <w:t xml:space="preserve">przelewem w terminie do 21 dni od daty otrzymania faktury przez Zamawiającego, na rachunek Wykonawcy umieszczony na dzień zlecenia przelewu w wykazie podmiotów, o których mowa w art. 96b ust. 1) Ustawy o podatku od towarów i usług. </w:t>
      </w:r>
    </w:p>
    <w:p w:rsidR="00BB1FCA" w:rsidRPr="006A5F48" w:rsidRDefault="00BB1FCA" w:rsidP="002425D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6A5F48">
        <w:tab/>
      </w:r>
    </w:p>
    <w:p w:rsidR="00BB1FCA" w:rsidRPr="006A5F48" w:rsidRDefault="00BB1FCA" w:rsidP="00BB1FCA">
      <w:pPr>
        <w:rPr>
          <w:b/>
          <w:sz w:val="22"/>
          <w:szCs w:val="22"/>
          <w:u w:val="single"/>
        </w:rPr>
      </w:pPr>
      <w:r w:rsidRPr="006A5F48">
        <w:rPr>
          <w:b/>
          <w:sz w:val="22"/>
          <w:szCs w:val="22"/>
          <w:u w:val="single"/>
        </w:rPr>
        <w:t>Jednocześnie oświadczamy, że:</w:t>
      </w:r>
    </w:p>
    <w:p w:rsidR="00BB1FCA" w:rsidRPr="006A5F48" w:rsidRDefault="00BB1FCA" w:rsidP="00BB1FC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6A5F48">
        <w:rPr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BB1FCA" w:rsidRPr="006A5F48" w:rsidRDefault="00BB1FCA" w:rsidP="00BB1F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6A5F48">
        <w:rPr>
          <w:sz w:val="22"/>
          <w:szCs w:val="22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6A5F48">
        <w:rPr>
          <w:sz w:val="22"/>
          <w:szCs w:val="22"/>
        </w:rPr>
        <w:t>.</w:t>
      </w:r>
    </w:p>
    <w:p w:rsidR="00BB1FCA" w:rsidRPr="006A5F48" w:rsidRDefault="00BB1FCA" w:rsidP="00BB1FCA">
      <w:pPr>
        <w:numPr>
          <w:ilvl w:val="0"/>
          <w:numId w:val="1"/>
        </w:numPr>
        <w:tabs>
          <w:tab w:val="left" w:pos="426"/>
        </w:tabs>
        <w:spacing w:before="120" w:after="120"/>
        <w:jc w:val="both"/>
        <w:rPr>
          <w:b/>
          <w:sz w:val="22"/>
          <w:szCs w:val="22"/>
        </w:rPr>
      </w:pPr>
      <w:r w:rsidRPr="006A5F48">
        <w:rPr>
          <w:sz w:val="22"/>
          <w:szCs w:val="22"/>
        </w:rPr>
        <w:t xml:space="preserve">Oświadczamy, że zgodnie z ustawą z dnia </w:t>
      </w:r>
      <w:r>
        <w:rPr>
          <w:sz w:val="22"/>
          <w:szCs w:val="22"/>
        </w:rPr>
        <w:t>6</w:t>
      </w:r>
      <w:r w:rsidRPr="006A5F4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marca </w:t>
      </w:r>
      <w:r w:rsidRPr="006A5F48">
        <w:rPr>
          <w:sz w:val="22"/>
          <w:szCs w:val="22"/>
        </w:rPr>
        <w:t>20</w:t>
      </w:r>
      <w:r>
        <w:rPr>
          <w:sz w:val="22"/>
          <w:szCs w:val="22"/>
        </w:rPr>
        <w:t>18</w:t>
      </w:r>
      <w:r w:rsidRPr="006A5F48">
        <w:rPr>
          <w:sz w:val="22"/>
          <w:szCs w:val="22"/>
        </w:rPr>
        <w:t xml:space="preserve">r. </w:t>
      </w:r>
      <w:r>
        <w:rPr>
          <w:sz w:val="22"/>
          <w:szCs w:val="22"/>
        </w:rPr>
        <w:t>Prawo przedsiębiorców</w:t>
      </w:r>
      <w:r w:rsidRPr="006A5F48">
        <w:rPr>
          <w:sz w:val="22"/>
          <w:szCs w:val="22"/>
        </w:rPr>
        <w:t xml:space="preserve"> należymy do małych lub średnich przedsiębiorców:</w:t>
      </w:r>
      <w:r w:rsidRPr="006A5F48">
        <w:rPr>
          <w:b/>
          <w:sz w:val="22"/>
          <w:szCs w:val="22"/>
        </w:rPr>
        <w:t xml:space="preserve"> TAK/NIE</w:t>
      </w:r>
    </w:p>
    <w:p w:rsidR="00BB1FCA" w:rsidRPr="006A5F48" w:rsidRDefault="00BB1FCA" w:rsidP="00BB1FC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6A5F48">
        <w:rPr>
          <w:sz w:val="22"/>
          <w:szCs w:val="22"/>
        </w:rPr>
        <w:t>Wykaz osób, przeznaczonych do realizacji zamówienia w ramach kryteriów oceny ofert:</w:t>
      </w:r>
    </w:p>
    <w:p w:rsidR="00BB1FCA" w:rsidRPr="006A5F48" w:rsidRDefault="00BB1FCA" w:rsidP="00BB1FCA">
      <w:pPr>
        <w:pStyle w:val="Bezodstpw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6A5F48">
        <w:rPr>
          <w:rFonts w:ascii="Times New Roman" w:hAnsi="Times New Roman"/>
          <w:b/>
          <w:sz w:val="20"/>
          <w:szCs w:val="20"/>
        </w:rPr>
        <w:t>Wykaz doświadczenia projektanta architekta, skierowanego przez Wykonawcę do realizacji zamówienia – pełniącego funkcję kierownika zespołu projektowego:</w:t>
      </w:r>
      <w:r w:rsidRPr="006A5F48">
        <w:rPr>
          <w:rFonts w:ascii="Times New Roman" w:hAnsi="Times New Roman"/>
          <w:sz w:val="20"/>
          <w:szCs w:val="20"/>
        </w:rPr>
        <w:t xml:space="preserve"> Doświadczenie zawodowe projektanta architekta,</w:t>
      </w:r>
    </w:p>
    <w:p w:rsidR="00BB1FCA" w:rsidRPr="006A5F48" w:rsidRDefault="00BB1FCA" w:rsidP="00BB1FCA">
      <w:pPr>
        <w:pStyle w:val="Bezodstpw"/>
        <w:jc w:val="both"/>
        <w:rPr>
          <w:rFonts w:ascii="Times New Roman" w:hAnsi="Times New Roman"/>
          <w:sz w:val="20"/>
          <w:szCs w:val="20"/>
          <w:u w:val="single"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1985"/>
        <w:gridCol w:w="1559"/>
        <w:gridCol w:w="1276"/>
        <w:gridCol w:w="1417"/>
      </w:tblGrid>
      <w:tr w:rsidR="00BB1FCA" w:rsidRPr="006A5F48" w:rsidTr="002E3D21">
        <w:trPr>
          <w:trHeight w:val="10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FCA" w:rsidRPr="006A5F48" w:rsidRDefault="00BB1FCA" w:rsidP="00D4243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F48">
              <w:rPr>
                <w:rFonts w:ascii="Times New Roman" w:hAnsi="Times New Roman"/>
                <w:sz w:val="20"/>
                <w:szCs w:val="20"/>
              </w:rPr>
              <w:t xml:space="preserve"> Imię i nazwisko osoby </w:t>
            </w:r>
          </w:p>
          <w:p w:rsidR="00BB1FCA" w:rsidRPr="006A5F48" w:rsidRDefault="00BB1FCA" w:rsidP="00D4243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F48">
              <w:rPr>
                <w:rFonts w:ascii="Times New Roman" w:hAnsi="Times New Roman"/>
                <w:sz w:val="20"/>
                <w:szCs w:val="20"/>
              </w:rPr>
              <w:t>(projektanta architekta)</w:t>
            </w:r>
          </w:p>
          <w:p w:rsidR="00BB1FCA" w:rsidRPr="006A5F48" w:rsidRDefault="00BB1FCA" w:rsidP="00D4243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F48">
              <w:rPr>
                <w:rFonts w:ascii="Times New Roman" w:hAnsi="Times New Roman"/>
                <w:sz w:val="20"/>
                <w:szCs w:val="20"/>
              </w:rPr>
              <w:t xml:space="preserve">która będzie pełnić funkcję kierownika zespołu projektowego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Bezodstpw"/>
              <w:ind w:right="304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F48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</w:t>
            </w:r>
          </w:p>
        </w:tc>
      </w:tr>
      <w:tr w:rsidR="00BB1FCA" w:rsidRPr="006A5F48" w:rsidTr="002E3D21">
        <w:trPr>
          <w:trHeight w:val="72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BB1FCA" w:rsidRPr="006A5F48" w:rsidRDefault="00BB1FCA" w:rsidP="00D42432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6A5F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  <w:p w:rsidR="00BB1FCA" w:rsidRPr="006A5F48" w:rsidRDefault="00BB1FCA" w:rsidP="00D42432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6A5F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33724E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Tytuł projektu</w:t>
            </w:r>
            <w:r w:rsidR="0033724E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 xml:space="preserve"> </w:t>
            </w:r>
            <w:r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 xml:space="preserve">– </w:t>
            </w:r>
            <w:r w:rsidRPr="009F3F5A">
              <w:rPr>
                <w:rFonts w:ascii="Times New Roman" w:hAnsi="Times New Roman"/>
                <w:bCs/>
                <w:sz w:val="14"/>
                <w:szCs w:val="14"/>
                <w:u w:val="single"/>
                <w:lang w:eastAsia="pl-PL"/>
              </w:rPr>
              <w:t>w zakresie przebudowy</w:t>
            </w:r>
            <w:r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 xml:space="preserve"> budynków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Wartość</w:t>
            </w:r>
          </w:p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6A5F48">
              <w:rPr>
                <w:rFonts w:ascii="Times New Roman" w:hAnsi="Times New Roman"/>
                <w:sz w:val="14"/>
                <w:szCs w:val="14"/>
              </w:rPr>
              <w:t>Zakres wykonywanej czynności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Zamawiający</w:t>
            </w:r>
          </w:p>
        </w:tc>
      </w:tr>
      <w:tr w:rsidR="00BB1FCA" w:rsidRPr="006A5F48" w:rsidTr="002E3D21">
        <w:trPr>
          <w:trHeight w:val="977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  <w:p w:rsidR="00BB1FCA" w:rsidRPr="00693A80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Projekt </w:t>
            </w:r>
            <w:r w:rsidR="00291CBD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na </w:t>
            </w:r>
            <w:r w:rsidR="00291CBD" w:rsidRPr="00291CBD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>budowę budynku w technologii pasywnej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693A80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BB1FCA" w:rsidRPr="00693A80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>*</w:t>
            </w:r>
            <w:r w:rsidRPr="006A5F48">
              <w:rPr>
                <w:rFonts w:ascii="Times New Roman" w:hAnsi="Times New Roman"/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>- projektant*</w:t>
            </w:r>
          </w:p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>- sprawdzający *</w:t>
            </w:r>
          </w:p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*- niepotrzebne skreślić </w:t>
            </w:r>
          </w:p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6A5F48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6A5F48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</w:tc>
      </w:tr>
      <w:tr w:rsidR="00BB1FCA" w:rsidRPr="007031C8" w:rsidTr="002E3D21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5C5" w:rsidRPr="00693A8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Projekt </w:t>
            </w:r>
            <w:r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na </w:t>
            </w:r>
            <w:r w:rsidRPr="00291CBD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>budowę budynku w technologii pasywnej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693A80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3F65C5" w:rsidRPr="00693A8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  <w:p w:rsidR="003F65C5" w:rsidRPr="006A5F48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  <w:p w:rsidR="003F65C5" w:rsidRPr="006A5F48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>*</w:t>
            </w:r>
            <w:r w:rsidRPr="006A5F48">
              <w:rPr>
                <w:rFonts w:ascii="Times New Roman" w:hAnsi="Times New Roman"/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BB1FCA" w:rsidRPr="00C24CF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lang w:eastAsia="pl-PL"/>
              </w:rPr>
            </w:pP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 xml:space="preserve">- 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projektant</w:t>
            </w: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*</w:t>
            </w: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</w:p>
          <w:p w:rsidR="00BB1FCA" w:rsidRDefault="00BB1FCA" w:rsidP="001F765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BB1FCA" w:rsidRPr="00C24CF0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</w:tc>
      </w:tr>
      <w:tr w:rsidR="00BB1FCA" w:rsidRPr="007031C8" w:rsidTr="002E3D21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5C5" w:rsidRPr="00693A8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Projekt </w:t>
            </w:r>
            <w:r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na </w:t>
            </w:r>
            <w:r w:rsidRPr="00291CBD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>budowę budynku w technologii pasywnej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693A80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3F65C5" w:rsidRPr="00693A8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  <w:p w:rsidR="003F65C5" w:rsidRPr="006A5F48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  <w:p w:rsidR="003F65C5" w:rsidRPr="006A5F48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>*</w:t>
            </w:r>
            <w:r w:rsidRPr="006A5F48">
              <w:rPr>
                <w:rFonts w:ascii="Times New Roman" w:hAnsi="Times New Roman"/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BB1FCA" w:rsidRPr="00C24CF0" w:rsidRDefault="003F65C5" w:rsidP="003F65C5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lang w:eastAsia="pl-PL"/>
              </w:rPr>
            </w:pP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 xml:space="preserve">- 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projektant</w:t>
            </w: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*</w:t>
            </w: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FC55AD" w:rsidRDefault="00BB1FCA" w:rsidP="00D42432">
            <w:pPr>
              <w:pStyle w:val="Bezodstpw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</w:tc>
      </w:tr>
      <w:tr w:rsidR="00BB1FCA" w:rsidRPr="007031C8" w:rsidTr="002E3D21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5C5" w:rsidRPr="00693A8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Projekt </w:t>
            </w:r>
            <w:r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na </w:t>
            </w:r>
            <w:r w:rsidRPr="00291CBD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>budowę budynku w technologii pasywnej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693A80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3F65C5" w:rsidRPr="00693A8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  <w:p w:rsidR="003F65C5" w:rsidRPr="006A5F48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  <w:p w:rsidR="003F65C5" w:rsidRPr="006A5F48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>*</w:t>
            </w:r>
            <w:r w:rsidRPr="006A5F48">
              <w:rPr>
                <w:rFonts w:ascii="Times New Roman" w:hAnsi="Times New Roman"/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BB1FCA" w:rsidRPr="00C24CF0" w:rsidRDefault="003F65C5" w:rsidP="003F65C5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lang w:eastAsia="pl-PL"/>
              </w:rPr>
            </w:pP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 xml:space="preserve">- 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projektant</w:t>
            </w: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*</w:t>
            </w: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FC55AD" w:rsidRDefault="00BB1FCA" w:rsidP="00D42432">
            <w:pPr>
              <w:pStyle w:val="Bezodstpw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</w:tc>
      </w:tr>
      <w:tr w:rsidR="00BB1FCA" w:rsidRPr="007031C8" w:rsidTr="002E3D21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5C5" w:rsidRPr="00693A8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Projekt </w:t>
            </w:r>
            <w:r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na </w:t>
            </w:r>
            <w:r w:rsidRPr="00291CBD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>budowę budynku w technologii pasywnej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693A80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3F65C5" w:rsidRPr="00693A8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  <w:p w:rsidR="003F65C5" w:rsidRPr="006A5F48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  <w:p w:rsidR="003F65C5" w:rsidRPr="006A5F48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>*</w:t>
            </w:r>
            <w:r w:rsidRPr="006A5F48">
              <w:rPr>
                <w:rFonts w:ascii="Times New Roman" w:hAnsi="Times New Roman"/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BB1FCA" w:rsidRPr="00C24CF0" w:rsidRDefault="003F65C5" w:rsidP="003F65C5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lang w:eastAsia="pl-PL"/>
              </w:rPr>
            </w:pP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 xml:space="preserve">- 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projektant</w:t>
            </w: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*</w:t>
            </w: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C24CF0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</w:tc>
      </w:tr>
      <w:tr w:rsidR="00BB1FCA" w:rsidRPr="007031C8" w:rsidTr="00A1032D">
        <w:trPr>
          <w:trHeight w:val="1260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7031C8" w:rsidRDefault="00BB1FCA" w:rsidP="00D42432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5C5" w:rsidRPr="00693A8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Projekt </w:t>
            </w:r>
            <w:r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 xml:space="preserve">na </w:t>
            </w:r>
            <w:r w:rsidRPr="00291CBD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>budowę budynku w technologii pasywnej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693A80"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3F65C5" w:rsidRPr="00693A80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6"/>
                <w:lang w:eastAsia="pl-PL"/>
              </w:rPr>
            </w:pPr>
          </w:p>
          <w:p w:rsidR="003F65C5" w:rsidRPr="006A5F48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  <w:p w:rsidR="003F65C5" w:rsidRPr="006A5F48" w:rsidRDefault="003F65C5" w:rsidP="003F65C5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  <w:t>*</w:t>
            </w:r>
            <w:r w:rsidRPr="006A5F48">
              <w:rPr>
                <w:rFonts w:ascii="Times New Roman" w:hAnsi="Times New Roman"/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BB1FCA" w:rsidRPr="00C24CF0" w:rsidRDefault="003F65C5" w:rsidP="003F65C5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6A5F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BB1FCA" w:rsidRPr="007031C8" w:rsidRDefault="00BB1FCA" w:rsidP="00D42432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lang w:eastAsia="pl-PL"/>
              </w:rPr>
            </w:pP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 xml:space="preserve">- 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projektant</w:t>
            </w: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*</w:t>
            </w: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</w:p>
          <w:p w:rsidR="00BB1FCA" w:rsidRPr="00FC55AD" w:rsidRDefault="00BB1FCA" w:rsidP="00D42432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</w:pPr>
            <w:r w:rsidRPr="00FC55AD">
              <w:rPr>
                <w:rFonts w:ascii="Times New Roman" w:hAnsi="Times New Roman"/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Default="00BB1FCA" w:rsidP="00D42432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BB1FCA" w:rsidRPr="007031C8" w:rsidRDefault="00BB1FCA" w:rsidP="00D42432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FCA" w:rsidRPr="00FC55AD" w:rsidRDefault="00BB1FCA" w:rsidP="00D42432">
            <w:pPr>
              <w:pStyle w:val="Bezodstpw"/>
              <w:rPr>
                <w:rFonts w:ascii="Times New Roman" w:hAnsi="Times New Roman"/>
                <w:bCs/>
                <w:sz w:val="16"/>
                <w:szCs w:val="18"/>
                <w:lang w:eastAsia="pl-PL"/>
              </w:rPr>
            </w:pPr>
          </w:p>
        </w:tc>
      </w:tr>
    </w:tbl>
    <w:p w:rsidR="005A2581" w:rsidRDefault="005A2581" w:rsidP="005A2581">
      <w:pPr>
        <w:spacing w:line="360" w:lineRule="auto"/>
        <w:ind w:left="360"/>
        <w:jc w:val="both"/>
        <w:rPr>
          <w:sz w:val="22"/>
          <w:szCs w:val="22"/>
        </w:rPr>
      </w:pPr>
    </w:p>
    <w:p w:rsidR="00BB1FCA" w:rsidRDefault="00BB1FCA" w:rsidP="00BB1FC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BB1FCA" w:rsidRPr="005A6F24" w:rsidRDefault="00BB1FCA" w:rsidP="00BB1FC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lastRenderedPageBreak/>
        <w:t>po zakończeniu postępowania wadium należy zwrócić.</w:t>
      </w:r>
      <w:r w:rsidRPr="005A6F24">
        <w:rPr>
          <w:rStyle w:val="Odwoanieprzypisudolnego"/>
          <w:sz w:val="22"/>
          <w:szCs w:val="22"/>
        </w:rPr>
        <w:footnoteReference w:id="1"/>
      </w:r>
    </w:p>
    <w:p w:rsidR="00BB1FCA" w:rsidRPr="00104453" w:rsidRDefault="00BB1FCA" w:rsidP="00BB1FC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104453">
        <w:rPr>
          <w:sz w:val="22"/>
          <w:szCs w:val="22"/>
        </w:rPr>
        <w:t>Bank: .........................</w:t>
      </w:r>
      <w:r>
        <w:rPr>
          <w:sz w:val="22"/>
          <w:szCs w:val="22"/>
        </w:rPr>
        <w:t>.........................</w:t>
      </w:r>
      <w:r w:rsidRPr="00104453">
        <w:rPr>
          <w:sz w:val="22"/>
          <w:szCs w:val="22"/>
        </w:rPr>
        <w:t>Nr konta ....................................................................</w:t>
      </w:r>
    </w:p>
    <w:p w:rsidR="00BB1FCA" w:rsidRPr="00EB2703" w:rsidRDefault="00BB1FCA" w:rsidP="00BB1FC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Inne ..........................................</w:t>
      </w:r>
      <w:r>
        <w:rPr>
          <w:sz w:val="22"/>
          <w:szCs w:val="22"/>
        </w:rPr>
        <w:t>..................................................</w:t>
      </w:r>
      <w:r w:rsidRPr="005A6F24">
        <w:rPr>
          <w:sz w:val="22"/>
          <w:szCs w:val="22"/>
        </w:rPr>
        <w:t>.................................</w:t>
      </w:r>
    </w:p>
    <w:p w:rsidR="00BB1FCA" w:rsidRPr="005A2581" w:rsidRDefault="00BB1FCA" w:rsidP="00BB1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</w:t>
      </w:r>
      <w:r w:rsidRPr="005A2581">
        <w:rPr>
          <w:sz w:val="22"/>
          <w:szCs w:val="22"/>
        </w:rPr>
        <w:t xml:space="preserve">ubiegania się o udzielenie zamówienia publicznego w niniejszym postępowaniu.* * </w:t>
      </w:r>
    </w:p>
    <w:p w:rsidR="00BB1FCA" w:rsidRPr="005A2581" w:rsidRDefault="00BB1FCA" w:rsidP="00BB1FCA">
      <w:pPr>
        <w:ind w:left="360"/>
        <w:jc w:val="both"/>
        <w:rPr>
          <w:i/>
          <w:sz w:val="22"/>
          <w:szCs w:val="22"/>
        </w:rPr>
      </w:pPr>
      <w:r w:rsidRPr="005A258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B1FCA" w:rsidRPr="005A2581" w:rsidRDefault="00BB1FCA" w:rsidP="00BB1FCA">
      <w:pPr>
        <w:ind w:left="360"/>
        <w:jc w:val="both"/>
        <w:rPr>
          <w:i/>
          <w:sz w:val="22"/>
          <w:szCs w:val="22"/>
        </w:rPr>
      </w:pPr>
      <w:r w:rsidRPr="005A258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B1FCA" w:rsidRPr="005A2581" w:rsidRDefault="00BB1FCA" w:rsidP="00BB1FCA">
      <w:pPr>
        <w:ind w:left="360"/>
        <w:jc w:val="both"/>
        <w:rPr>
          <w:sz w:val="22"/>
          <w:szCs w:val="22"/>
        </w:rPr>
      </w:pPr>
    </w:p>
    <w:p w:rsidR="00BB1FCA" w:rsidRDefault="00BB1FCA" w:rsidP="00BB1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B1FCA" w:rsidRDefault="00BB1FCA" w:rsidP="00BB1FC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BB1FCA" w:rsidRDefault="00BB1FCA" w:rsidP="00BB1FC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BB1FCA" w:rsidRDefault="00BB1FCA" w:rsidP="00BB1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BB1FCA" w:rsidRDefault="00BB1FCA" w:rsidP="00BB1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B1FCA" w:rsidRDefault="00BB1FCA" w:rsidP="00BB1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BB1FCA" w:rsidRDefault="00BB1FCA" w:rsidP="00BB1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B1FCA" w:rsidRPr="007031C8" w:rsidRDefault="00BB1FCA" w:rsidP="00BB1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  <w:r w:rsidRPr="007031C8">
        <w:rPr>
          <w:sz w:val="22"/>
          <w:szCs w:val="22"/>
        </w:rPr>
        <w:t xml:space="preserve"> ………………………...........................……które dołączamy do oferty.</w:t>
      </w:r>
    </w:p>
    <w:p w:rsidR="00BB1FCA" w:rsidRDefault="00BB1FCA" w:rsidP="00BB1FCA">
      <w:pPr>
        <w:jc w:val="both"/>
        <w:rPr>
          <w:sz w:val="22"/>
          <w:szCs w:val="22"/>
        </w:rPr>
      </w:pPr>
    </w:p>
    <w:p w:rsidR="00BB1FCA" w:rsidRDefault="00BB1FCA" w:rsidP="00BB1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B1FCA" w:rsidRDefault="00BB1FCA" w:rsidP="00BB1F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B1FCA" w:rsidRDefault="00BB1FCA" w:rsidP="00BB1F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B1FCA" w:rsidRDefault="00BB1FCA" w:rsidP="00BB1F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B1FCA" w:rsidRDefault="00BB1FCA" w:rsidP="00BB1F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B1FCA" w:rsidRDefault="00BB1FCA" w:rsidP="00BB1F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B1FCA" w:rsidRDefault="00BB1FCA" w:rsidP="00BB1F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B1FCA" w:rsidRDefault="00BB1FCA" w:rsidP="00BB1F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B1FCA" w:rsidRDefault="00BB1FCA" w:rsidP="00BB1F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B1FCA" w:rsidRDefault="00BB1FCA" w:rsidP="00BB1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BB1FCA" w:rsidRDefault="00BB1FCA" w:rsidP="00BB1FCA">
      <w:pPr>
        <w:jc w:val="both"/>
        <w:rPr>
          <w:sz w:val="22"/>
          <w:szCs w:val="22"/>
        </w:rPr>
      </w:pPr>
    </w:p>
    <w:p w:rsidR="005A2581" w:rsidRDefault="005A2581" w:rsidP="00BB1FCA">
      <w:pPr>
        <w:jc w:val="both"/>
        <w:rPr>
          <w:sz w:val="18"/>
          <w:szCs w:val="18"/>
        </w:rPr>
      </w:pPr>
    </w:p>
    <w:p w:rsidR="005A2581" w:rsidRDefault="005A2581" w:rsidP="00BB1FCA">
      <w:pPr>
        <w:jc w:val="both"/>
        <w:rPr>
          <w:sz w:val="18"/>
          <w:szCs w:val="18"/>
        </w:rPr>
      </w:pPr>
    </w:p>
    <w:p w:rsidR="00BB1FCA" w:rsidRDefault="00BB1FCA" w:rsidP="00BB1FCA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5A2581" w:rsidRDefault="005A2581" w:rsidP="00BB1FCA">
      <w:pPr>
        <w:jc w:val="both"/>
        <w:rPr>
          <w:sz w:val="18"/>
          <w:szCs w:val="18"/>
        </w:rPr>
      </w:pPr>
    </w:p>
    <w:p w:rsidR="005A2581" w:rsidRDefault="005A2581" w:rsidP="00BB1FCA">
      <w:pPr>
        <w:jc w:val="both"/>
        <w:rPr>
          <w:sz w:val="18"/>
          <w:szCs w:val="18"/>
        </w:rPr>
      </w:pPr>
    </w:p>
    <w:p w:rsidR="005A2581" w:rsidRDefault="005A2581" w:rsidP="00BB1FCA">
      <w:pPr>
        <w:jc w:val="both"/>
        <w:rPr>
          <w:sz w:val="18"/>
          <w:szCs w:val="18"/>
        </w:rPr>
      </w:pPr>
    </w:p>
    <w:p w:rsidR="00BB1FCA" w:rsidRDefault="00BB1FCA" w:rsidP="00BB1FCA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BB1FCA" w:rsidRDefault="00BB1FCA" w:rsidP="00BB1FC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BB1FCA" w:rsidRDefault="00083FFF" w:rsidP="00083FFF">
      <w:pPr>
        <w:ind w:left="3540" w:firstLine="708"/>
        <w:jc w:val="center"/>
      </w:pPr>
      <w:r>
        <w:rPr>
          <w:sz w:val="20"/>
          <w:szCs w:val="20"/>
        </w:rPr>
        <w:t xml:space="preserve">         </w:t>
      </w:r>
      <w:r w:rsidR="00BB1FCA">
        <w:rPr>
          <w:sz w:val="20"/>
          <w:szCs w:val="20"/>
        </w:rPr>
        <w:t>do reprezentowania Wykonawcy</w:t>
      </w:r>
    </w:p>
    <w:sectPr w:rsidR="00BB1FCA" w:rsidSect="005A2581">
      <w:headerReference w:type="default" r:id="rId8"/>
      <w:pgSz w:w="11906" w:h="16838"/>
      <w:pgMar w:top="567" w:right="991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3D87" w:rsidRDefault="00273D87">
      <w:r>
        <w:separator/>
      </w:r>
    </w:p>
  </w:endnote>
  <w:endnote w:type="continuationSeparator" w:id="0">
    <w:p w:rsidR="00273D87" w:rsidRDefault="0027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3D87" w:rsidRDefault="00273D87">
      <w:r>
        <w:separator/>
      </w:r>
    </w:p>
  </w:footnote>
  <w:footnote w:type="continuationSeparator" w:id="0">
    <w:p w:rsidR="00273D87" w:rsidRDefault="00273D87">
      <w:r>
        <w:continuationSeparator/>
      </w:r>
    </w:p>
  </w:footnote>
  <w:footnote w:id="1">
    <w:p w:rsidR="00BB1FCA" w:rsidRDefault="00BB1FCA" w:rsidP="00BB1FC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BB1FCA" w:rsidRDefault="00BB1FCA" w:rsidP="00BB1FC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8D7F05">
    <w:pPr>
      <w:pStyle w:val="Nagwek"/>
      <w:rPr>
        <w:sz w:val="22"/>
      </w:rPr>
    </w:pPr>
    <w:r w:rsidRPr="00F75B22">
      <w:rPr>
        <w:noProof/>
      </w:rPr>
      <w:drawing>
        <wp:inline distT="0" distB="0" distL="0" distR="0">
          <wp:extent cx="5772150" cy="542925"/>
          <wp:effectExtent l="0" t="0" r="0" b="9525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364AC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F385C"/>
    <w:multiLevelType w:val="hybridMultilevel"/>
    <w:tmpl w:val="A9D83D42"/>
    <w:lvl w:ilvl="0" w:tplc="3028CDB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C4A4E"/>
    <w:multiLevelType w:val="multilevel"/>
    <w:tmpl w:val="DC8EEA9E"/>
    <w:numStyleLink w:val="Styldoumwv2"/>
  </w:abstractNum>
  <w:abstractNum w:abstractNumId="2" w15:restartNumberingAfterBreak="0">
    <w:nsid w:val="1F262CA4"/>
    <w:multiLevelType w:val="hybridMultilevel"/>
    <w:tmpl w:val="DDF6C006"/>
    <w:lvl w:ilvl="0" w:tplc="55EA4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ascii="Verdana" w:eastAsia="Calibri" w:hAnsi="Verdana" w:cs="Times New Roman"/>
      </w:r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103620"/>
    <w:multiLevelType w:val="multilevel"/>
    <w:tmpl w:val="B1D83E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7" w15:restartNumberingAfterBreak="0">
    <w:nsid w:val="4AAC66EF"/>
    <w:multiLevelType w:val="hybridMultilevel"/>
    <w:tmpl w:val="4F6C44EA"/>
    <w:lvl w:ilvl="0" w:tplc="0F94DDC0">
      <w:start w:val="1"/>
      <w:numFmt w:val="bullet"/>
      <w:lvlText w:val="­"/>
      <w:lvlJc w:val="left"/>
      <w:pPr>
        <w:ind w:left="436" w:hanging="360"/>
      </w:pPr>
      <w:rPr>
        <w:rFonts w:hAnsi="Courier New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4CAF1D3E"/>
    <w:multiLevelType w:val="hybridMultilevel"/>
    <w:tmpl w:val="B3CC1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180248"/>
    <w:multiLevelType w:val="hybridMultilevel"/>
    <w:tmpl w:val="BE4E6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53E62918"/>
    <w:lvl w:ilvl="0" w:tplc="00C26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4A7179"/>
    <w:multiLevelType w:val="hybridMultilevel"/>
    <w:tmpl w:val="F17477C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E52"/>
    <w:rsid w:val="00011B2E"/>
    <w:rsid w:val="000414A4"/>
    <w:rsid w:val="00052F66"/>
    <w:rsid w:val="00065823"/>
    <w:rsid w:val="00083FFF"/>
    <w:rsid w:val="000A4DD4"/>
    <w:rsid w:val="000C702F"/>
    <w:rsid w:val="000D3A1F"/>
    <w:rsid w:val="000D6134"/>
    <w:rsid w:val="000E09C7"/>
    <w:rsid w:val="000F29BA"/>
    <w:rsid w:val="000F6589"/>
    <w:rsid w:val="001003E6"/>
    <w:rsid w:val="00106636"/>
    <w:rsid w:val="00116EC6"/>
    <w:rsid w:val="00162ED9"/>
    <w:rsid w:val="001801DD"/>
    <w:rsid w:val="001D2B1F"/>
    <w:rsid w:val="001D4612"/>
    <w:rsid w:val="001F7658"/>
    <w:rsid w:val="00207E98"/>
    <w:rsid w:val="00225032"/>
    <w:rsid w:val="002275F4"/>
    <w:rsid w:val="002425D3"/>
    <w:rsid w:val="002435DC"/>
    <w:rsid w:val="00244FEE"/>
    <w:rsid w:val="002723B0"/>
    <w:rsid w:val="0027247B"/>
    <w:rsid w:val="00273D87"/>
    <w:rsid w:val="00291CBD"/>
    <w:rsid w:val="00292F3D"/>
    <w:rsid w:val="002B3168"/>
    <w:rsid w:val="002B5FB5"/>
    <w:rsid w:val="002E3D21"/>
    <w:rsid w:val="002F5074"/>
    <w:rsid w:val="002F7FC9"/>
    <w:rsid w:val="00315A4A"/>
    <w:rsid w:val="0033724E"/>
    <w:rsid w:val="003444D7"/>
    <w:rsid w:val="00365C35"/>
    <w:rsid w:val="0038507D"/>
    <w:rsid w:val="003F65C5"/>
    <w:rsid w:val="0041158C"/>
    <w:rsid w:val="004A1CA4"/>
    <w:rsid w:val="004B37E7"/>
    <w:rsid w:val="004B7300"/>
    <w:rsid w:val="004C6753"/>
    <w:rsid w:val="004F1199"/>
    <w:rsid w:val="004F4B2F"/>
    <w:rsid w:val="005147CB"/>
    <w:rsid w:val="0057289F"/>
    <w:rsid w:val="00591370"/>
    <w:rsid w:val="00595C87"/>
    <w:rsid w:val="00596A97"/>
    <w:rsid w:val="005A2581"/>
    <w:rsid w:val="005C3590"/>
    <w:rsid w:val="005D2C65"/>
    <w:rsid w:val="005E149D"/>
    <w:rsid w:val="005E6D94"/>
    <w:rsid w:val="005F64F3"/>
    <w:rsid w:val="00610EA1"/>
    <w:rsid w:val="006268BA"/>
    <w:rsid w:val="0063384F"/>
    <w:rsid w:val="006364AC"/>
    <w:rsid w:val="00643C6F"/>
    <w:rsid w:val="00646202"/>
    <w:rsid w:val="0065290F"/>
    <w:rsid w:val="00656652"/>
    <w:rsid w:val="006815F6"/>
    <w:rsid w:val="0068571D"/>
    <w:rsid w:val="00693A80"/>
    <w:rsid w:val="006A5F48"/>
    <w:rsid w:val="006E4B0C"/>
    <w:rsid w:val="00704CFA"/>
    <w:rsid w:val="00745C84"/>
    <w:rsid w:val="007748F0"/>
    <w:rsid w:val="007768B1"/>
    <w:rsid w:val="00777AA6"/>
    <w:rsid w:val="007A40E3"/>
    <w:rsid w:val="007A4321"/>
    <w:rsid w:val="007A5005"/>
    <w:rsid w:val="007D33B2"/>
    <w:rsid w:val="00812E2E"/>
    <w:rsid w:val="00822162"/>
    <w:rsid w:val="00822B98"/>
    <w:rsid w:val="00833933"/>
    <w:rsid w:val="0084304C"/>
    <w:rsid w:val="00853083"/>
    <w:rsid w:val="008764BE"/>
    <w:rsid w:val="0089693A"/>
    <w:rsid w:val="008A0BDC"/>
    <w:rsid w:val="008B2F0C"/>
    <w:rsid w:val="008B4928"/>
    <w:rsid w:val="008D7F05"/>
    <w:rsid w:val="008E58F0"/>
    <w:rsid w:val="008F1C66"/>
    <w:rsid w:val="008F3E26"/>
    <w:rsid w:val="008F771A"/>
    <w:rsid w:val="00915DE2"/>
    <w:rsid w:val="00922207"/>
    <w:rsid w:val="00930F66"/>
    <w:rsid w:val="00963752"/>
    <w:rsid w:val="0098389F"/>
    <w:rsid w:val="00992C45"/>
    <w:rsid w:val="00994431"/>
    <w:rsid w:val="009965C4"/>
    <w:rsid w:val="009A6244"/>
    <w:rsid w:val="009C7843"/>
    <w:rsid w:val="009C7A2A"/>
    <w:rsid w:val="009F3F5A"/>
    <w:rsid w:val="00A1032D"/>
    <w:rsid w:val="00A47B4D"/>
    <w:rsid w:val="00A619DA"/>
    <w:rsid w:val="00A71FF6"/>
    <w:rsid w:val="00A732A5"/>
    <w:rsid w:val="00A951E9"/>
    <w:rsid w:val="00AC76CF"/>
    <w:rsid w:val="00AF3A67"/>
    <w:rsid w:val="00B1022E"/>
    <w:rsid w:val="00B119BE"/>
    <w:rsid w:val="00B25CF0"/>
    <w:rsid w:val="00B774DC"/>
    <w:rsid w:val="00BB1FCA"/>
    <w:rsid w:val="00BB633D"/>
    <w:rsid w:val="00BC7E3A"/>
    <w:rsid w:val="00BD4CE6"/>
    <w:rsid w:val="00C03D2A"/>
    <w:rsid w:val="00C24CF0"/>
    <w:rsid w:val="00C75144"/>
    <w:rsid w:val="00C7614D"/>
    <w:rsid w:val="00C814CE"/>
    <w:rsid w:val="00CA7D36"/>
    <w:rsid w:val="00CD0DAC"/>
    <w:rsid w:val="00CD2160"/>
    <w:rsid w:val="00CE3DC8"/>
    <w:rsid w:val="00CF35A3"/>
    <w:rsid w:val="00CF5613"/>
    <w:rsid w:val="00D06278"/>
    <w:rsid w:val="00D24208"/>
    <w:rsid w:val="00D42432"/>
    <w:rsid w:val="00D60C38"/>
    <w:rsid w:val="00D66893"/>
    <w:rsid w:val="00D82D8E"/>
    <w:rsid w:val="00D83324"/>
    <w:rsid w:val="00D90ACB"/>
    <w:rsid w:val="00D92656"/>
    <w:rsid w:val="00DB481E"/>
    <w:rsid w:val="00DC1500"/>
    <w:rsid w:val="00DD100C"/>
    <w:rsid w:val="00DD72DF"/>
    <w:rsid w:val="00DE2C32"/>
    <w:rsid w:val="00E0682B"/>
    <w:rsid w:val="00E44371"/>
    <w:rsid w:val="00E67A36"/>
    <w:rsid w:val="00E75D8E"/>
    <w:rsid w:val="00E84729"/>
    <w:rsid w:val="00E93212"/>
    <w:rsid w:val="00E949B0"/>
    <w:rsid w:val="00ED4E52"/>
    <w:rsid w:val="00ED546C"/>
    <w:rsid w:val="00ED58F9"/>
    <w:rsid w:val="00EE6EE4"/>
    <w:rsid w:val="00EF5050"/>
    <w:rsid w:val="00F00591"/>
    <w:rsid w:val="00F4796A"/>
    <w:rsid w:val="00F53146"/>
    <w:rsid w:val="00F80A1B"/>
    <w:rsid w:val="00F91018"/>
    <w:rsid w:val="00F97C07"/>
    <w:rsid w:val="00FA0F30"/>
    <w:rsid w:val="00FB67AE"/>
    <w:rsid w:val="00FC55AD"/>
    <w:rsid w:val="00FC6FC4"/>
    <w:rsid w:val="00FC7880"/>
    <w:rsid w:val="00FD3C94"/>
    <w:rsid w:val="00FF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BD98FB9-FD95-45AB-A3F7-7503AB83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  <w:lang w:val="x-none" w:eastAsia="x-none"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F97C07"/>
    <w:rPr>
      <w:b/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F97C07"/>
  </w:style>
  <w:style w:type="character" w:customStyle="1" w:styleId="Nagwek1Znak">
    <w:name w:val="Nagłówek 1 Znak"/>
    <w:link w:val="Nagwek1"/>
    <w:rsid w:val="00F97C07"/>
    <w:rPr>
      <w:rFonts w:ascii="Arial" w:hAnsi="Arial" w:cs="Arial"/>
      <w:b/>
      <w:bCs/>
      <w:kern w:val="32"/>
      <w:sz w:val="32"/>
      <w:szCs w:val="32"/>
    </w:rPr>
  </w:style>
  <w:style w:type="paragraph" w:styleId="Bezodstpw">
    <w:name w:val="No Spacing"/>
    <w:qFormat/>
    <w:rsid w:val="00F97C07"/>
    <w:rPr>
      <w:rFonts w:ascii="Calibri" w:eastAsia="Calibri" w:hAnsi="Calibri"/>
      <w:sz w:val="22"/>
      <w:szCs w:val="22"/>
      <w:lang w:eastAsia="en-US"/>
    </w:rPr>
  </w:style>
  <w:style w:type="paragraph" w:customStyle="1" w:styleId="Tekstpodstawowy1">
    <w:name w:val="Tekst podstawowy1"/>
    <w:basedOn w:val="Normalny"/>
    <w:rsid w:val="00F97C07"/>
    <w:pPr>
      <w:keepLines/>
      <w:spacing w:after="120"/>
      <w:jc w:val="both"/>
    </w:pPr>
    <w:rPr>
      <w:rFonts w:ascii="Arial" w:hAnsi="Arial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7E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C7E3A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0C702F"/>
    <w:rPr>
      <w:rFonts w:ascii="MS Reference Sans Serif" w:hAnsi="MS Reference Sans Serif" w:cs="MS Reference Sans Serif" w:hint="default"/>
      <w:spacing w:val="-10"/>
      <w:sz w:val="20"/>
      <w:szCs w:val="20"/>
    </w:rPr>
  </w:style>
  <w:style w:type="character" w:customStyle="1" w:styleId="StopkaZnak">
    <w:name w:val="Stopka Znak"/>
    <w:link w:val="Stopka"/>
    <w:uiPriority w:val="99"/>
    <w:rsid w:val="004F4B2F"/>
  </w:style>
  <w:style w:type="paragraph" w:styleId="Akapitzlist">
    <w:name w:val="List Paragraph"/>
    <w:basedOn w:val="Normalny"/>
    <w:link w:val="AkapitzlistZnak1"/>
    <w:uiPriority w:val="34"/>
    <w:qFormat/>
    <w:rsid w:val="00FC6FC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Styldoumwv2">
    <w:name w:val="Styl do umów v2"/>
    <w:uiPriority w:val="99"/>
    <w:rsid w:val="00FC6FC4"/>
    <w:pPr>
      <w:numPr>
        <w:numId w:val="11"/>
      </w:numPr>
    </w:pPr>
  </w:style>
  <w:style w:type="character" w:customStyle="1" w:styleId="AkapitzlistZnak1">
    <w:name w:val="Akapit z listą Znak1"/>
    <w:link w:val="Akapitzlist"/>
    <w:uiPriority w:val="34"/>
    <w:locked/>
    <w:rsid w:val="00FC6FC4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2"/>
    <w:uiPriority w:val="99"/>
    <w:locked/>
    <w:rsid w:val="00FC6FC4"/>
    <w:rPr>
      <w:rFonts w:ascii="Arial" w:hAnsi="Arial" w:cs="Arial"/>
      <w:szCs w:val="24"/>
    </w:rPr>
  </w:style>
  <w:style w:type="paragraph" w:customStyle="1" w:styleId="Akapitzlist2">
    <w:name w:val="Akapit z listą2"/>
    <w:basedOn w:val="Normalny"/>
    <w:link w:val="AkapitzlistZnak"/>
    <w:uiPriority w:val="99"/>
    <w:rsid w:val="00FC6FC4"/>
    <w:pPr>
      <w:spacing w:line="360" w:lineRule="auto"/>
      <w:ind w:left="720"/>
      <w:contextualSpacing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99D6D-1128-460B-9419-276DA4234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913</Words>
  <Characters>7603</Characters>
  <Application>Microsoft Office Word</Application>
  <DocSecurity>0</DocSecurity>
  <Lines>63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</dc:creator>
  <cp:keywords/>
  <cp:lastModifiedBy>Joanna Ćwiertnia</cp:lastModifiedBy>
  <cp:revision>3</cp:revision>
  <cp:lastPrinted>2019-05-06T10:10:00Z</cp:lastPrinted>
  <dcterms:created xsi:type="dcterms:W3CDTF">2020-01-07T09:47:00Z</dcterms:created>
  <dcterms:modified xsi:type="dcterms:W3CDTF">2020-02-03T09:59:00Z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-1288273345</vt:i4>
  </property>
  <property fmtid="{D5CDD505-2E9C-101B-9397-08002B2CF9AE}" pid="3" name="_NewReviewCycle">
    <vt:lpwstr/>
  </property>
  <property fmtid="{D5CDD505-2E9C-101B-9397-08002B2CF9AE}" pid="4" name="_EmailSubject">
    <vt:lpwstr>FOch</vt:lpwstr>
  </property>
  <property fmtid="{D5CDD505-2E9C-101B-9397-08002B2CF9AE}" pid="5" name="_AuthorEmail">
    <vt:lpwstr>mendyk@agh.edu.pl</vt:lpwstr>
  </property>
  <property fmtid="{D5CDD505-2E9C-101B-9397-08002B2CF9AE}" pid="6" name="_AuthorEmailDisplayName">
    <vt:lpwstr>Dariusz Mendyk</vt:lpwstr>
  </property>
  <property fmtid="{D5CDD505-2E9C-101B-9397-08002B2CF9AE}" pid="7" name="_ReviewingToolsShownOnce">
    <vt:lpwstr/>
  </property>
</Properties>
</file>