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94008" w:rsidRPr="00A9400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31892956"/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bookmarkEnd w:id="0"/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</w:t>
      </w:r>
      <w:bookmarkStart w:id="1" w:name="_GoBack"/>
      <w:bookmarkEnd w:id="1"/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94008" w:rsidRPr="00A940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dostarczenia biletów lotniczych w celu realizacji zadań wynikających z realizacji projektu KATAMARAN/POWER działanie 3.3., na trasie Kraków - </w:t>
      </w:r>
      <w:proofErr w:type="spellStart"/>
      <w:r w:rsidR="00A94008" w:rsidRPr="00A94008">
        <w:rPr>
          <w:rFonts w:ascii="Arial" w:eastAsia="Times New Roman" w:hAnsi="Arial" w:cs="Arial"/>
          <w:b/>
          <w:sz w:val="20"/>
          <w:szCs w:val="20"/>
          <w:lang w:eastAsia="pl-PL"/>
        </w:rPr>
        <w:t>Tokyo</w:t>
      </w:r>
      <w:proofErr w:type="spellEnd"/>
      <w:r w:rsidR="00A94008" w:rsidRPr="00A940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Kraków - KC-zp.272-73/20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A57F1A" w:rsidRPr="00A57F1A">
        <w:rPr>
          <w:rFonts w:ascii="Arial" w:eastAsia="Times New Roman" w:hAnsi="Arial" w:cs="Arial"/>
          <w:sz w:val="21"/>
          <w:szCs w:val="21"/>
          <w:lang w:eastAsia="pl-PL"/>
        </w:rPr>
        <w:t>Akademia Górniczo-Hutnicza</w:t>
      </w:r>
      <w:r w:rsidR="00A57F1A">
        <w:rPr>
          <w:rFonts w:ascii="Arial" w:eastAsia="Times New Roman" w:hAnsi="Arial" w:cs="Arial"/>
          <w:sz w:val="21"/>
          <w:szCs w:val="21"/>
          <w:lang w:eastAsia="pl-PL"/>
        </w:rPr>
        <w:t>,</w:t>
      </w:r>
      <w:r w:rsidR="00A57F1A" w:rsidRPr="00A57F1A">
        <w:rPr>
          <w:rFonts w:ascii="Arial" w:eastAsia="Times New Roman" w:hAnsi="Arial" w:cs="Arial"/>
          <w:sz w:val="21"/>
          <w:szCs w:val="21"/>
          <w:lang w:eastAsia="pl-PL"/>
        </w:rPr>
        <w:t xml:space="preserve"> im. St. Staszica w Krakowie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57F1A" w:rsidRPr="00A57F1A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57F1A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A57F1A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A57F1A">
        <w:rPr>
          <w:rFonts w:ascii="Arial" w:eastAsia="Times New Roman" w:hAnsi="Arial" w:cs="Arial"/>
          <w:sz w:val="21"/>
          <w:szCs w:val="21"/>
          <w:lang w:eastAsia="pl-PL"/>
        </w:rPr>
        <w:t>Pzp.</w:t>
      </w:r>
      <w:proofErr w:type="spellEnd"/>
    </w:p>
    <w:p w:rsidR="009475A8" w:rsidRPr="00A57F1A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57F1A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A57F1A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A57F1A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A57F1A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A57F1A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 xml:space="preserve">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D7F" w:rsidRDefault="00753D7F" w:rsidP="0038231F">
      <w:pPr>
        <w:spacing w:after="0" w:line="240" w:lineRule="auto"/>
      </w:pPr>
      <w:r>
        <w:separator/>
      </w:r>
    </w:p>
  </w:endnote>
  <w:endnote w:type="continuationSeparator" w:id="0">
    <w:p w:rsidR="00753D7F" w:rsidRDefault="00753D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008" w:rsidRDefault="00A940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008" w:rsidRDefault="00A940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D7F" w:rsidRDefault="00753D7F" w:rsidP="0038231F">
      <w:pPr>
        <w:spacing w:after="0" w:line="240" w:lineRule="auto"/>
      </w:pPr>
      <w:r>
        <w:separator/>
      </w:r>
    </w:p>
  </w:footnote>
  <w:footnote w:type="continuationSeparator" w:id="0">
    <w:p w:rsidR="00753D7F" w:rsidRDefault="00753D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008" w:rsidRDefault="00A940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008" w:rsidRDefault="00A57F1A">
    <w:pPr>
      <w:pStyle w:val="Nagwek"/>
    </w:pPr>
    <w:r w:rsidRPr="00A57F1A">
      <w:rPr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https://nawa.gov.pl/images/users/625/logo_PO_WER_wersja_polska.jpg" style="width:465pt;height:61.5pt;visibility:visible;mso-wrap-style:square">
          <v:imagedata r:id="rId1" o:title="logo_PO_WER_wersja_polska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008" w:rsidRDefault="00A940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D7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3D7F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F1A"/>
    <w:rsid w:val="00A9400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10E019"/>
  <w15:chartTrackingRefBased/>
  <w15:docId w15:val="{DA747A0E-008B-4A5F-8DFA-1CB4E0BA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7EF05-FD4E-498F-9D3E-B75DF3B7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2020-02-06T13:48:00Z</dcterms:created>
  <dcterms:modified xsi:type="dcterms:W3CDTF">2020-02-06T13:49:00Z</dcterms:modified>
</cp:coreProperties>
</file>