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EE2E03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D0135" w:rsidRPr="00EE2E03">
        <w:rPr>
          <w:b/>
          <w:sz w:val="24"/>
          <w:szCs w:val="24"/>
        </w:rPr>
        <w:t>NA/P/40/2020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EE2E03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</w:t>
      </w:r>
      <w:r w:rsidRPr="00EE2E03">
        <w:rPr>
          <w:sz w:val="24"/>
        </w:rPr>
        <w:t xml:space="preserve">w trybie </w:t>
      </w:r>
      <w:r w:rsidR="000D0135" w:rsidRPr="00EE2E03">
        <w:rPr>
          <w:sz w:val="24"/>
        </w:rPr>
        <w:t>przetarg</w:t>
      </w:r>
      <w:r w:rsidR="00EE2E03" w:rsidRPr="00EE2E03">
        <w:rPr>
          <w:sz w:val="24"/>
        </w:rPr>
        <w:t>u</w:t>
      </w:r>
      <w:r w:rsidR="000D0135" w:rsidRPr="00EE2E03">
        <w:rPr>
          <w:sz w:val="24"/>
        </w:rPr>
        <w:t xml:space="preserve"> nieograniczon</w:t>
      </w:r>
      <w:r w:rsidR="00EE2E03" w:rsidRPr="00EE2E03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EE2E03">
        <w:rPr>
          <w:sz w:val="24"/>
        </w:rPr>
        <w:t xml:space="preserve"> </w:t>
      </w:r>
      <w:r w:rsidR="000D0135" w:rsidRPr="000D0135">
        <w:rPr>
          <w:b/>
          <w:sz w:val="24"/>
          <w:szCs w:val="24"/>
        </w:rPr>
        <w:t>Dobudowa zewnętrznej platformy (podnośnika) dla osób niepełnosprawnych ruchowo w Domu Studenckim DS. Ikar Politechniki Rzeszowskiej</w:t>
      </w:r>
    </w:p>
    <w:p w:rsidR="00150D7E" w:rsidRDefault="00150D7E" w:rsidP="00150D7E">
      <w:pPr>
        <w:jc w:val="both"/>
        <w:rPr>
          <w:sz w:val="24"/>
        </w:rPr>
      </w:pPr>
      <w:bookmarkStart w:id="0" w:name="_GoBack"/>
      <w:bookmarkEnd w:id="0"/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503" w:rsidRDefault="00195503">
      <w:r>
        <w:separator/>
      </w:r>
    </w:p>
  </w:endnote>
  <w:endnote w:type="continuationSeparator" w:id="0">
    <w:p w:rsidR="00195503" w:rsidRDefault="00195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E2E0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E2E0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9550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503" w:rsidRDefault="00195503">
      <w:r>
        <w:separator/>
      </w:r>
    </w:p>
  </w:footnote>
  <w:footnote w:type="continuationSeparator" w:id="0">
    <w:p w:rsidR="00195503" w:rsidRDefault="001955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135" w:rsidRDefault="000D01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135" w:rsidRDefault="000D01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5503"/>
    <w:rsid w:val="000D0135"/>
    <w:rsid w:val="00150D7E"/>
    <w:rsid w:val="00167DCC"/>
    <w:rsid w:val="00195503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EE2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11922DD"/>
  <w15:chartTrackingRefBased/>
  <w15:docId w15:val="{9F5F2863-7A1C-4834-8326-2BE1277BE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2020-02-10T12:48:00Z</dcterms:created>
  <dcterms:modified xsi:type="dcterms:W3CDTF">2020-02-10T12:48:00Z</dcterms:modified>
</cp:coreProperties>
</file>