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D719F" w:rsidRPr="00FD719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D719F" w:rsidRPr="00FD719F">
        <w:rPr>
          <w:rFonts w:ascii="Times New Roman" w:hAnsi="Times New Roman"/>
          <w:b/>
        </w:rPr>
        <w:t>ZP/D-04/A/20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719F" w:rsidRPr="00FD719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719F" w:rsidRPr="00FD719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D719F" w:rsidRPr="00FD719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719F" w:rsidRPr="00FD719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D719F" w:rsidRPr="00FD719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D719F" w:rsidRPr="00FD719F">
        <w:rPr>
          <w:rFonts w:ascii="Times New Roman" w:hAnsi="Times New Roman"/>
        </w:rPr>
        <w:t>(</w:t>
      </w:r>
      <w:proofErr w:type="spellStart"/>
      <w:r w:rsidR="00FD719F" w:rsidRPr="00FD719F">
        <w:rPr>
          <w:rFonts w:ascii="Times New Roman" w:hAnsi="Times New Roman"/>
        </w:rPr>
        <w:t>t.j</w:t>
      </w:r>
      <w:proofErr w:type="spellEnd"/>
      <w:r w:rsidR="00FD719F" w:rsidRPr="00FD719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D719F" w:rsidRPr="00FD719F">
        <w:rPr>
          <w:rFonts w:ascii="Times New Roman" w:hAnsi="Times New Roman"/>
          <w:b/>
        </w:rPr>
        <w:t>Wyposażenie multimedialne  sali Języków Obcych SJ06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D719F" w:rsidRPr="00FD719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712E8" w:rsidRDefault="003712E8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712E8" w:rsidRDefault="003712E8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EA1" w:rsidRDefault="00F24EA1" w:rsidP="0038231F">
      <w:pPr>
        <w:spacing w:after="0" w:line="240" w:lineRule="auto"/>
      </w:pPr>
      <w:r>
        <w:separator/>
      </w:r>
    </w:p>
  </w:endnote>
  <w:endnote w:type="continuationSeparator" w:id="0">
    <w:p w:rsidR="00F24EA1" w:rsidRDefault="00F24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19F" w:rsidRDefault="00FD71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12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12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19F" w:rsidRDefault="00FD71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EA1" w:rsidRDefault="00F24EA1" w:rsidP="0038231F">
      <w:pPr>
        <w:spacing w:after="0" w:line="240" w:lineRule="auto"/>
      </w:pPr>
      <w:r>
        <w:separator/>
      </w:r>
    </w:p>
  </w:footnote>
  <w:footnote w:type="continuationSeparator" w:id="0">
    <w:p w:rsidR="00F24EA1" w:rsidRDefault="00F24E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19F" w:rsidRDefault="00FD7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19F" w:rsidRDefault="00FD7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19F" w:rsidRDefault="00FD71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EA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2E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4EA1"/>
    <w:rsid w:val="00F365F2"/>
    <w:rsid w:val="00F43919"/>
    <w:rsid w:val="00F66810"/>
    <w:rsid w:val="00F8042D"/>
    <w:rsid w:val="00F90CD1"/>
    <w:rsid w:val="00FC0317"/>
    <w:rsid w:val="00FD719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35FC67"/>
  <w15:docId w15:val="{948FDCE3-482F-4C29-9778-FF55C799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43932-8BC4-4661-ADE5-157134717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2020-02-10T12:39:00Z</cp:lastPrinted>
  <dcterms:created xsi:type="dcterms:W3CDTF">2020-02-10T12:39:00Z</dcterms:created>
  <dcterms:modified xsi:type="dcterms:W3CDTF">2020-02-10T12:39:00Z</dcterms:modified>
</cp:coreProperties>
</file>