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40DCF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405B8" w:rsidRPr="00D405B8">
        <w:rPr>
          <w:rFonts w:ascii="Times New Roman" w:hAnsi="Times New Roman"/>
          <w:b/>
        </w:rPr>
        <w:t>NA/P/42/2020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405B8" w:rsidRPr="00D405B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405B8" w:rsidRPr="00D405B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405B8" w:rsidRPr="00D405B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405B8" w:rsidRPr="00D405B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405B8" w:rsidRPr="00D405B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405B8" w:rsidRPr="00D405B8">
        <w:rPr>
          <w:rFonts w:ascii="Times New Roman" w:hAnsi="Times New Roman"/>
        </w:rPr>
        <w:t>(</w:t>
      </w:r>
      <w:proofErr w:type="spellStart"/>
      <w:r w:rsidR="00D405B8" w:rsidRPr="00D405B8">
        <w:rPr>
          <w:rFonts w:ascii="Times New Roman" w:hAnsi="Times New Roman"/>
        </w:rPr>
        <w:t>t.j</w:t>
      </w:r>
      <w:proofErr w:type="spellEnd"/>
      <w:r w:rsidR="00D405B8" w:rsidRPr="00D405B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405B8" w:rsidRPr="00D405B8">
        <w:rPr>
          <w:rFonts w:ascii="Times New Roman" w:hAnsi="Times New Roman"/>
          <w:b/>
        </w:rPr>
        <w:t xml:space="preserve">Usługa  remontu silnika po resursie 2000h, silnik </w:t>
      </w:r>
      <w:proofErr w:type="spellStart"/>
      <w:r w:rsidR="00D405B8" w:rsidRPr="00D405B8">
        <w:rPr>
          <w:rFonts w:ascii="Times New Roman" w:hAnsi="Times New Roman"/>
          <w:b/>
        </w:rPr>
        <w:t>Lycoming</w:t>
      </w:r>
      <w:proofErr w:type="spellEnd"/>
      <w:r w:rsidR="00D405B8" w:rsidRPr="00D405B8">
        <w:rPr>
          <w:rFonts w:ascii="Times New Roman" w:hAnsi="Times New Roman"/>
          <w:b/>
        </w:rPr>
        <w:t xml:space="preserve"> IO-360C1C6, S/N: RL-13064-51E wraz z podzespołami.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405B8" w:rsidRPr="00D405B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3AE" w:rsidRDefault="00A453AE" w:rsidP="0038231F">
      <w:pPr>
        <w:spacing w:after="0" w:line="240" w:lineRule="auto"/>
      </w:pPr>
      <w:r>
        <w:separator/>
      </w:r>
    </w:p>
  </w:endnote>
  <w:endnote w:type="continuationSeparator" w:id="0">
    <w:p w:rsidR="00A453AE" w:rsidRDefault="00A453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5B8" w:rsidRDefault="00D405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40DC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40DC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5B8" w:rsidRDefault="00D405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3AE" w:rsidRDefault="00A453AE" w:rsidP="0038231F">
      <w:pPr>
        <w:spacing w:after="0" w:line="240" w:lineRule="auto"/>
      </w:pPr>
      <w:r>
        <w:separator/>
      </w:r>
    </w:p>
  </w:footnote>
  <w:footnote w:type="continuationSeparator" w:id="0">
    <w:p w:rsidR="00A453AE" w:rsidRDefault="00A453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5B8" w:rsidRDefault="00D405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5B8" w:rsidRDefault="00D405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5B8" w:rsidRDefault="00D405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3A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0DCF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53A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5B8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157E39-EE4D-4B75-A6E9-D2D40D975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DC1DF-859E-4F3F-B0E8-7DEEF1F36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2020-02-11T09:09:00Z</dcterms:created>
  <dcterms:modified xsi:type="dcterms:W3CDTF">2020-02-11T09:09:00Z</dcterms:modified>
</cp:coreProperties>
</file>