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37664" w:rsidRPr="00837664">
        <w:rPr>
          <w:b/>
        </w:rPr>
        <w:t>NA/O/37/2020</w:t>
      </w:r>
      <w:r>
        <w:rPr>
          <w:b/>
          <w:lang w:val="pl-PL"/>
        </w:rPr>
        <w:t xml:space="preserve"> </w:t>
      </w:r>
      <w:r w:rsidR="00837664" w:rsidRPr="00837664">
        <w:rPr>
          <w:lang w:val="pl-PL"/>
        </w:rPr>
        <w:t>Rzeszów</w:t>
      </w:r>
      <w:r w:rsidR="00211900" w:rsidRPr="003209A8">
        <w:t xml:space="preserve">, </w:t>
      </w:r>
      <w:r w:rsidR="00837664" w:rsidRPr="00837664">
        <w:t>2020-02-11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91688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916883">
        <w:t>Podstawa pr</w:t>
      </w:r>
      <w:r w:rsidR="00F11D06" w:rsidRPr="00916883">
        <w:t xml:space="preserve">awna ogłoszenia: art. 4 pkt. 8 </w:t>
      </w:r>
      <w:r w:rsidR="007427DE" w:rsidRPr="00916883">
        <w:rPr>
          <w:bCs/>
        </w:rPr>
        <w:t xml:space="preserve">ustawy </w:t>
      </w:r>
      <w:r w:rsidR="00E67674" w:rsidRPr="00916883">
        <w:rPr>
          <w:bCs/>
        </w:rPr>
        <w:t xml:space="preserve">/ </w:t>
      </w:r>
      <w:r w:rsidR="007427DE" w:rsidRPr="00916883">
        <w:rPr>
          <w:bCs/>
        </w:rPr>
        <w:t xml:space="preserve">z dnia </w:t>
      </w:r>
      <w:r w:rsidR="007427DE" w:rsidRPr="00916883">
        <w:t xml:space="preserve">29 stycznia 2004 roku Prawo zamówień publicznych </w:t>
      </w:r>
      <w:r w:rsidR="00837664" w:rsidRPr="00916883">
        <w:t>(</w:t>
      </w:r>
      <w:proofErr w:type="spellStart"/>
      <w:r w:rsidR="00837664" w:rsidRPr="00916883">
        <w:t>t.j</w:t>
      </w:r>
      <w:proofErr w:type="spellEnd"/>
      <w:r w:rsidR="00837664" w:rsidRPr="00916883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37664" w:rsidP="00583EF9">
      <w:pPr>
        <w:spacing w:line="360" w:lineRule="auto"/>
        <w:rPr>
          <w:b/>
        </w:rPr>
      </w:pPr>
      <w:proofErr w:type="spellStart"/>
      <w:r w:rsidRPr="00837664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837664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37664">
        <w:rPr>
          <w:rFonts w:ascii="Arial" w:hAnsi="Arial" w:cs="Arial"/>
          <w:sz w:val="22"/>
          <w:szCs w:val="22"/>
          <w:lang w:val="de-DE"/>
        </w:rPr>
        <w:t xml:space="preserve"> </w:t>
      </w:r>
      <w:r w:rsidR="006D45C6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37664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37664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90871" w:rsidTr="00590871">
        <w:tc>
          <w:tcPr>
            <w:tcW w:w="9284" w:type="dxa"/>
            <w:shd w:val="clear" w:color="auto" w:fill="F3F3F3"/>
            <w:vAlign w:val="center"/>
          </w:tcPr>
          <w:p w:rsidR="00590871" w:rsidRPr="00CA0351" w:rsidRDefault="0059087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90871" w:rsidTr="00590871">
        <w:tc>
          <w:tcPr>
            <w:tcW w:w="9284" w:type="dxa"/>
          </w:tcPr>
          <w:p w:rsidR="00590871" w:rsidRDefault="00590871" w:rsidP="009812B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37664">
              <w:t>Dostawa sukcesywna środków ochrony indywidualnej, odzieży ochronnej i obuwia roboczego dla Politechniki Rzeszowskiej w okresie 12 miesięcy</w:t>
            </w:r>
          </w:p>
          <w:p w:rsidR="00590871" w:rsidRDefault="00590871" w:rsidP="009812B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37664">
              <w:t>18100000-0 - Odzież branżowa, specjalna odzież robocza i dodatki</w:t>
            </w:r>
            <w:r>
              <w:t xml:space="preserve"> </w:t>
            </w:r>
          </w:p>
          <w:p w:rsidR="00590871" w:rsidRDefault="00590871" w:rsidP="009812B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23CF4" w:rsidRDefault="00590871" w:rsidP="00327EA8">
            <w:pPr>
              <w:spacing w:after="120"/>
              <w:jc w:val="both"/>
            </w:pPr>
            <w:r w:rsidRPr="00837664">
              <w:t xml:space="preserve">Przedmiotem zamówienia jest sukcesywna dostawa m.in.: ubrań roboczych, fartuchów, kurtek, kamizelek, czapek, koszul, okularów </w:t>
            </w:r>
            <w:r w:rsidR="0030165B" w:rsidRPr="00837664">
              <w:t>ochronnych</w:t>
            </w:r>
            <w:r w:rsidRPr="00837664">
              <w:t>, okularów spawalniczych, rękawic i butów.</w:t>
            </w:r>
            <w:r w:rsidR="00327EA8">
              <w:t xml:space="preserve"> </w:t>
            </w:r>
            <w:r w:rsidR="00123CF4" w:rsidRPr="00203D6B">
              <w:t>Określone w przedmiocie zamówienia wyroby winny być fabrycznie nowe, zapakowane w sposób zabezpieczający je przed uszkodzeniem, pochodzić z bieżącej produkcji i być wolne od wad. Zamawiający zastrzega sobie prawo do niezrealizowania przedmiotu zamówienia w całości, tj. w ilościach wykazanych w formularzu cenowym. Wykonawca realizuje przedmiot umowy partiami w oparciu o zapotrzebowania częściowe zgłaszane Wykonawcy przez Zamawiającego faksem, pocztą elektroniczną lub telefoniczne przez osobę upoważnioną. Wykonawca po otrzymaniu zamówie</w:t>
            </w:r>
            <w:r w:rsidR="00123CF4">
              <w:t xml:space="preserve">nia ma obowiązek w terminie </w:t>
            </w:r>
            <w:r w:rsidR="00123CF4" w:rsidRPr="00327EA8">
              <w:rPr>
                <w:b/>
                <w:u w:val="single"/>
              </w:rPr>
              <w:t>do 3 godzin</w:t>
            </w:r>
            <w:r w:rsidR="00123CF4" w:rsidRPr="00203D6B">
              <w:t xml:space="preserve"> od daty otrzymania zgłoszenia poinformować  Zamawiającego o posiadaniu materiałów wyszczególnionych w zamówieniu i o terminie odbioru towaru na terenie Rzeszowa. Termin realizacji zapotrzebowania częściowego przez wykonawcę nie może być dłuższy niż </w:t>
            </w:r>
            <w:r w:rsidR="00123CF4" w:rsidRPr="00327EA8">
              <w:rPr>
                <w:b/>
                <w:u w:val="single"/>
              </w:rPr>
              <w:t>4 dni robocze</w:t>
            </w:r>
            <w:r w:rsidR="00123CF4">
              <w:t xml:space="preserve"> licząc od daty</w:t>
            </w:r>
            <w:r w:rsidR="00123CF4" w:rsidRPr="00203D6B">
              <w:t xml:space="preserve"> złożenia zamówienia. W obowiązku wykonawcy będzie również załadunek do transportu zamawiającego zamawianych materiałów. Koszty opakowań, załadunku, podatki oraz wszystkie pozostałe koszty związane z terminową i prawidłową </w:t>
            </w:r>
            <w:r w:rsidR="00123CF4" w:rsidRPr="00203D6B">
              <w:lastRenderedPageBreak/>
              <w:t>realizacją zamówienia ponosi Wykonawca i uwzględnia je w cenie oferty.</w:t>
            </w:r>
          </w:p>
          <w:p w:rsidR="00F77217" w:rsidRDefault="00123CF4" w:rsidP="008637DB">
            <w:pPr>
              <w:pStyle w:val="Tekstpodstawowy"/>
            </w:pPr>
            <w:r w:rsidRPr="00203D6B">
              <w:t xml:space="preserve">Szczegółowy </w:t>
            </w:r>
            <w:r>
              <w:t>opis materiałów</w:t>
            </w:r>
            <w:r w:rsidRPr="00203D6B">
              <w:t xml:space="preserve"> </w:t>
            </w:r>
            <w:r>
              <w:t xml:space="preserve">wraz z ilościami maksymalnymi </w:t>
            </w:r>
            <w:r w:rsidRPr="00203D6B">
              <w:t xml:space="preserve">został zawarty w zał. nr </w:t>
            </w:r>
            <w:r w:rsidR="00327EA8">
              <w:rPr>
                <w:lang w:val="pl-PL"/>
              </w:rPr>
              <w:t>1</w:t>
            </w:r>
            <w:r w:rsidRPr="00203D6B">
              <w:t xml:space="preserve"> do SIWZ.</w:t>
            </w:r>
          </w:p>
          <w:p w:rsidR="00590871" w:rsidRDefault="00590871" w:rsidP="009812B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66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837664" w:rsidP="00211900">
      <w:pPr>
        <w:spacing w:after="120"/>
        <w:jc w:val="both"/>
      </w:pPr>
      <w:r w:rsidRPr="00763481">
        <w:lastRenderedPageBreak/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37664" w:rsidRPr="003209A8" w:rsidTr="009812B6">
        <w:tc>
          <w:tcPr>
            <w:tcW w:w="8640" w:type="dxa"/>
          </w:tcPr>
          <w:p w:rsidR="00837664" w:rsidRPr="003209A8" w:rsidRDefault="00837664" w:rsidP="000B6CE1">
            <w:pPr>
              <w:pStyle w:val="Tekstpodstawowy"/>
            </w:pPr>
            <w:r w:rsidRPr="00837664">
              <w:rPr>
                <w:b/>
              </w:rPr>
              <w:t>12 miesięcy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37664" w:rsidRPr="003209A8" w:rsidRDefault="00837664" w:rsidP="009812B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7FA" w:rsidRDefault="008C37FA" w:rsidP="008C37FA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8C37FA" w:rsidRDefault="008C37FA" w:rsidP="008C37FA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2 do niniejszego ogłoszenia.</w:t>
            </w:r>
          </w:p>
          <w:p w:rsidR="008C37FA" w:rsidRDefault="008C37FA" w:rsidP="008C37FA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8C37FA" w:rsidRDefault="008C37FA" w:rsidP="008C37FA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t xml:space="preserve">Broszura produktowa/katalog produktowy/specyfikacja techniczna oferowanego </w:t>
            </w:r>
            <w:r w:rsidR="008637DB">
              <w:t>przedmiotu umowy</w:t>
            </w:r>
            <w:r>
              <w:t xml:space="preserve"> potwierdzająca spełnienie wszystkich parametrów określonych przez zamawiającego w ogłoszeniu o udzielanym zamówieniu.</w:t>
            </w:r>
          </w:p>
          <w:p w:rsidR="008C37FA" w:rsidRDefault="008C37FA" w:rsidP="008C37FA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8C37FA" w:rsidRDefault="008C37FA" w:rsidP="008C37FA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C37FA" w:rsidRDefault="008C37FA" w:rsidP="008C37FA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C37FA" w:rsidRDefault="008C37FA" w:rsidP="008C37F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8C37FA" w:rsidRDefault="008C37FA" w:rsidP="008C37F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C37FA" w:rsidRDefault="008C37FA" w:rsidP="008C37F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391D47" w:rsidRDefault="008C37FA" w:rsidP="008C37F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</w:t>
            </w:r>
            <w:r w:rsidR="00391D4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kami musi być sporządzona przez</w:t>
            </w:r>
          </w:p>
          <w:p w:rsidR="008C37FA" w:rsidRDefault="008C37FA" w:rsidP="008C37F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Wykonawcę ściśle według postanowień niniejszego ogłoszenia</w:t>
            </w:r>
          </w:p>
          <w:p w:rsidR="00391D47" w:rsidRDefault="008C37FA" w:rsidP="008C37F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="00391D47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</w:t>
            </w:r>
          </w:p>
          <w:p w:rsidR="008C37FA" w:rsidRDefault="008C37FA" w:rsidP="008C37F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czytelnie, napisane komputerowo lub nieścieralnym atramentem.</w:t>
            </w:r>
          </w:p>
          <w:p w:rsidR="008C37FA" w:rsidRDefault="008C37FA" w:rsidP="008C37FA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8C37FA" w:rsidRDefault="008C37FA" w:rsidP="008C37FA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8C37FA" w:rsidRDefault="008C37FA" w:rsidP="008C37FA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8C37FA" w:rsidRDefault="008C37FA" w:rsidP="008C37FA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8C37FA" w:rsidRDefault="008C37FA" w:rsidP="008C37FA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8C37FA" w:rsidRDefault="008C37FA" w:rsidP="008C37FA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</w:rPr>
            </w:pPr>
            <w:r>
              <w:t>Oferta złożona przez wykonawcę nie jest ofertą w rozumieniu KC</w:t>
            </w:r>
          </w:p>
          <w:p w:rsidR="00211900" w:rsidRDefault="008C37FA" w:rsidP="008C37FA">
            <w:pPr>
              <w:spacing w:before="120"/>
            </w:pPr>
            <w:r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844C6A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844C6A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C6A" w:rsidRDefault="00844C6A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844C6A" w:rsidRDefault="00844C6A" w:rsidP="00844C6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BADANIE OFERTY</w:t>
            </w:r>
          </w:p>
          <w:p w:rsidR="00844C6A" w:rsidRDefault="00844C6A" w:rsidP="00844C6A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844C6A" w:rsidRDefault="00844C6A" w:rsidP="00844C6A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844C6A" w:rsidRDefault="00844C6A" w:rsidP="00844C6A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844C6A" w:rsidRDefault="00844C6A" w:rsidP="00844C6A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844C6A" w:rsidRDefault="00844C6A" w:rsidP="00844C6A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44C6A" w:rsidRDefault="00844C6A" w:rsidP="00844C6A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844C6A" w:rsidRDefault="00844C6A" w:rsidP="00844C6A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844C6A" w:rsidRDefault="00844C6A" w:rsidP="00844C6A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844C6A" w:rsidRDefault="00844C6A" w:rsidP="00844C6A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>
              <w:rPr>
                <w:b w:val="0"/>
                <w:color w:val="auto"/>
              </w:rPr>
              <w:t>3)</w:t>
            </w:r>
            <w:r>
              <w:rPr>
                <w:b w:val="0"/>
              </w:rPr>
              <w:t>) Oferty złożone po terminie</w:t>
            </w:r>
          </w:p>
          <w:p w:rsidR="00844C6A" w:rsidRDefault="00844C6A" w:rsidP="00844C6A">
            <w:pPr>
              <w:pStyle w:val="Default"/>
              <w:keepNext/>
              <w:widowControl w:val="0"/>
            </w:pPr>
            <w:r>
              <w:t>UNIEWAŻNIENIE POSTĘPOWANIA</w:t>
            </w:r>
          </w:p>
          <w:p w:rsidR="00844C6A" w:rsidRDefault="00844C6A" w:rsidP="00844C6A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EB415D" w:rsidRPr="00844C6A" w:rsidRDefault="00844C6A" w:rsidP="00844C6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 jaką Zamawiający może przeznaczyć na realizację zamówienia.</w:t>
            </w:r>
          </w:p>
        </w:tc>
      </w:tr>
      <w:tr w:rsidR="00844C6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C6A" w:rsidRDefault="00844C6A" w:rsidP="00844C6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MIEJSCE I TERMIN SKŁADANIA OFERT</w:t>
            </w:r>
          </w:p>
          <w:p w:rsidR="00844C6A" w:rsidRPr="002E2F49" w:rsidRDefault="00844C6A" w:rsidP="00844C6A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Pr="00837664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Pr="002E2F49">
              <w:rPr>
                <w:b/>
              </w:rPr>
              <w:t>„Oferta na: Dostawa sukcesywna środków ochrony indywidualnej, odzieży ochronnej i obuwia roboczego dla Politechniki Rzeszowskiej w okresie 12 miesięcy NIE OTWIERAĆ przed 2020-02-19 godz. 10:15 - NA/O/37/2020”</w:t>
            </w:r>
          </w:p>
          <w:p w:rsidR="00844C6A" w:rsidRDefault="00844C6A" w:rsidP="00844C6A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844C6A" w:rsidRPr="002E2F49" w:rsidRDefault="00844C6A" w:rsidP="00844C6A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2E2F4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E2F49">
              <w:rPr>
                <w:rFonts w:ascii="Times New Roman" w:hAnsi="Times New Roman"/>
                <w:sz w:val="24"/>
              </w:rPr>
              <w:t xml:space="preserve">oferty należy składać siedzibie Zamawiającego, pokój nr 424-1, bud. V, al. Powstańców Warszawy 12, 35-959 Rzeszów do dnia </w:t>
            </w:r>
            <w:r w:rsidRPr="002E2F49">
              <w:rPr>
                <w:rFonts w:ascii="Times New Roman" w:hAnsi="Times New Roman"/>
                <w:b/>
                <w:sz w:val="24"/>
              </w:rPr>
              <w:t>2020-02-19 do godz. 10:00.</w:t>
            </w:r>
          </w:p>
          <w:p w:rsidR="002E2F49" w:rsidRDefault="002E2F49" w:rsidP="002E2F49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lastRenderedPageBreak/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E2F49" w:rsidRPr="003179C9" w:rsidRDefault="002E2F49" w:rsidP="002E2F49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844C6A" w:rsidRDefault="00844C6A" w:rsidP="00844C6A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Pr="0083766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844C6A" w:rsidRDefault="00844C6A" w:rsidP="00844C6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16FC7">
              <w:t xml:space="preserve">Otwarcie ofert nastąpi w dniu: </w:t>
            </w:r>
            <w:r w:rsidRPr="002E2F49">
              <w:rPr>
                <w:b/>
              </w:rPr>
              <w:t>2020-02-19 o godz. 10:15</w:t>
            </w:r>
            <w:r w:rsidRPr="00116FC7">
              <w:t xml:space="preserve">, w </w:t>
            </w:r>
            <w:r w:rsidRPr="00837664">
              <w:t>siedzibie Zamawiającego</w:t>
            </w:r>
            <w:r w:rsidRPr="00116FC7">
              <w:t xml:space="preserve">, pokój nr </w:t>
            </w:r>
            <w:r w:rsidRPr="00837664">
              <w:t>424-1, bud. V, al. Powstańców Warszawy 12, 35-959 Rzeszów</w:t>
            </w:r>
            <w:r w:rsidRPr="00116FC7">
              <w:t>.</w:t>
            </w:r>
          </w:p>
        </w:tc>
      </w:tr>
      <w:tr w:rsidR="0010394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943" w:rsidRDefault="00103943" w:rsidP="0010394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IX.</w:t>
            </w:r>
            <w:r>
              <w:rPr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03943" w:rsidRDefault="00103943" w:rsidP="00103943">
            <w:pPr>
              <w:pStyle w:val="Akapitzlist"/>
              <w:numPr>
                <w:ilvl w:val="0"/>
                <w:numId w:val="3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mailem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="00564BD4" w:rsidRPr="00CA191C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kaczork@prz.edu.pl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103943" w:rsidRDefault="00103943" w:rsidP="00103943">
            <w:pPr>
              <w:pStyle w:val="Akapitzlist"/>
              <w:numPr>
                <w:ilvl w:val="0"/>
                <w:numId w:val="3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03943" w:rsidRDefault="00103943" w:rsidP="00103943">
            <w:pPr>
              <w:pStyle w:val="Akapitzlist"/>
              <w:numPr>
                <w:ilvl w:val="0"/>
                <w:numId w:val="3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Przedłużenie terminu składania ofert nie wpływa na bieg terminu składania wniosku, o którym mowa w pkt 2.</w:t>
            </w:r>
          </w:p>
          <w:p w:rsidR="00103943" w:rsidRDefault="00103943" w:rsidP="00103943">
            <w:pPr>
              <w:pStyle w:val="Akapitzlist"/>
              <w:numPr>
                <w:ilvl w:val="0"/>
                <w:numId w:val="3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103943" w:rsidRDefault="00103943" w:rsidP="00103943">
            <w:pPr>
              <w:pStyle w:val="p37"/>
              <w:spacing w:before="0" w:beforeAutospacing="0" w:after="0" w:afterAutospacing="0"/>
            </w:pPr>
            <w:r>
              <w:t>W uzasadnionych przypadkach Zamawiający może przed upływem terminu składania ofert zmienić treść ogłoszenia. Dokonaną zmianę treści ogłoszenia Zamawiający udostępnia na stronie internetowej.</w:t>
            </w:r>
          </w:p>
          <w:p w:rsidR="00103943" w:rsidRDefault="00103943" w:rsidP="00103943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4BD4" w:rsidRDefault="00564B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512F2" w:rsidRDefault="00F512F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0374" w:rsidRDefault="00C803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512F2" w:rsidRDefault="00F512F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512F2" w:rsidRDefault="00F512F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512F2" w:rsidRPr="00F512F2" w:rsidRDefault="00F512F2" w:rsidP="00F512F2">
      <w:pPr>
        <w:jc w:val="right"/>
        <w:rPr>
          <w:rFonts w:ascii="Arial" w:hAnsi="Arial" w:cs="Arial"/>
          <w:sz w:val="20"/>
          <w:szCs w:val="20"/>
        </w:rPr>
      </w:pPr>
      <w:r w:rsidRPr="00F512F2">
        <w:rPr>
          <w:rFonts w:ascii="Arial" w:hAnsi="Arial" w:cs="Arial"/>
          <w:sz w:val="20"/>
          <w:szCs w:val="20"/>
        </w:rPr>
        <w:lastRenderedPageBreak/>
        <w:t xml:space="preserve">Załącznik nr 2 </w:t>
      </w:r>
    </w:p>
    <w:p w:rsidR="00F512F2" w:rsidRDefault="00F512F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37664" w:rsidRPr="0083766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3766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7664">
        <w:rPr>
          <w:rFonts w:ascii="Arial" w:hAnsi="Arial" w:cs="Arial"/>
        </w:rPr>
        <w:t>POLITECHNIKA RZESZOWSKA</w:t>
      </w:r>
    </w:p>
    <w:p w:rsidR="001B541E" w:rsidRPr="00A40632" w:rsidRDefault="0083766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766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3766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16E54" w:rsidRDefault="00837664" w:rsidP="00A16E54">
      <w:pPr>
        <w:pStyle w:val="Tekstpodstawowy"/>
        <w:ind w:left="360"/>
        <w:jc w:val="center"/>
        <w:rPr>
          <w:rFonts w:ascii="Arial" w:hAnsi="Arial" w:cs="Arial"/>
        </w:rPr>
      </w:pPr>
      <w:r w:rsidRPr="0083766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37664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</w:t>
      </w:r>
      <w:r w:rsidRPr="00EC5250">
        <w:t xml:space="preserve">:   </w:t>
      </w:r>
      <w:r w:rsidR="00837664" w:rsidRPr="00EC5250">
        <w:rPr>
          <w:rFonts w:ascii="Arial" w:hAnsi="Arial" w:cs="Arial"/>
        </w:rPr>
        <w:t>mgr Katarzyna</w:t>
      </w:r>
      <w:r w:rsidRPr="00EC5250">
        <w:rPr>
          <w:rFonts w:ascii="Arial" w:hAnsi="Arial" w:cs="Arial"/>
        </w:rPr>
        <w:t xml:space="preserve"> </w:t>
      </w:r>
      <w:r w:rsidR="00837664" w:rsidRPr="0083766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37664" w:rsidP="001B541E">
      <w:pPr>
        <w:ind w:left="142"/>
        <w:jc w:val="center"/>
        <w:rPr>
          <w:rFonts w:ascii="Arial" w:hAnsi="Arial" w:cs="Arial"/>
        </w:rPr>
      </w:pPr>
      <w:r w:rsidRPr="00837664">
        <w:rPr>
          <w:rFonts w:ascii="Arial" w:hAnsi="Arial" w:cs="Arial"/>
          <w:b/>
        </w:rPr>
        <w:t>Dostawa sukcesywna środków ochrony indywidualnej, odzieży ochronnej i obuwia roboczego dla Politechniki Rzeszowskiej w okresie 12 miesięcy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F615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A16E54" w:rsidRDefault="001B541E" w:rsidP="00A16E54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E18FB" w:rsidTr="00FE18FB">
        <w:tc>
          <w:tcPr>
            <w:tcW w:w="9284" w:type="dxa"/>
            <w:shd w:val="clear" w:color="auto" w:fill="F3F3F3"/>
            <w:vAlign w:val="center"/>
          </w:tcPr>
          <w:p w:rsidR="00FE18FB" w:rsidRPr="00CA0351" w:rsidRDefault="00FE18F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E18FB" w:rsidTr="00FE18FB">
        <w:tc>
          <w:tcPr>
            <w:tcW w:w="9284" w:type="dxa"/>
          </w:tcPr>
          <w:p w:rsidR="00FE18FB" w:rsidRPr="002661CA" w:rsidRDefault="00FE18FB" w:rsidP="009812B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37664">
              <w:rPr>
                <w:rFonts w:ascii="Arial" w:hAnsi="Arial" w:cs="Arial"/>
                <w:b/>
                <w:sz w:val="22"/>
                <w:szCs w:val="22"/>
              </w:rPr>
              <w:t>Dostawa sukcesywna środków ochrony indywidualnej, odzieży ochronnej i obuwia roboczego dla Politechniki Rzeszowskiej w okresie 12 miesięcy</w:t>
            </w:r>
          </w:p>
          <w:p w:rsidR="00FE18FB" w:rsidRPr="002661CA" w:rsidRDefault="00FE18FB" w:rsidP="009812B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E18FB" w:rsidRPr="002661CA" w:rsidRDefault="00FE18FB" w:rsidP="009812B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="00A16E54">
              <w:rPr>
                <w:rFonts w:ascii="Arial" w:hAnsi="Arial" w:cs="Arial"/>
              </w:rPr>
              <w:t>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....................................................................................................zł.</w:t>
            </w:r>
          </w:p>
          <w:p w:rsidR="00FE18FB" w:rsidRPr="002661CA" w:rsidRDefault="00FE18FB" w:rsidP="009812B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E18FB" w:rsidRPr="002661CA" w:rsidRDefault="00FE18FB" w:rsidP="009812B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................................................................................................zł.</w:t>
            </w:r>
          </w:p>
          <w:p w:rsidR="00FE18FB" w:rsidRPr="002661CA" w:rsidRDefault="00FE18FB" w:rsidP="009812B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E18FB" w:rsidRDefault="00FE18FB" w:rsidP="00A16E5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VAT:.............................................................................................................zł.</w:t>
            </w:r>
          </w:p>
        </w:tc>
      </w:tr>
    </w:tbl>
    <w:p w:rsidR="00FE18FB" w:rsidRDefault="00FE18FB" w:rsidP="001B541E">
      <w:pPr>
        <w:spacing w:line="360" w:lineRule="auto"/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709"/>
        <w:gridCol w:w="850"/>
        <w:gridCol w:w="1985"/>
        <w:gridCol w:w="1276"/>
        <w:gridCol w:w="1417"/>
      </w:tblGrid>
      <w:tr w:rsidR="00A9370B" w:rsidRPr="00EF6671" w:rsidTr="00A82434">
        <w:tc>
          <w:tcPr>
            <w:tcW w:w="1101" w:type="dxa"/>
            <w:shd w:val="clear" w:color="auto" w:fill="FFFF00"/>
            <w:vAlign w:val="bottom"/>
          </w:tcPr>
          <w:p w:rsidR="00A9370B" w:rsidRPr="00EF6671" w:rsidRDefault="00A9370B" w:rsidP="00975CD2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6671">
              <w:rPr>
                <w:b/>
                <w:bCs/>
                <w:color w:val="000000"/>
                <w:sz w:val="20"/>
                <w:szCs w:val="20"/>
              </w:rPr>
              <w:t>Pozycja</w:t>
            </w:r>
          </w:p>
        </w:tc>
        <w:tc>
          <w:tcPr>
            <w:tcW w:w="1984" w:type="dxa"/>
            <w:shd w:val="clear" w:color="auto" w:fill="FFFF00"/>
            <w:vAlign w:val="bottom"/>
          </w:tcPr>
          <w:p w:rsidR="00A9370B" w:rsidRPr="00EF6671" w:rsidRDefault="00A9370B" w:rsidP="00975CD2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6671">
              <w:rPr>
                <w:b/>
                <w:bCs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09" w:type="dxa"/>
            <w:shd w:val="clear" w:color="auto" w:fill="FFFF00"/>
            <w:vAlign w:val="bottom"/>
          </w:tcPr>
          <w:p w:rsidR="00A9370B" w:rsidRPr="00EF6671" w:rsidRDefault="00A9370B" w:rsidP="00975CD2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6671">
              <w:rPr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850" w:type="dxa"/>
            <w:shd w:val="clear" w:color="auto" w:fill="FFFF00"/>
            <w:vAlign w:val="bottom"/>
          </w:tcPr>
          <w:p w:rsidR="00A9370B" w:rsidRPr="00EF6671" w:rsidRDefault="00A9370B" w:rsidP="00975CD2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6671"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985" w:type="dxa"/>
            <w:shd w:val="clear" w:color="auto" w:fill="FFFF00"/>
            <w:vAlign w:val="bottom"/>
          </w:tcPr>
          <w:p w:rsidR="00A9370B" w:rsidRDefault="00A9370B" w:rsidP="00975CD2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F6671">
              <w:rPr>
                <w:b/>
                <w:sz w:val="20"/>
                <w:szCs w:val="20"/>
              </w:rPr>
              <w:t xml:space="preserve">Cena jednostkowa </w:t>
            </w:r>
            <w:r>
              <w:rPr>
                <w:b/>
                <w:sz w:val="20"/>
                <w:szCs w:val="20"/>
              </w:rPr>
              <w:lastRenderedPageBreak/>
              <w:t>brutto</w:t>
            </w:r>
            <w:r w:rsidRPr="00EF6671">
              <w:rPr>
                <w:b/>
                <w:sz w:val="20"/>
                <w:szCs w:val="20"/>
              </w:rPr>
              <w:t xml:space="preserve"> zł</w:t>
            </w:r>
          </w:p>
          <w:p w:rsidR="00A9370B" w:rsidRPr="00EF6671" w:rsidRDefault="00A9370B" w:rsidP="00975CD2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(za 1 sztukę)</w:t>
            </w:r>
          </w:p>
        </w:tc>
        <w:tc>
          <w:tcPr>
            <w:tcW w:w="1276" w:type="dxa"/>
            <w:shd w:val="clear" w:color="auto" w:fill="FFFF00"/>
            <w:vAlign w:val="bottom"/>
          </w:tcPr>
          <w:p w:rsidR="00A9370B" w:rsidRPr="00EF6671" w:rsidRDefault="00A9370B" w:rsidP="00975CD2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6671">
              <w:rPr>
                <w:b/>
                <w:sz w:val="20"/>
                <w:szCs w:val="20"/>
              </w:rPr>
              <w:lastRenderedPageBreak/>
              <w:t xml:space="preserve">Wartość </w:t>
            </w:r>
            <w:r w:rsidRPr="00EF6671">
              <w:rPr>
                <w:b/>
                <w:sz w:val="20"/>
                <w:szCs w:val="20"/>
              </w:rPr>
              <w:lastRenderedPageBreak/>
              <w:t>brutto zł</w:t>
            </w:r>
          </w:p>
        </w:tc>
        <w:tc>
          <w:tcPr>
            <w:tcW w:w="1417" w:type="dxa"/>
            <w:shd w:val="clear" w:color="auto" w:fill="FFFF00"/>
            <w:vAlign w:val="bottom"/>
          </w:tcPr>
          <w:p w:rsidR="00A9370B" w:rsidRPr="00EF6671" w:rsidRDefault="00A9370B" w:rsidP="00975CD2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6671">
              <w:rPr>
                <w:b/>
                <w:sz w:val="20"/>
                <w:szCs w:val="20"/>
              </w:rPr>
              <w:lastRenderedPageBreak/>
              <w:t>Marka/model</w:t>
            </w:r>
            <w:r w:rsidRPr="00EF6671">
              <w:rPr>
                <w:b/>
                <w:sz w:val="20"/>
                <w:szCs w:val="20"/>
              </w:rPr>
              <w:lastRenderedPageBreak/>
              <w:t>/nazwa producenta</w:t>
            </w: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 xml:space="preserve">Ubranie  robocze drelichowe 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Ubranie  robocze drelichowe  ocieplane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Kurtka ciepłochronna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Fartuch roboczy nakładany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Fartuch  roboczy  drelichowy męski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Fartuch  laboratoryjny płócienny  biały na napy męski/damski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9370B" w:rsidRDefault="00A9370B" w:rsidP="00A9370B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Fartuch  biały damski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Kurtka  robocza  ocieplana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9370B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Kamizelka  ocieplana</w:t>
            </w:r>
          </w:p>
        </w:tc>
        <w:tc>
          <w:tcPr>
            <w:tcW w:w="709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9370B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70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985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8243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Kurtka  przeciwdeszczowa</w:t>
            </w:r>
          </w:p>
        </w:tc>
        <w:tc>
          <w:tcPr>
            <w:tcW w:w="709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85" w:type="dxa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8243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82434" w:rsidRDefault="00A9370B" w:rsidP="00A82434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 xml:space="preserve">Czapka  </w:t>
            </w:r>
            <w:r w:rsidR="00A82434" w:rsidRPr="00A82434">
              <w:rPr>
                <w:rFonts w:ascii="Arial" w:hAnsi="Arial" w:cs="Arial"/>
                <w:color w:val="000000"/>
                <w:sz w:val="20"/>
                <w:szCs w:val="20"/>
              </w:rPr>
              <w:t>ocieplana</w:t>
            </w:r>
          </w:p>
        </w:tc>
        <w:tc>
          <w:tcPr>
            <w:tcW w:w="709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85" w:type="dxa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8243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Czapka  drelichowa  z  daszkiem</w:t>
            </w:r>
          </w:p>
        </w:tc>
        <w:tc>
          <w:tcPr>
            <w:tcW w:w="709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985" w:type="dxa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8243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82434" w:rsidRDefault="00A9370B" w:rsidP="00A82434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 xml:space="preserve">Koszula  flanelowa </w:t>
            </w:r>
          </w:p>
        </w:tc>
        <w:tc>
          <w:tcPr>
            <w:tcW w:w="709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985" w:type="dxa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8243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Okulary  ochronne</w:t>
            </w:r>
          </w:p>
        </w:tc>
        <w:tc>
          <w:tcPr>
            <w:tcW w:w="709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1985" w:type="dxa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8243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Okulary  ochronne  przeciwodpryskowe</w:t>
            </w:r>
          </w:p>
        </w:tc>
        <w:tc>
          <w:tcPr>
            <w:tcW w:w="709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985" w:type="dxa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8243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Okulary  spawalnicze</w:t>
            </w:r>
          </w:p>
        </w:tc>
        <w:tc>
          <w:tcPr>
            <w:tcW w:w="709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985" w:type="dxa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A8243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Ochronniki  słuchu</w:t>
            </w:r>
          </w:p>
        </w:tc>
        <w:tc>
          <w:tcPr>
            <w:tcW w:w="709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A8243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434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985" w:type="dxa"/>
          </w:tcPr>
          <w:p w:rsidR="00A9370B" w:rsidRPr="00A8243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6429F9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6429F9" w:rsidRDefault="00A9370B" w:rsidP="006429F9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 xml:space="preserve">Rękawice </w:t>
            </w:r>
            <w:r w:rsidR="006429F9">
              <w:rPr>
                <w:rFonts w:ascii="Arial" w:hAnsi="Arial" w:cs="Arial"/>
                <w:color w:val="000000"/>
                <w:sz w:val="20"/>
                <w:szCs w:val="20"/>
              </w:rPr>
              <w:t>ochronne</w:t>
            </w:r>
          </w:p>
        </w:tc>
        <w:tc>
          <w:tcPr>
            <w:tcW w:w="709" w:type="dxa"/>
            <w:vAlign w:val="bottom"/>
          </w:tcPr>
          <w:p w:rsidR="00A9370B" w:rsidRPr="006429F9" w:rsidRDefault="006429F9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vAlign w:val="bottom"/>
          </w:tcPr>
          <w:p w:rsidR="00A9370B" w:rsidRPr="006429F9" w:rsidRDefault="006429F9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985" w:type="dxa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6429F9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6429F9" w:rsidRDefault="006429F9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Rękawice  gumowe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kwaso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ługo</w:t>
            </w:r>
            <w:r w:rsidR="00A9370B" w:rsidRPr="006429F9">
              <w:rPr>
                <w:rFonts w:ascii="Arial" w:hAnsi="Arial" w:cs="Arial"/>
                <w:color w:val="000000"/>
                <w:sz w:val="20"/>
                <w:szCs w:val="20"/>
              </w:rPr>
              <w:t>odporne</w:t>
            </w:r>
          </w:p>
        </w:tc>
        <w:tc>
          <w:tcPr>
            <w:tcW w:w="709" w:type="dxa"/>
            <w:vAlign w:val="bottom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vAlign w:val="bottom"/>
          </w:tcPr>
          <w:p w:rsidR="00A9370B" w:rsidRPr="006429F9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985" w:type="dxa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6429F9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6429F9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>Rękawice  drelichowe ocieplane</w:t>
            </w:r>
          </w:p>
        </w:tc>
        <w:tc>
          <w:tcPr>
            <w:tcW w:w="709" w:type="dxa"/>
            <w:vAlign w:val="bottom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vAlign w:val="bottom"/>
          </w:tcPr>
          <w:p w:rsidR="00A9370B" w:rsidRPr="006429F9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1985" w:type="dxa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6429F9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6429F9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>Koszula letnia krótki rękaw (polo)</w:t>
            </w:r>
          </w:p>
        </w:tc>
        <w:tc>
          <w:tcPr>
            <w:tcW w:w="709" w:type="dxa"/>
            <w:vAlign w:val="bottom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6429F9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F9"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985" w:type="dxa"/>
          </w:tcPr>
          <w:p w:rsidR="00A9370B" w:rsidRPr="006429F9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FF615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FF6154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6154">
              <w:rPr>
                <w:rFonts w:ascii="Arial" w:hAnsi="Arial" w:cs="Arial"/>
                <w:color w:val="000000"/>
                <w:sz w:val="20"/>
                <w:szCs w:val="20"/>
              </w:rPr>
              <w:t>Buty  skórzane  robocze  męskie</w:t>
            </w:r>
          </w:p>
        </w:tc>
        <w:tc>
          <w:tcPr>
            <w:tcW w:w="709" w:type="dxa"/>
            <w:vAlign w:val="bottom"/>
          </w:tcPr>
          <w:p w:rsidR="00A9370B" w:rsidRPr="00FF615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6154"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vAlign w:val="bottom"/>
          </w:tcPr>
          <w:p w:rsidR="00A9370B" w:rsidRPr="00FF615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6154">
              <w:rPr>
                <w:rFonts w:ascii="Arial" w:hAnsi="Arial" w:cs="Arial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1985" w:type="dxa"/>
          </w:tcPr>
          <w:p w:rsidR="00A9370B" w:rsidRPr="00FF615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376976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</w:tcPr>
          <w:p w:rsidR="00A9370B" w:rsidRPr="00376976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</w:tr>
      <w:tr w:rsidR="00A9370B" w:rsidRPr="00A9370B" w:rsidTr="006429F9">
        <w:tc>
          <w:tcPr>
            <w:tcW w:w="1101" w:type="dxa"/>
            <w:shd w:val="clear" w:color="auto" w:fill="auto"/>
          </w:tcPr>
          <w:p w:rsidR="00A9370B" w:rsidRPr="00FF6154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A9370B" w:rsidRPr="00FF6154" w:rsidRDefault="00A9370B" w:rsidP="00DD6F8F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6154">
              <w:rPr>
                <w:rFonts w:ascii="Arial" w:hAnsi="Arial" w:cs="Arial"/>
                <w:color w:val="000000"/>
                <w:sz w:val="20"/>
                <w:szCs w:val="20"/>
              </w:rPr>
              <w:t xml:space="preserve">Buty zimowe </w:t>
            </w:r>
            <w:r w:rsidR="00DD6F8F" w:rsidRPr="00FF6154">
              <w:rPr>
                <w:rFonts w:ascii="Arial" w:hAnsi="Arial" w:cs="Arial"/>
                <w:color w:val="000000"/>
                <w:sz w:val="20"/>
                <w:szCs w:val="20"/>
              </w:rPr>
              <w:t>ocieplane</w:t>
            </w:r>
            <w:r w:rsidR="00DD6F8F" w:rsidRPr="00FF615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F6154">
              <w:rPr>
                <w:rFonts w:ascii="Arial" w:hAnsi="Arial" w:cs="Arial"/>
                <w:color w:val="000000"/>
                <w:sz w:val="20"/>
                <w:szCs w:val="20"/>
              </w:rPr>
              <w:t xml:space="preserve">skórzane męskie </w:t>
            </w:r>
            <w:r w:rsidR="006429F9" w:rsidRPr="00FF6154">
              <w:rPr>
                <w:rFonts w:ascii="Arial" w:hAnsi="Arial" w:cs="Arial"/>
                <w:color w:val="000000"/>
                <w:sz w:val="20"/>
                <w:szCs w:val="20"/>
              </w:rPr>
              <w:t xml:space="preserve">/damskie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9370B" w:rsidRPr="00FF615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6154"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A9370B" w:rsidRPr="00FF6154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6154">
              <w:rPr>
                <w:rFonts w:ascii="Arial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985" w:type="dxa"/>
            <w:shd w:val="clear" w:color="auto" w:fill="auto"/>
          </w:tcPr>
          <w:p w:rsidR="00A9370B" w:rsidRPr="00FF6154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9370B" w:rsidRPr="00376976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</w:tcPr>
          <w:p w:rsidR="00A9370B" w:rsidRPr="00376976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410E07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Obuwie  profilaktyczne</w:t>
            </w:r>
          </w:p>
        </w:tc>
        <w:tc>
          <w:tcPr>
            <w:tcW w:w="709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85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410E07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Buty drewniaki</w:t>
            </w:r>
          </w:p>
        </w:tc>
        <w:tc>
          <w:tcPr>
            <w:tcW w:w="709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985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410E07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Buty gumowe damskie</w:t>
            </w:r>
          </w:p>
        </w:tc>
        <w:tc>
          <w:tcPr>
            <w:tcW w:w="709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85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410E07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Obuwie  filcowo-gumowe</w:t>
            </w:r>
          </w:p>
        </w:tc>
        <w:tc>
          <w:tcPr>
            <w:tcW w:w="709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850" w:type="dxa"/>
            <w:vAlign w:val="bottom"/>
          </w:tcPr>
          <w:p w:rsidR="00A9370B" w:rsidRPr="00410E07" w:rsidRDefault="00A9370B" w:rsidP="00410E07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410E07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5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410E07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410E07" w:rsidRDefault="00A9370B" w:rsidP="00376976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 xml:space="preserve">Kamizelka damska </w:t>
            </w:r>
          </w:p>
        </w:tc>
        <w:tc>
          <w:tcPr>
            <w:tcW w:w="709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410E07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0E07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985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9370B" w:rsidRPr="00410E07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841D2C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841D2C" w:rsidRDefault="00841D2C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Obuwie robocze letnie </w:t>
            </w:r>
            <w:r w:rsidR="00A9370B" w:rsidRPr="00841D2C">
              <w:rPr>
                <w:rFonts w:ascii="Arial" w:hAnsi="Arial" w:cs="Arial"/>
                <w:color w:val="000000"/>
                <w:sz w:val="20"/>
                <w:szCs w:val="20"/>
              </w:rPr>
              <w:t>damskie/męskie (sportowe)</w:t>
            </w:r>
          </w:p>
        </w:tc>
        <w:tc>
          <w:tcPr>
            <w:tcW w:w="709" w:type="dxa"/>
            <w:vAlign w:val="bottom"/>
          </w:tcPr>
          <w:p w:rsidR="00A9370B" w:rsidRPr="00841D2C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1D2C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841D2C" w:rsidRDefault="00841D2C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A9370B" w:rsidRPr="00841D2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5" w:type="dxa"/>
          </w:tcPr>
          <w:p w:rsidR="00A9370B" w:rsidRPr="00841D2C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841D2C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9370B" w:rsidRPr="00841D2C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3C4F2F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3C4F2F" w:rsidRDefault="00A9370B" w:rsidP="00376976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 xml:space="preserve">Kamizelka </w:t>
            </w:r>
            <w:r w:rsidR="00376976">
              <w:rPr>
                <w:rFonts w:ascii="Arial" w:hAnsi="Arial" w:cs="Arial"/>
                <w:color w:val="000000"/>
                <w:sz w:val="20"/>
                <w:szCs w:val="20"/>
              </w:rPr>
              <w:t>odblaskowa</w:t>
            </w: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bottom"/>
          </w:tcPr>
          <w:p w:rsidR="00A9370B" w:rsidRPr="003C4F2F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3C4F2F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985" w:type="dxa"/>
          </w:tcPr>
          <w:p w:rsidR="00A9370B" w:rsidRPr="003C4F2F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A9370B" w:rsidTr="00A82434">
        <w:tc>
          <w:tcPr>
            <w:tcW w:w="1101" w:type="dxa"/>
          </w:tcPr>
          <w:p w:rsidR="00A9370B" w:rsidRPr="003C4F2F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3C4F2F" w:rsidRDefault="00A9370B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Koszulki T-shirty</w:t>
            </w:r>
          </w:p>
        </w:tc>
        <w:tc>
          <w:tcPr>
            <w:tcW w:w="709" w:type="dxa"/>
            <w:vAlign w:val="bottom"/>
          </w:tcPr>
          <w:p w:rsidR="00A9370B" w:rsidRPr="003C4F2F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3C4F2F" w:rsidRDefault="00A9370B" w:rsidP="00975CD2">
            <w:pPr>
              <w:widowControl w:val="0"/>
              <w:spacing w:line="36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985" w:type="dxa"/>
          </w:tcPr>
          <w:p w:rsidR="00A9370B" w:rsidRPr="003C4F2F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  <w:tc>
          <w:tcPr>
            <w:tcW w:w="1417" w:type="dxa"/>
          </w:tcPr>
          <w:p w:rsidR="00A9370B" w:rsidRPr="00A9370B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red"/>
              </w:rPr>
            </w:pPr>
          </w:p>
        </w:tc>
      </w:tr>
      <w:tr w:rsidR="00A9370B" w:rsidRPr="00682F30" w:rsidTr="00A82434">
        <w:tc>
          <w:tcPr>
            <w:tcW w:w="1101" w:type="dxa"/>
          </w:tcPr>
          <w:p w:rsidR="00A9370B" w:rsidRPr="003C4F2F" w:rsidRDefault="00A9370B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A9370B" w:rsidRPr="003C4F2F" w:rsidRDefault="003C4F2F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Maseczka przeciwpyłowa</w:t>
            </w:r>
          </w:p>
        </w:tc>
        <w:tc>
          <w:tcPr>
            <w:tcW w:w="709" w:type="dxa"/>
            <w:vAlign w:val="bottom"/>
          </w:tcPr>
          <w:p w:rsidR="00A9370B" w:rsidRPr="003C4F2F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A9370B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A9370B" w:rsidRPr="003C4F2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5" w:type="dxa"/>
          </w:tcPr>
          <w:p w:rsidR="00A9370B" w:rsidRPr="003C4F2F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370B" w:rsidRPr="00682F30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9370B" w:rsidRPr="00682F30" w:rsidRDefault="00A9370B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3C4F2F" w:rsidRPr="00682F30" w:rsidTr="00A82434">
        <w:tc>
          <w:tcPr>
            <w:tcW w:w="1101" w:type="dxa"/>
          </w:tcPr>
          <w:p w:rsidR="003C4F2F" w:rsidRPr="003C4F2F" w:rsidRDefault="003C4F2F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3C4F2F" w:rsidRPr="003C4F2F" w:rsidRDefault="003C4F2F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Kask ochronny</w:t>
            </w:r>
          </w:p>
        </w:tc>
        <w:tc>
          <w:tcPr>
            <w:tcW w:w="709" w:type="dxa"/>
            <w:vAlign w:val="bottom"/>
          </w:tcPr>
          <w:p w:rsidR="003C4F2F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:rsidR="003C4F2F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C4F2F" w:rsidRPr="00682F30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C4F2F" w:rsidRPr="00682F30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3C4F2F" w:rsidRPr="00682F30" w:rsidTr="00A82434">
        <w:tc>
          <w:tcPr>
            <w:tcW w:w="1101" w:type="dxa"/>
          </w:tcPr>
          <w:p w:rsidR="003C4F2F" w:rsidRPr="003C4F2F" w:rsidRDefault="003C4F2F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bottom"/>
          </w:tcPr>
          <w:p w:rsidR="003C4F2F" w:rsidRDefault="003C4F2F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Szelki bezpieczeństwa z amortyzatorami i zatrzaskami</w:t>
            </w:r>
          </w:p>
        </w:tc>
        <w:tc>
          <w:tcPr>
            <w:tcW w:w="709" w:type="dxa"/>
            <w:vAlign w:val="bottom"/>
          </w:tcPr>
          <w:p w:rsidR="003C4F2F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5" w:type="dxa"/>
          </w:tcPr>
          <w:p w:rsidR="003C4F2F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C4F2F" w:rsidRPr="00682F30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C4F2F" w:rsidRPr="00682F30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3C4F2F" w:rsidRPr="00682F30" w:rsidTr="00A82434">
        <w:tc>
          <w:tcPr>
            <w:tcW w:w="1101" w:type="dxa"/>
          </w:tcPr>
          <w:p w:rsidR="003C4F2F" w:rsidRPr="003C4F2F" w:rsidRDefault="003C4F2F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  <w:t>Bl</w:t>
            </w:r>
            <w:proofErr w:type="spellEnd"/>
            <w:r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:rsidR="003C4F2F" w:rsidRDefault="003C4F2F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Bluza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polarowa</w:t>
            </w:r>
            <w:proofErr w:type="spellEnd"/>
          </w:p>
        </w:tc>
        <w:tc>
          <w:tcPr>
            <w:tcW w:w="709" w:type="dxa"/>
            <w:vAlign w:val="bottom"/>
          </w:tcPr>
          <w:p w:rsidR="003C4F2F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5" w:type="dxa"/>
          </w:tcPr>
          <w:p w:rsidR="003C4F2F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C4F2F" w:rsidRPr="00682F30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C4F2F" w:rsidRPr="00682F30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3C4F2F" w:rsidRPr="00682F30" w:rsidTr="00A82434">
        <w:tc>
          <w:tcPr>
            <w:tcW w:w="1101" w:type="dxa"/>
          </w:tcPr>
          <w:p w:rsidR="003C4F2F" w:rsidRDefault="003C4F2F" w:rsidP="00A9370B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  <w:t>R</w:t>
            </w:r>
          </w:p>
        </w:tc>
        <w:tc>
          <w:tcPr>
            <w:tcW w:w="1984" w:type="dxa"/>
            <w:vAlign w:val="bottom"/>
          </w:tcPr>
          <w:p w:rsidR="003C4F2F" w:rsidRDefault="003C4F2F" w:rsidP="00975CD2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Rękawice termiczne</w:t>
            </w:r>
          </w:p>
        </w:tc>
        <w:tc>
          <w:tcPr>
            <w:tcW w:w="709" w:type="dxa"/>
            <w:vAlign w:val="bottom"/>
          </w:tcPr>
          <w:p w:rsidR="003C4F2F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F2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bottom"/>
          </w:tcPr>
          <w:p w:rsid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5" w:type="dxa"/>
          </w:tcPr>
          <w:p w:rsidR="003C4F2F" w:rsidRPr="003C4F2F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C4F2F" w:rsidRPr="00682F30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C4F2F" w:rsidRPr="00682F30" w:rsidRDefault="003C4F2F" w:rsidP="00975CD2">
            <w:pPr>
              <w:widowControl w:val="0"/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A9370B" w:rsidRDefault="00A9370B" w:rsidP="00A9370B">
      <w:pPr>
        <w:jc w:val="both"/>
        <w:rPr>
          <w:sz w:val="26"/>
          <w:szCs w:val="26"/>
        </w:rPr>
      </w:pPr>
    </w:p>
    <w:p w:rsidR="00A9370B" w:rsidRDefault="00A9370B" w:rsidP="001B541E">
      <w:pPr>
        <w:spacing w:before="120"/>
        <w:rPr>
          <w:rFonts w:ascii="Arial" w:hAnsi="Arial" w:cs="Arial"/>
          <w:b/>
          <w:u w:val="single"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837664" w:rsidRPr="00837664">
        <w:rPr>
          <w:rFonts w:ascii="Arial" w:hAnsi="Arial" w:cs="Arial"/>
        </w:rPr>
        <w:t>12 miesięcy od daty udzielenia zamówienia</w:t>
      </w:r>
      <w:r w:rsidRPr="00A40632">
        <w:rPr>
          <w:rFonts w:ascii="Arial" w:hAnsi="Arial" w:cs="Arial"/>
        </w:rPr>
        <w:t>,</w:t>
      </w:r>
    </w:p>
    <w:p w:rsidR="00350286" w:rsidRDefault="00652813" w:rsidP="00350286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350286" w:rsidRPr="00350286">
        <w:rPr>
          <w:rFonts w:ascii="Arial" w:hAnsi="Arial" w:cs="Arial"/>
        </w:rPr>
        <w:t>ermin przygotowania towaru do odbioru:</w:t>
      </w:r>
      <w:r w:rsidR="00350286">
        <w:rPr>
          <w:rFonts w:ascii="Arial" w:hAnsi="Arial" w:cs="Arial"/>
        </w:rPr>
        <w:t xml:space="preserve"> do 4 dni roboczych</w:t>
      </w:r>
    </w:p>
    <w:p w:rsidR="00350286" w:rsidRDefault="001B541E" w:rsidP="00350286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350286">
        <w:rPr>
          <w:rFonts w:ascii="Arial" w:hAnsi="Arial" w:cs="Arial"/>
        </w:rPr>
        <w:t>warunki płatności :</w:t>
      </w:r>
      <w:r w:rsidR="00E83E67" w:rsidRPr="00350286">
        <w:rPr>
          <w:rFonts w:ascii="Arial" w:hAnsi="Arial" w:cs="Arial"/>
        </w:rPr>
        <w:t xml:space="preserve"> do 14 dni</w:t>
      </w:r>
      <w:r w:rsidRPr="00350286">
        <w:rPr>
          <w:rFonts w:ascii="Arial" w:hAnsi="Arial" w:cs="Arial"/>
        </w:rPr>
        <w:t>,</w:t>
      </w:r>
    </w:p>
    <w:p w:rsidR="00350286" w:rsidRDefault="001B541E" w:rsidP="00350286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350286">
        <w:rPr>
          <w:rFonts w:ascii="Arial" w:hAnsi="Arial" w:cs="Arial"/>
        </w:rPr>
        <w:t>okres gwarancji.............................................................,</w:t>
      </w:r>
    </w:p>
    <w:p w:rsidR="001B541E" w:rsidRPr="00350286" w:rsidRDefault="001B541E" w:rsidP="00350286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350286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37664" w:rsidRPr="00837664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A16E54" w:rsidRPr="00A40632" w:rsidRDefault="00A16E54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762B8" w:rsidRDefault="001B541E" w:rsidP="001762B8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sectPr w:rsidR="001B541E" w:rsidRPr="001762B8" w:rsidSect="00A937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306" w:rsidRDefault="00110306">
      <w:r>
        <w:separator/>
      </w:r>
    </w:p>
  </w:endnote>
  <w:endnote w:type="continuationSeparator" w:id="0">
    <w:p w:rsidR="00110306" w:rsidRDefault="00110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F61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615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615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030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306" w:rsidRDefault="00110306">
      <w:r>
        <w:separator/>
      </w:r>
    </w:p>
  </w:footnote>
  <w:footnote w:type="continuationSeparator" w:id="0">
    <w:p w:rsidR="00110306" w:rsidRDefault="00110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664" w:rsidRDefault="008376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664" w:rsidRDefault="008376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664" w:rsidRDefault="008376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7066EAA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0" w15:restartNumberingAfterBreak="0">
    <w:nsid w:val="7D8C4815"/>
    <w:multiLevelType w:val="hybridMultilevel"/>
    <w:tmpl w:val="F4AACE0E"/>
    <w:lvl w:ilvl="0" w:tplc="634A8134">
      <w:start w:val="1"/>
      <w:numFmt w:val="decimal"/>
      <w:lvlText w:val="%1."/>
      <w:lvlJc w:val="left"/>
      <w:pPr>
        <w:ind w:left="107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5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306"/>
    <w:rsid w:val="00006B5B"/>
    <w:rsid w:val="00014627"/>
    <w:rsid w:val="000600B5"/>
    <w:rsid w:val="000B6CE1"/>
    <w:rsid w:val="000E2D26"/>
    <w:rsid w:val="00103943"/>
    <w:rsid w:val="00110306"/>
    <w:rsid w:val="00116FC7"/>
    <w:rsid w:val="00123CF4"/>
    <w:rsid w:val="001306AD"/>
    <w:rsid w:val="001423AC"/>
    <w:rsid w:val="00161679"/>
    <w:rsid w:val="00166F66"/>
    <w:rsid w:val="001762B8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2F49"/>
    <w:rsid w:val="002E482B"/>
    <w:rsid w:val="002E5C33"/>
    <w:rsid w:val="0030165B"/>
    <w:rsid w:val="003078F2"/>
    <w:rsid w:val="003079D0"/>
    <w:rsid w:val="00316BAA"/>
    <w:rsid w:val="00327EA8"/>
    <w:rsid w:val="00350286"/>
    <w:rsid w:val="00353851"/>
    <w:rsid w:val="00360E6F"/>
    <w:rsid w:val="00376976"/>
    <w:rsid w:val="00391D47"/>
    <w:rsid w:val="00393B64"/>
    <w:rsid w:val="003C4F2F"/>
    <w:rsid w:val="003D5087"/>
    <w:rsid w:val="003F4C0E"/>
    <w:rsid w:val="003F5C86"/>
    <w:rsid w:val="004025A9"/>
    <w:rsid w:val="0040294E"/>
    <w:rsid w:val="00410E07"/>
    <w:rsid w:val="00414D84"/>
    <w:rsid w:val="004B616D"/>
    <w:rsid w:val="004C1BCD"/>
    <w:rsid w:val="00534EBA"/>
    <w:rsid w:val="00564BD4"/>
    <w:rsid w:val="00577E99"/>
    <w:rsid w:val="00583EF9"/>
    <w:rsid w:val="00587DBF"/>
    <w:rsid w:val="00590871"/>
    <w:rsid w:val="005A476D"/>
    <w:rsid w:val="005D3C55"/>
    <w:rsid w:val="005D78E1"/>
    <w:rsid w:val="005E67CB"/>
    <w:rsid w:val="00607971"/>
    <w:rsid w:val="00611080"/>
    <w:rsid w:val="006429F9"/>
    <w:rsid w:val="0064545E"/>
    <w:rsid w:val="00650B8E"/>
    <w:rsid w:val="00652813"/>
    <w:rsid w:val="00693802"/>
    <w:rsid w:val="006A0CCA"/>
    <w:rsid w:val="006C4F93"/>
    <w:rsid w:val="006D01AC"/>
    <w:rsid w:val="006D45C6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37664"/>
    <w:rsid w:val="00841D2C"/>
    <w:rsid w:val="008443B5"/>
    <w:rsid w:val="00844C6A"/>
    <w:rsid w:val="008637DB"/>
    <w:rsid w:val="008A3EF3"/>
    <w:rsid w:val="008C37FA"/>
    <w:rsid w:val="008F7860"/>
    <w:rsid w:val="00903B9A"/>
    <w:rsid w:val="00916883"/>
    <w:rsid w:val="0093214C"/>
    <w:rsid w:val="0095289F"/>
    <w:rsid w:val="00976F8E"/>
    <w:rsid w:val="009B230D"/>
    <w:rsid w:val="009E25D7"/>
    <w:rsid w:val="009F201D"/>
    <w:rsid w:val="00A14853"/>
    <w:rsid w:val="00A16E54"/>
    <w:rsid w:val="00A7581F"/>
    <w:rsid w:val="00A776D8"/>
    <w:rsid w:val="00A82434"/>
    <w:rsid w:val="00A9370B"/>
    <w:rsid w:val="00AC237B"/>
    <w:rsid w:val="00AD4C38"/>
    <w:rsid w:val="00AF0090"/>
    <w:rsid w:val="00AF3479"/>
    <w:rsid w:val="00B0255F"/>
    <w:rsid w:val="00B10D7D"/>
    <w:rsid w:val="00B34FAC"/>
    <w:rsid w:val="00B64808"/>
    <w:rsid w:val="00B82C42"/>
    <w:rsid w:val="00B87530"/>
    <w:rsid w:val="00B9039F"/>
    <w:rsid w:val="00B910A3"/>
    <w:rsid w:val="00C80374"/>
    <w:rsid w:val="00C963FE"/>
    <w:rsid w:val="00C97876"/>
    <w:rsid w:val="00CA0351"/>
    <w:rsid w:val="00CD2766"/>
    <w:rsid w:val="00D129B6"/>
    <w:rsid w:val="00D13914"/>
    <w:rsid w:val="00D3354F"/>
    <w:rsid w:val="00D63505"/>
    <w:rsid w:val="00DD6F8F"/>
    <w:rsid w:val="00DF2457"/>
    <w:rsid w:val="00DF73C7"/>
    <w:rsid w:val="00E00FE8"/>
    <w:rsid w:val="00E31B55"/>
    <w:rsid w:val="00E57B92"/>
    <w:rsid w:val="00E67674"/>
    <w:rsid w:val="00E77CD7"/>
    <w:rsid w:val="00E836F2"/>
    <w:rsid w:val="00E83E67"/>
    <w:rsid w:val="00EB415D"/>
    <w:rsid w:val="00EB5497"/>
    <w:rsid w:val="00EC5250"/>
    <w:rsid w:val="00F00921"/>
    <w:rsid w:val="00F02403"/>
    <w:rsid w:val="00F11D06"/>
    <w:rsid w:val="00F134B0"/>
    <w:rsid w:val="00F14028"/>
    <w:rsid w:val="00F26856"/>
    <w:rsid w:val="00F37221"/>
    <w:rsid w:val="00F512F2"/>
    <w:rsid w:val="00F5324E"/>
    <w:rsid w:val="00F77217"/>
    <w:rsid w:val="00F92A94"/>
    <w:rsid w:val="00FB1361"/>
    <w:rsid w:val="00FC5042"/>
    <w:rsid w:val="00FD06FE"/>
    <w:rsid w:val="00FE18FB"/>
    <w:rsid w:val="00FE25FF"/>
    <w:rsid w:val="00FF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0EAC17-5AC0-4C74-A3C4-4FAC9B331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844C6A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844C6A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F0206-A988-4325-9E6D-89BEC0FCB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1735</Words>
  <Characters>12730</Characters>
  <Application>Microsoft Office Word</Application>
  <DocSecurity>0</DocSecurity>
  <Lines>106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14437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1899-12-31T23:00:00Z</cp:lastPrinted>
  <dcterms:created xsi:type="dcterms:W3CDTF">2020-02-12T10:31:00Z</dcterms:created>
  <dcterms:modified xsi:type="dcterms:W3CDTF">2020-02-12T10:31:00Z</dcterms:modified>
</cp:coreProperties>
</file>