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0B7" w:rsidRPr="00240E71" w:rsidRDefault="005450B7" w:rsidP="005450B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450B7" w:rsidRDefault="005450B7" w:rsidP="005450B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450B7" w:rsidRPr="0022732C" w:rsidRDefault="005450B7" w:rsidP="005450B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450B7" w:rsidRDefault="005450B7" w:rsidP="005450B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E6A8A">
        <w:rPr>
          <w:sz w:val="22"/>
          <w:lang w:val="en-US"/>
        </w:rPr>
        <w:t>……………………………………………………………………………………………..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E2172">
        <w:rPr>
          <w:sz w:val="22"/>
          <w:lang w:val="en-US"/>
        </w:rPr>
        <w:t>…………………………………………………………………………………………….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450B7" w:rsidRPr="009E6A8A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5450B7" w:rsidRPr="0022732C" w:rsidRDefault="005450B7" w:rsidP="005450B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450B7" w:rsidRDefault="005450B7" w:rsidP="005450B7">
      <w:pPr>
        <w:spacing w:line="360" w:lineRule="auto"/>
      </w:pPr>
      <w:r>
        <w:t>Do: Nazwa i siedziba Zamawiającego:</w:t>
      </w:r>
    </w:p>
    <w:p w:rsidR="005450B7" w:rsidRPr="00E45A7B" w:rsidRDefault="005450B7" w:rsidP="005450B7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5450B7" w:rsidRPr="00E45A7B" w:rsidRDefault="005450B7" w:rsidP="005450B7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5450B7" w:rsidRDefault="005450B7" w:rsidP="005450B7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5450B7" w:rsidRDefault="005450B7" w:rsidP="005450B7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5450B7" w:rsidRDefault="005450B7" w:rsidP="005450B7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5450B7" w:rsidRDefault="005450B7" w:rsidP="005450B7">
      <w:pPr>
        <w:ind w:firstLine="3969"/>
        <w:rPr>
          <w:b/>
        </w:rPr>
      </w:pPr>
    </w:p>
    <w:p w:rsidR="005450B7" w:rsidRDefault="005450B7" w:rsidP="005450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0B5B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wraz z montażem i uruchomieniem monitora interaktywnego oraz podstawy jezdnej do sali konferencyjno-szkoleniowej UCI</w:t>
      </w:r>
      <w:r w:rsidRPr="00A8059E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– KC-zp.272-71/20, </w:t>
      </w:r>
      <w:r>
        <w:rPr>
          <w:sz w:val="22"/>
          <w:szCs w:val="22"/>
        </w:rPr>
        <w:t>oferuję realizację przedmiotu zamówienia, zgodnie z zasadami określonymi w specyfikacji istotnych warunków zamówienia za cenę:</w:t>
      </w:r>
    </w:p>
    <w:p w:rsidR="005450B7" w:rsidRDefault="005450B7" w:rsidP="005450B7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5450B7" w:rsidRDefault="005450B7" w:rsidP="005450B7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71"/>
        <w:gridCol w:w="1418"/>
        <w:gridCol w:w="1135"/>
        <w:gridCol w:w="1419"/>
        <w:gridCol w:w="1135"/>
        <w:gridCol w:w="851"/>
        <w:gridCol w:w="1720"/>
      </w:tblGrid>
      <w:tr w:rsidR="005450B7" w:rsidRPr="00F77C7A" w:rsidTr="001D5326">
        <w:trPr>
          <w:trHeight w:val="645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5450B7" w:rsidRDefault="005450B7" w:rsidP="001D53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5450B7" w:rsidRDefault="005450B7" w:rsidP="001D532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5450B7" w:rsidRDefault="005450B7" w:rsidP="001D532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450B7" w:rsidRPr="00F77C7A" w:rsidTr="001D5326">
        <w:trPr>
          <w:trHeight w:val="234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450B7" w:rsidRDefault="005450B7" w:rsidP="001D532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5450B7" w:rsidRPr="00F77C7A" w:rsidTr="001D5326">
        <w:trPr>
          <w:trHeight w:val="163"/>
        </w:trPr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B7" w:rsidRPr="0025403D" w:rsidRDefault="005450B7" w:rsidP="001D532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</w:rPr>
              <w:t>Monitor interaktywny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5450B7" w:rsidRPr="00F77C7A" w:rsidTr="005450B7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B7" w:rsidRPr="0025403D" w:rsidRDefault="00545CB3" w:rsidP="001D532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</w:rPr>
              <w:t>Podstawa jezdna</w:t>
            </w:r>
            <w:bookmarkStart w:id="0" w:name="_GoBack"/>
            <w:bookmarkEnd w:id="0"/>
            <w:r w:rsidR="005450B7">
              <w:rPr>
                <w:b/>
                <w:sz w:val="16"/>
                <w:szCs w:val="16"/>
              </w:rPr>
              <w:t xml:space="preserve"> na monitor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5450B7" w:rsidRPr="00F77C7A" w:rsidTr="005450B7">
        <w:trPr>
          <w:trHeight w:val="163"/>
        </w:trPr>
        <w:tc>
          <w:tcPr>
            <w:tcW w:w="5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B7" w:rsidRPr="0025403D" w:rsidRDefault="005450B7" w:rsidP="001D532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</w:rPr>
              <w:t>Montaż i uruchomienie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:rsidR="005450B7" w:rsidRDefault="005450B7" w:rsidP="001D532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  <w:tr w:rsidR="005450B7" w:rsidRPr="00F77C7A" w:rsidTr="001D5326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50B7" w:rsidRDefault="005450B7" w:rsidP="001D5326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450B7" w:rsidRDefault="005450B7" w:rsidP="001D5326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5450B7" w:rsidRDefault="005450B7" w:rsidP="005450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450B7" w:rsidRDefault="005450B7" w:rsidP="005450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450B7" w:rsidRDefault="005450B7" w:rsidP="005450B7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5450B7" w:rsidRDefault="005450B7" w:rsidP="005450B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Pr="000170B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wynosi: do 14 dni od daty otrzymania zamówienia na monitor potwierdzonego przez </w:t>
      </w:r>
      <w:proofErr w:type="spellStart"/>
      <w:r>
        <w:rPr>
          <w:b/>
          <w:sz w:val="22"/>
          <w:szCs w:val="22"/>
        </w:rPr>
        <w:t>MNiSW</w:t>
      </w:r>
      <w:proofErr w:type="spellEnd"/>
    </w:p>
    <w:p w:rsidR="005450B7" w:rsidRDefault="005450B7" w:rsidP="005450B7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5450B7" w:rsidRDefault="005450B7" w:rsidP="005450B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Okres udzielonej gwarancji na podstawę jezdną monitora(kryterium oceny ofert): ………… miesięcy</w:t>
      </w:r>
    </w:p>
    <w:p w:rsidR="005450B7" w:rsidRDefault="005450B7" w:rsidP="005450B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na monitor (kryterium oceny ofert): ………… miesięcy</w:t>
      </w:r>
    </w:p>
    <w:p w:rsidR="005450B7" w:rsidRDefault="005450B7" w:rsidP="005450B7">
      <w:pPr>
        <w:tabs>
          <w:tab w:val="left" w:pos="426"/>
        </w:tabs>
        <w:jc w:val="both"/>
        <w:rPr>
          <w:sz w:val="22"/>
          <w:szCs w:val="22"/>
        </w:rPr>
      </w:pPr>
    </w:p>
    <w:p w:rsidR="005450B7" w:rsidRDefault="005450B7" w:rsidP="005450B7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5450B7" w:rsidRDefault="005450B7" w:rsidP="005450B7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5450B7" w:rsidRPr="00660341" w:rsidRDefault="005450B7" w:rsidP="005450B7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5450B7" w:rsidRDefault="005450B7" w:rsidP="005450B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450B7" w:rsidRDefault="005450B7" w:rsidP="005450B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450B7" w:rsidRDefault="005450B7" w:rsidP="005450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450B7" w:rsidRDefault="005450B7" w:rsidP="005450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450B7" w:rsidRDefault="005450B7" w:rsidP="005450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402468">
        <w:rPr>
          <w:b/>
          <w:color w:val="000000"/>
          <w:sz w:val="22"/>
          <w:szCs w:val="22"/>
          <w:lang w:eastAsia="ar-SA"/>
        </w:rPr>
        <w:t>monitor interaktywny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450B7" w:rsidRDefault="005450B7" w:rsidP="005450B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 w:rsidR="00402468">
        <w:rPr>
          <w:b/>
          <w:color w:val="000000"/>
          <w:sz w:val="22"/>
          <w:szCs w:val="22"/>
          <w:lang w:eastAsia="ar-SA"/>
        </w:rPr>
        <w:t>monitor interaktywny</w:t>
      </w:r>
      <w:r>
        <w:rPr>
          <w:b/>
          <w:color w:val="000000"/>
          <w:sz w:val="22"/>
          <w:szCs w:val="22"/>
          <w:lang w:eastAsia="ar-SA"/>
        </w:rPr>
        <w:t xml:space="preserve"> jest</w:t>
      </w:r>
      <w:r w:rsidRPr="00DD3698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5450B7" w:rsidRDefault="005450B7" w:rsidP="005450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450B7" w:rsidRDefault="005450B7" w:rsidP="005450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450B7" w:rsidRDefault="005450B7" w:rsidP="005450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50B7" w:rsidRDefault="005450B7" w:rsidP="005450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50B7" w:rsidTr="001D532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50B7" w:rsidRDefault="005450B7" w:rsidP="001D53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50B7" w:rsidRDefault="005450B7" w:rsidP="001D53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450B7" w:rsidRDefault="005450B7" w:rsidP="001D53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50B7" w:rsidRDefault="005450B7" w:rsidP="001D53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450B7" w:rsidTr="001D53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50B7" w:rsidTr="001D53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50B7" w:rsidTr="001D53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50B7" w:rsidRDefault="005450B7" w:rsidP="001D532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450B7" w:rsidRDefault="005450B7" w:rsidP="005450B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450B7" w:rsidRDefault="005450B7" w:rsidP="005450B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450B7" w:rsidRDefault="005450B7" w:rsidP="005450B7">
      <w:pPr>
        <w:spacing w:line="360" w:lineRule="auto"/>
        <w:ind w:left="1080"/>
        <w:jc w:val="both"/>
        <w:rPr>
          <w:sz w:val="22"/>
          <w:szCs w:val="22"/>
        </w:rPr>
      </w:pPr>
    </w:p>
    <w:p w:rsidR="005450B7" w:rsidRDefault="005450B7" w:rsidP="005450B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450B7" w:rsidRDefault="005450B7" w:rsidP="005450B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450B7" w:rsidRDefault="005450B7" w:rsidP="005450B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450B7" w:rsidRDefault="005450B7" w:rsidP="005450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450B7" w:rsidRDefault="005450B7" w:rsidP="005450B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450B7" w:rsidRDefault="005450B7" w:rsidP="005450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50B7" w:rsidRDefault="005450B7" w:rsidP="005450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50B7" w:rsidRDefault="005450B7" w:rsidP="005450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50B7" w:rsidRDefault="005450B7" w:rsidP="005450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50B7" w:rsidRDefault="005450B7" w:rsidP="005450B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50B7" w:rsidRDefault="005450B7" w:rsidP="005450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450B7" w:rsidRDefault="005450B7" w:rsidP="005450B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450B7" w:rsidRDefault="005450B7" w:rsidP="005450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50B7" w:rsidRDefault="005450B7" w:rsidP="005450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50B7" w:rsidRDefault="005450B7" w:rsidP="005450B7">
      <w:pPr>
        <w:jc w:val="both"/>
        <w:rPr>
          <w:sz w:val="22"/>
          <w:szCs w:val="22"/>
        </w:rPr>
      </w:pPr>
    </w:p>
    <w:p w:rsidR="005450B7" w:rsidRPr="00680A16" w:rsidRDefault="005450B7" w:rsidP="005450B7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450B7" w:rsidRDefault="005450B7" w:rsidP="005450B7">
      <w:pPr>
        <w:jc w:val="both"/>
        <w:rPr>
          <w:sz w:val="18"/>
          <w:szCs w:val="18"/>
        </w:rPr>
      </w:pPr>
    </w:p>
    <w:p w:rsidR="005450B7" w:rsidRPr="00FB6907" w:rsidRDefault="005450B7" w:rsidP="005450B7"/>
    <w:p w:rsidR="005450B7" w:rsidRPr="00DD3698" w:rsidRDefault="005450B7" w:rsidP="005450B7"/>
    <w:p w:rsidR="005450B7" w:rsidRPr="00331DEF" w:rsidRDefault="005450B7" w:rsidP="005450B7"/>
    <w:p w:rsidR="005450B7" w:rsidRPr="00DA7A72" w:rsidRDefault="005450B7" w:rsidP="005450B7"/>
    <w:p w:rsidR="00FE545C" w:rsidRPr="00047B8D" w:rsidRDefault="00FE545C" w:rsidP="00047B8D"/>
    <w:sectPr w:rsidR="00FE545C" w:rsidRPr="00047B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8FA" w:rsidRDefault="00DC08FA">
      <w:r>
        <w:separator/>
      </w:r>
    </w:p>
  </w:endnote>
  <w:endnote w:type="continuationSeparator" w:id="0">
    <w:p w:rsidR="00DC08FA" w:rsidRDefault="00DC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99" w:rsidRDefault="00746F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99" w:rsidRDefault="00746F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8FA" w:rsidRDefault="00DC08FA">
      <w:r>
        <w:separator/>
      </w:r>
    </w:p>
  </w:footnote>
  <w:footnote w:type="continuationSeparator" w:id="0">
    <w:p w:rsidR="00DC08FA" w:rsidRDefault="00DC08FA">
      <w:r>
        <w:continuationSeparator/>
      </w:r>
    </w:p>
  </w:footnote>
  <w:footnote w:id="1">
    <w:p w:rsidR="005450B7" w:rsidRDefault="005450B7" w:rsidP="005450B7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450B7" w:rsidRDefault="005450B7" w:rsidP="005450B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99" w:rsidRDefault="00746F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99" w:rsidRDefault="00746F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8FA"/>
    <w:rsid w:val="00012286"/>
    <w:rsid w:val="00047B8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2468"/>
    <w:rsid w:val="004B7300"/>
    <w:rsid w:val="004C6753"/>
    <w:rsid w:val="005450B7"/>
    <w:rsid w:val="00545CB3"/>
    <w:rsid w:val="00595C87"/>
    <w:rsid w:val="005D2C65"/>
    <w:rsid w:val="005E6D94"/>
    <w:rsid w:val="0063384F"/>
    <w:rsid w:val="00643C6F"/>
    <w:rsid w:val="00646202"/>
    <w:rsid w:val="0065290F"/>
    <w:rsid w:val="006815F6"/>
    <w:rsid w:val="00746F9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08FA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0B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5D22E-B399-422B-9B1A-E70F3193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671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2020-02-06T08:53:00Z</cp:lastPrinted>
  <dcterms:created xsi:type="dcterms:W3CDTF">2020-02-06T09:06:00Z</dcterms:created>
  <dcterms:modified xsi:type="dcterms:W3CDTF">2020-02-06T09:06:00Z</dcterms:modified>
</cp:coreProperties>
</file>