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5F6D6" w14:textId="77777777" w:rsidR="00EF1037" w:rsidRDefault="003829AC">
      <w:pPr>
        <w:rPr>
          <w:b/>
          <w:bCs/>
          <w:sz w:val="24"/>
        </w:rPr>
      </w:pPr>
      <w:r w:rsidRPr="003829AC">
        <w:rPr>
          <w:b/>
          <w:bCs/>
          <w:sz w:val="24"/>
        </w:rPr>
        <w:t>Centralny Szpital Kliniczny MSWiA w Warszawie</w:t>
      </w:r>
    </w:p>
    <w:p w14:paraId="079B452A" w14:textId="77777777" w:rsidR="00EF1037" w:rsidRDefault="003829AC">
      <w:pPr>
        <w:rPr>
          <w:b/>
          <w:bCs/>
          <w:sz w:val="24"/>
        </w:rPr>
      </w:pPr>
      <w:r w:rsidRPr="003829AC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3829AC">
        <w:rPr>
          <w:b/>
          <w:bCs/>
          <w:sz w:val="24"/>
        </w:rPr>
        <w:t>137</w:t>
      </w:r>
    </w:p>
    <w:p w14:paraId="6AB9126E" w14:textId="77777777" w:rsidR="00EF1037" w:rsidRDefault="003829AC">
      <w:pPr>
        <w:rPr>
          <w:b/>
          <w:bCs/>
          <w:sz w:val="24"/>
        </w:rPr>
      </w:pPr>
      <w:r w:rsidRPr="003829AC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3829AC">
        <w:rPr>
          <w:b/>
          <w:bCs/>
          <w:sz w:val="24"/>
        </w:rPr>
        <w:t>Warszawa</w:t>
      </w:r>
    </w:p>
    <w:p w14:paraId="5904EC5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EA978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C4B192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DD1478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829AC" w:rsidRPr="003829AC">
        <w:rPr>
          <w:bCs/>
          <w:sz w:val="24"/>
          <w:szCs w:val="24"/>
        </w:rPr>
        <w:t>CSKDZMIZP-2375/31/01/02/2020</w:t>
      </w:r>
      <w:r w:rsidR="00EF1037">
        <w:rPr>
          <w:sz w:val="24"/>
        </w:rPr>
        <w:tab/>
        <w:t xml:space="preserve"> </w:t>
      </w:r>
      <w:r w:rsidR="003829AC" w:rsidRPr="003829AC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3829AC" w:rsidRPr="003829AC">
        <w:rPr>
          <w:sz w:val="24"/>
        </w:rPr>
        <w:t>2020-02-13</w:t>
      </w:r>
    </w:p>
    <w:p w14:paraId="2E66FEA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5572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2DCD0F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B209A6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CF649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B52B72C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7F49BCF1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4AE25EF7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829AC" w:rsidRPr="003829A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6961F57B" w14:textId="77777777" w:rsidR="003829AC" w:rsidRPr="003829AC" w:rsidRDefault="003829AC" w:rsidP="00057D02">
      <w:pPr>
        <w:spacing w:before="120" w:after="240"/>
        <w:jc w:val="center"/>
        <w:rPr>
          <w:b/>
          <w:sz w:val="24"/>
          <w:szCs w:val="24"/>
        </w:rPr>
      </w:pPr>
      <w:r w:rsidRPr="003829AC">
        <w:rPr>
          <w:b/>
          <w:sz w:val="24"/>
          <w:szCs w:val="24"/>
        </w:rPr>
        <w:t>Pakiet 1: Dostawa oprogramowania antywirusowego – przedłużenie posiadanej przez Szpital licencji na oprogramowanie ESET dla Centralny Szpital Kliniczny MSWiA w Warszawie w ilości 1500 szt.</w:t>
      </w:r>
    </w:p>
    <w:p w14:paraId="6E136206" w14:textId="77777777" w:rsidR="00EF1037" w:rsidRPr="00057D02" w:rsidRDefault="003829AC" w:rsidP="00057D02">
      <w:pPr>
        <w:spacing w:before="120" w:after="240"/>
        <w:jc w:val="center"/>
        <w:rPr>
          <w:sz w:val="24"/>
          <w:szCs w:val="24"/>
        </w:rPr>
      </w:pPr>
      <w:r w:rsidRPr="003829AC">
        <w:rPr>
          <w:b/>
          <w:sz w:val="24"/>
          <w:szCs w:val="24"/>
        </w:rPr>
        <w:t>Pakiet 2:  Przedłużenie subskrypcji pakietu Office 365 Business w ilości 150 szt. oraz dostarczenie nowych licencji wraz z subskrypcją licencji pakietu Office 365 Business w ilości 50 szt.</w:t>
      </w:r>
    </w:p>
    <w:p w14:paraId="78A4610F" w14:textId="77777777" w:rsidR="003829AC" w:rsidRPr="003829AC" w:rsidRDefault="00EF1037">
      <w:pPr>
        <w:spacing w:before="120" w:after="120" w:line="360" w:lineRule="auto"/>
        <w:jc w:val="both"/>
        <w:rPr>
          <w:b/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829AC" w:rsidRPr="003829AC">
        <w:rPr>
          <w:sz w:val="24"/>
          <w:szCs w:val="24"/>
        </w:rPr>
        <w:t>(</w:t>
      </w:r>
      <w:proofErr w:type="spellStart"/>
      <w:r w:rsidR="003829AC" w:rsidRPr="003829AC">
        <w:rPr>
          <w:sz w:val="24"/>
          <w:szCs w:val="24"/>
        </w:rPr>
        <w:t>t.j</w:t>
      </w:r>
      <w:proofErr w:type="spellEnd"/>
      <w:r w:rsidR="003829AC" w:rsidRPr="003829AC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829AC" w:rsidRPr="003829A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829AC" w:rsidRPr="003829AC">
        <w:rPr>
          <w:b/>
          <w:sz w:val="24"/>
          <w:szCs w:val="22"/>
        </w:rPr>
        <w:t>Pakiet 1: Dostawa oprogramowania antywirusowego – przedłużenie posiadanej przez Szpital licencji na oprogramowanie ESET dla Centralny Szpital Kliniczny MSWiA w Warszawie w ilości 1500 szt.</w:t>
      </w:r>
    </w:p>
    <w:p w14:paraId="25EDAD78" w14:textId="5D0618DB" w:rsidR="00EF1037" w:rsidRDefault="003829AC" w:rsidP="001A6180">
      <w:pPr>
        <w:spacing w:before="120" w:after="120" w:line="360" w:lineRule="auto"/>
        <w:jc w:val="both"/>
        <w:rPr>
          <w:sz w:val="24"/>
          <w:szCs w:val="22"/>
        </w:rPr>
      </w:pPr>
      <w:r w:rsidRPr="003829AC">
        <w:rPr>
          <w:b/>
          <w:sz w:val="24"/>
          <w:szCs w:val="22"/>
        </w:rPr>
        <w:t>Pakiet 2:  Przedłużenie subskrypcji pakietu Office 365 Business w ilości 150 szt. oraz dostarczenie nowych licencji wraz z subskrypcją licencji pakietu Office 365 Business w ilości 50 szt.</w:t>
      </w:r>
      <w:r w:rsidR="00EF1037"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 w:rsidR="00EF1037"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EF1037">
        <w:rPr>
          <w:sz w:val="24"/>
          <w:szCs w:val="22"/>
        </w:rPr>
        <w:t>:</w:t>
      </w:r>
    </w:p>
    <w:p w14:paraId="4DF47275" w14:textId="369A42B6" w:rsidR="001A6180" w:rsidRDefault="001A6180" w:rsidP="001A6180">
      <w:pPr>
        <w:numPr>
          <w:ilvl w:val="0"/>
          <w:numId w:val="3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Zmiana nr 1:</w:t>
      </w:r>
    </w:p>
    <w:p w14:paraId="56FE00C7" w14:textId="7F8B4BCC" w:rsidR="00D44130" w:rsidRDefault="00D44130" w:rsidP="00D44130">
      <w:pPr>
        <w:spacing w:before="120" w:after="120" w:line="360" w:lineRule="auto"/>
        <w:ind w:left="1440"/>
        <w:jc w:val="both"/>
        <w:rPr>
          <w:sz w:val="24"/>
          <w:szCs w:val="22"/>
        </w:rPr>
      </w:pPr>
      <w:r>
        <w:rPr>
          <w:sz w:val="24"/>
          <w:szCs w:val="22"/>
        </w:rPr>
        <w:t>W SIWZ na stronie nr 3/18 i 4/18 jest:</w:t>
      </w:r>
    </w:p>
    <w:p w14:paraId="0F2E832A" w14:textId="2493A6E9" w:rsidR="00D44130" w:rsidRPr="001644FA" w:rsidRDefault="00D44130" w:rsidP="00D44130">
      <w:pPr>
        <w:pStyle w:val="Tekstpodstawowywcity"/>
        <w:ind w:left="360" w:firstLine="71"/>
      </w:pPr>
      <w:r>
        <w:t>.</w:t>
      </w:r>
    </w:p>
    <w:p w14:paraId="066A98BC" w14:textId="3EDB2357" w:rsidR="00D44130" w:rsidRPr="003209A8" w:rsidRDefault="00D44130" w:rsidP="00D44130">
      <w:pPr>
        <w:pStyle w:val="Nagwek1"/>
        <w:jc w:val="center"/>
      </w:pPr>
      <w:bookmarkStart w:id="0" w:name="_Toc258314244"/>
      <w:r>
        <w:lastRenderedPageBreak/>
        <w:t xml:space="preserve">3. </w:t>
      </w:r>
      <w:r w:rsidRPr="007731F5">
        <w:t>Opis przedmiotu zamówienia</w:t>
      </w:r>
      <w:bookmarkEnd w:id="0"/>
    </w:p>
    <w:p w14:paraId="427219CC" w14:textId="470D2861" w:rsidR="00D44130" w:rsidRPr="00E00FD8" w:rsidRDefault="00D44130" w:rsidP="00D44130">
      <w:pPr>
        <w:pStyle w:val="Nagwek2"/>
      </w:pPr>
      <w:r>
        <w:t xml:space="preserve">3.1 </w:t>
      </w:r>
      <w:r w:rsidRPr="00D91376">
        <w:t xml:space="preserve">Przedmiotem zamówienia jest </w:t>
      </w:r>
      <w:r w:rsidRPr="00E00FD8">
        <w:t>Pakiet 1: Dostawa oprogramowania antywirusowego – przedłużenie posiadanej przez Szpital licencji na oprogramowanie ESET dla Centralny Szpital Kliniczny MSWiA w Warszawie w ilości 1500 szt.</w:t>
      </w:r>
    </w:p>
    <w:p w14:paraId="2E54751C" w14:textId="33F49B82" w:rsidR="00D44130" w:rsidRDefault="00D44130" w:rsidP="00D44130">
      <w:pPr>
        <w:pStyle w:val="Nagwek2"/>
      </w:pPr>
      <w:r>
        <w:t xml:space="preserve">3.2 </w:t>
      </w:r>
      <w:r w:rsidRPr="00E00FD8">
        <w:t>Pakiet 2:  Przedłużenie subskrypcji pakietu Office 365 Business w ilości 150 szt. oraz dostarczenie nowych licencji wraz z subskrypcją licencji pakietu Office 365 Business w ilości 50 szt.</w:t>
      </w:r>
      <w:r w:rsidRPr="00D91376">
        <w:t>.</w:t>
      </w:r>
    </w:p>
    <w:p w14:paraId="791D9061" w14:textId="2C3B2F83" w:rsidR="00D44130" w:rsidRDefault="00D44130" w:rsidP="00D44130">
      <w:pPr>
        <w:pStyle w:val="Nagwek2"/>
      </w:pPr>
      <w:r>
        <w:t xml:space="preserve">3.3. </w:t>
      </w:r>
      <w:r w:rsidRPr="00B45275">
        <w:t>Zamawiający dopuszcza składanie ofert częściowych</w:t>
      </w:r>
      <w:r>
        <w:t>, gdzie część (zadanie) stanowi: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D44130" w:rsidRPr="003209A8" w14:paraId="3BD14DBB" w14:textId="77777777" w:rsidTr="00984838">
        <w:trPr>
          <w:jc w:val="center"/>
        </w:trPr>
        <w:tc>
          <w:tcPr>
            <w:tcW w:w="1729" w:type="dxa"/>
            <w:shd w:val="clear" w:color="auto" w:fill="FFFFFF"/>
            <w:vAlign w:val="center"/>
          </w:tcPr>
          <w:p w14:paraId="7E38D7F0" w14:textId="77777777" w:rsidR="00D44130" w:rsidRPr="003209A8" w:rsidRDefault="00D44130" w:rsidP="00984838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Zadanie częściowe nr:</w:t>
            </w:r>
          </w:p>
        </w:tc>
        <w:tc>
          <w:tcPr>
            <w:tcW w:w="7357" w:type="dxa"/>
            <w:shd w:val="clear" w:color="auto" w:fill="FFFFFF"/>
            <w:vAlign w:val="center"/>
          </w:tcPr>
          <w:p w14:paraId="65C11862" w14:textId="77777777" w:rsidR="00D44130" w:rsidRPr="003209A8" w:rsidRDefault="00D44130" w:rsidP="00984838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Opis:</w:t>
            </w:r>
          </w:p>
        </w:tc>
      </w:tr>
      <w:tr w:rsidR="00D44130" w:rsidRPr="003209A8" w14:paraId="2EFACEB9" w14:textId="77777777" w:rsidTr="00984838">
        <w:trPr>
          <w:jc w:val="center"/>
        </w:trPr>
        <w:tc>
          <w:tcPr>
            <w:tcW w:w="1729" w:type="dxa"/>
          </w:tcPr>
          <w:p w14:paraId="679FC883" w14:textId="77777777" w:rsidR="00D44130" w:rsidRPr="003209A8" w:rsidRDefault="00D44130" w:rsidP="00984838">
            <w:pPr>
              <w:pStyle w:val="Tekstpodstawowy"/>
              <w:jc w:val="right"/>
            </w:pPr>
            <w:r w:rsidRPr="00E00FD8">
              <w:t>1</w:t>
            </w:r>
          </w:p>
        </w:tc>
        <w:tc>
          <w:tcPr>
            <w:tcW w:w="7357" w:type="dxa"/>
          </w:tcPr>
          <w:p w14:paraId="77DC31AA" w14:textId="77777777" w:rsidR="00D44130" w:rsidRPr="003209A8" w:rsidRDefault="00D44130" w:rsidP="00984838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E00FD8">
              <w:t>Dostawa oprogramowania antywirusowego – przedłużenie posiadanej przez Szpital licencji na oprogramowanie ESET dla Centralny Szpital Kliniczny MSWiA w Warszawie w ilości 1500 szt.</w:t>
            </w:r>
            <w:r w:rsidRPr="003209A8">
              <w:t xml:space="preserve"> </w:t>
            </w:r>
          </w:p>
          <w:p w14:paraId="556A2C0F" w14:textId="77777777" w:rsidR="00D44130" w:rsidRPr="003209A8" w:rsidRDefault="00D44130" w:rsidP="00984838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E00FD8">
              <w:t>48300000-1 - Pakiety oprogramowania do tworzenia dokumentów, rysowania, odwzorowywania, tworzenia</w:t>
            </w:r>
            <w:r>
              <w:t xml:space="preserve"> h</w:t>
            </w:r>
            <w:r w:rsidRPr="00E00FD8">
              <w:t>armonogramów i produkowania, 48760000-3 - Pakiety oprogramowania do ochrony antywirusowej</w:t>
            </w:r>
            <w:r w:rsidRPr="003209A8">
              <w:t xml:space="preserve"> </w:t>
            </w:r>
          </w:p>
          <w:p w14:paraId="65292B77" w14:textId="77777777" w:rsidR="00D44130" w:rsidRPr="00E00FD8" w:rsidRDefault="00D44130" w:rsidP="00984838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E00FD8">
              <w:t>zgodnie z zał</w:t>
            </w:r>
            <w:r>
              <w:t>ą</w:t>
            </w:r>
            <w:r w:rsidRPr="00E00FD8">
              <w:t>cznikiem xls i opisem przedmiotu zamówienia zawartym w SIWZ.</w:t>
            </w:r>
          </w:p>
          <w:p w14:paraId="77756345" w14:textId="77777777" w:rsidR="00D44130" w:rsidRPr="00E00FD8" w:rsidRDefault="00D44130" w:rsidP="00984838">
            <w:pPr>
              <w:pStyle w:val="Tekstpodstawowy"/>
            </w:pPr>
          </w:p>
          <w:p w14:paraId="6D6E559C" w14:textId="77777777" w:rsidR="00D44130" w:rsidRPr="00E00FD8" w:rsidRDefault="00D44130" w:rsidP="00984838">
            <w:pPr>
              <w:pStyle w:val="Tekstpodstawowy"/>
            </w:pPr>
            <w:r w:rsidRPr="00E00FD8">
              <w:t>OPIS PRZEDMIOTU ZAMÓWIENIA:</w:t>
            </w:r>
          </w:p>
          <w:p w14:paraId="3CD73224" w14:textId="77777777" w:rsidR="00D44130" w:rsidRPr="00E00FD8" w:rsidRDefault="00D44130" w:rsidP="00984838">
            <w:pPr>
              <w:pStyle w:val="Tekstpodstawowy"/>
            </w:pPr>
            <w:r w:rsidRPr="00E00FD8">
              <w:t xml:space="preserve">Przedmiotem zamówienia jest dostawa oprogramowania antywirusowego - przedłużenie posiadanej przez Szpital licencji na oprogramowanie ESET </w:t>
            </w:r>
            <w:proofErr w:type="spellStart"/>
            <w:r w:rsidRPr="00E00FD8">
              <w:t>Endpoint</w:t>
            </w:r>
            <w:proofErr w:type="spellEnd"/>
            <w:r w:rsidRPr="00E00FD8">
              <w:t xml:space="preserve"> </w:t>
            </w:r>
            <w:proofErr w:type="spellStart"/>
            <w:r w:rsidRPr="00E00FD8">
              <w:t>Antivirus</w:t>
            </w:r>
            <w:proofErr w:type="spellEnd"/>
            <w:r w:rsidRPr="00E00FD8">
              <w:t xml:space="preserve"> + File Security dla Centralny Szpital Kliniczny MSWiA w Warszawie na okres 24 miesięcy liczonym od dnia podpisania protokołu odbioru licencji bez uwag i zastrzeżeń. Dostarczenie licencji odbędzie się max. 5 dni kalendarzowych liczonych od dnia podpisania Umowy.</w:t>
            </w:r>
          </w:p>
          <w:p w14:paraId="26AB5B48" w14:textId="77777777" w:rsidR="00D44130" w:rsidRPr="00E00FD8" w:rsidRDefault="00D44130" w:rsidP="00984838">
            <w:pPr>
              <w:pStyle w:val="Tekstpodstawowy"/>
            </w:pPr>
            <w:r w:rsidRPr="00E00FD8">
              <w:t xml:space="preserve">Zamawiający dysponuje oprogramowaniem antywirusowym ESET </w:t>
            </w:r>
            <w:proofErr w:type="spellStart"/>
            <w:r w:rsidRPr="00E00FD8">
              <w:t>Endpoint</w:t>
            </w:r>
            <w:proofErr w:type="spellEnd"/>
            <w:r w:rsidRPr="00E00FD8">
              <w:t xml:space="preserve"> </w:t>
            </w:r>
            <w:proofErr w:type="spellStart"/>
            <w:r w:rsidRPr="00E00FD8">
              <w:t>Antivirus</w:t>
            </w:r>
            <w:proofErr w:type="spellEnd"/>
            <w:r w:rsidRPr="00E00FD8">
              <w:t xml:space="preserve"> + File Security  wdrożonym na 1500 stanowiskach z pełnym wsparciem dla systemów klienckich Windows 7/ 10 oraz serwerów: </w:t>
            </w:r>
            <w:proofErr w:type="spellStart"/>
            <w:r w:rsidRPr="00E00FD8">
              <w:t>windows</w:t>
            </w:r>
            <w:proofErr w:type="spellEnd"/>
            <w:r w:rsidRPr="00E00FD8">
              <w:t xml:space="preserve"> serwer 2008/2012/2016/2019. </w:t>
            </w:r>
          </w:p>
          <w:p w14:paraId="16D9A895" w14:textId="77777777" w:rsidR="00D44130" w:rsidRPr="00E00FD8" w:rsidRDefault="00D44130" w:rsidP="00984838">
            <w:pPr>
              <w:pStyle w:val="Tekstpodstawowy"/>
            </w:pPr>
            <w:r w:rsidRPr="00E00FD8">
              <w:t>Klucz Licencyjny: X87A-XKG5-CTRT-PF9N-W8DR</w:t>
            </w:r>
          </w:p>
          <w:p w14:paraId="37252449" w14:textId="77777777" w:rsidR="00D44130" w:rsidRPr="00E00FD8" w:rsidRDefault="00D44130" w:rsidP="00984838">
            <w:pPr>
              <w:pStyle w:val="Tekstpodstawowy"/>
            </w:pPr>
            <w:r w:rsidRPr="00E00FD8">
              <w:t>Identyfikator publiczny: 3AE-DRM-9TF</w:t>
            </w:r>
          </w:p>
          <w:p w14:paraId="26EDDB4A" w14:textId="77777777" w:rsidR="00D44130" w:rsidRPr="00E00FD8" w:rsidRDefault="00D44130" w:rsidP="00984838">
            <w:pPr>
              <w:pStyle w:val="Tekstpodstawowy"/>
            </w:pPr>
            <w:r w:rsidRPr="00E00FD8">
              <w:lastRenderedPageBreak/>
              <w:t>Zarządzanie pulami licencji odbywa się z poziomu konsoli EBA. Z uwagi na powyższe, w zakresie przedmiotowego zamówienia Zamawiający wymaga, aby Wykonawca zapewnił w wymaganym, dwuletnim abonamencie:</w:t>
            </w:r>
          </w:p>
          <w:p w14:paraId="0E026666" w14:textId="77777777" w:rsidR="00D44130" w:rsidRPr="00E00FD8" w:rsidRDefault="00D44130" w:rsidP="00984838">
            <w:pPr>
              <w:pStyle w:val="Tekstpodstawowy"/>
            </w:pPr>
            <w:r w:rsidRPr="00E00FD8">
              <w:t xml:space="preserve">prawo do użytkowania w/w oprogramowania, </w:t>
            </w:r>
          </w:p>
          <w:p w14:paraId="0D1F1998" w14:textId="77777777" w:rsidR="00D44130" w:rsidRPr="00E00FD8" w:rsidRDefault="00D44130" w:rsidP="00984838">
            <w:pPr>
              <w:pStyle w:val="Tekstpodstawowy"/>
            </w:pPr>
            <w:r w:rsidRPr="00E00FD8">
              <w:t>aktualizację programu i bibliotek sygnatur wirusów przez sieć Internet,</w:t>
            </w:r>
          </w:p>
          <w:p w14:paraId="7D259B15" w14:textId="77777777" w:rsidR="00D44130" w:rsidRPr="00E00FD8" w:rsidRDefault="00D44130" w:rsidP="00984838">
            <w:pPr>
              <w:pStyle w:val="Tekstpodstawowy"/>
            </w:pPr>
            <w:r w:rsidRPr="00E00FD8">
              <w:t>opiekę techniczną w podstawowym zakresie.</w:t>
            </w:r>
          </w:p>
          <w:p w14:paraId="26BB5DAE" w14:textId="77777777" w:rsidR="00D44130" w:rsidRPr="003209A8" w:rsidRDefault="00D44130" w:rsidP="00984838">
            <w:pPr>
              <w:pStyle w:val="Tekstpodstawowy"/>
            </w:pPr>
            <w:r w:rsidRPr="00E00FD8">
              <w:t xml:space="preserve">dostęp do </w:t>
            </w:r>
            <w:proofErr w:type="spellStart"/>
            <w:r w:rsidRPr="00E00FD8">
              <w:t>Eset</w:t>
            </w:r>
            <w:proofErr w:type="spellEnd"/>
            <w:r w:rsidRPr="00E00FD8">
              <w:t xml:space="preserve"> Security </w:t>
            </w:r>
            <w:proofErr w:type="spellStart"/>
            <w:r w:rsidRPr="00E00FD8">
              <w:t>managment</w:t>
            </w:r>
            <w:proofErr w:type="spellEnd"/>
            <w:r w:rsidRPr="00E00FD8">
              <w:t xml:space="preserve"> Center</w:t>
            </w:r>
          </w:p>
          <w:p w14:paraId="7D05A929" w14:textId="77777777" w:rsidR="00D44130" w:rsidRPr="003209A8" w:rsidRDefault="00D44130" w:rsidP="00984838">
            <w:pPr>
              <w:pStyle w:val="Tekstpodstawowy"/>
            </w:pPr>
            <w:r w:rsidRPr="00E00FD8">
              <w:rPr>
                <w:b/>
              </w:rPr>
              <w:t>Zamawiający nie dopuszcza składania ofert równoważnych</w:t>
            </w:r>
          </w:p>
          <w:p w14:paraId="5D3778A3" w14:textId="77777777" w:rsidR="00D44130" w:rsidRDefault="00D44130" w:rsidP="00984838">
            <w:pPr>
              <w:pStyle w:val="Tekstpodstawowy"/>
            </w:pPr>
            <w:r w:rsidRPr="00E00FD8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14:paraId="341BF10A" w14:textId="77777777" w:rsidR="00D44130" w:rsidRPr="00635CBF" w:rsidRDefault="00D44130" w:rsidP="00984838">
            <w:pPr>
              <w:pStyle w:val="Tekstpodstawowy"/>
            </w:pPr>
          </w:p>
        </w:tc>
      </w:tr>
      <w:tr w:rsidR="00D44130" w:rsidRPr="003209A8" w14:paraId="242FF183" w14:textId="77777777" w:rsidTr="00984838">
        <w:trPr>
          <w:jc w:val="center"/>
        </w:trPr>
        <w:tc>
          <w:tcPr>
            <w:tcW w:w="1729" w:type="dxa"/>
          </w:tcPr>
          <w:p w14:paraId="66D94AA0" w14:textId="77777777" w:rsidR="00D44130" w:rsidRPr="003209A8" w:rsidRDefault="00D44130" w:rsidP="00984838">
            <w:pPr>
              <w:pStyle w:val="Tekstpodstawowy"/>
              <w:jc w:val="right"/>
            </w:pPr>
            <w:r w:rsidRPr="00E00FD8">
              <w:lastRenderedPageBreak/>
              <w:t>2</w:t>
            </w:r>
          </w:p>
        </w:tc>
        <w:tc>
          <w:tcPr>
            <w:tcW w:w="7357" w:type="dxa"/>
          </w:tcPr>
          <w:p w14:paraId="3910B78A" w14:textId="77777777" w:rsidR="00D44130" w:rsidRPr="003209A8" w:rsidRDefault="00D44130" w:rsidP="00984838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E00FD8">
              <w:t>Przedłużenie subskrypcji pakietu Office 365 Business w ilości 150 szt. oraz dostarczenie nowych licencji wraz z subskrypcją licencji pakietu Office 365 Business w ilości 50 szt.</w:t>
            </w:r>
            <w:r w:rsidRPr="003209A8">
              <w:t xml:space="preserve"> </w:t>
            </w:r>
          </w:p>
          <w:p w14:paraId="515DF3B0" w14:textId="77777777" w:rsidR="00D44130" w:rsidRPr="003209A8" w:rsidRDefault="00D44130" w:rsidP="00984838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E00FD8">
              <w:t xml:space="preserve">48300000-1 - Pakiety oprogramowania do tworzenia dokumentów, rysowania, odwzorowywania, </w:t>
            </w:r>
            <w:proofErr w:type="spellStart"/>
            <w:r w:rsidRPr="00E00FD8">
              <w:t>tworzeniaarmonogramów</w:t>
            </w:r>
            <w:proofErr w:type="spellEnd"/>
            <w:r w:rsidRPr="00E00FD8">
              <w:t xml:space="preserve"> i produkowania, 48760000-3 - Pakiety oprogramowania do ochrony antywirusowej</w:t>
            </w:r>
            <w:r w:rsidRPr="003209A8">
              <w:t xml:space="preserve"> </w:t>
            </w:r>
          </w:p>
          <w:p w14:paraId="1C5A7684" w14:textId="77777777" w:rsidR="00D44130" w:rsidRPr="00E00FD8" w:rsidRDefault="00D44130" w:rsidP="00984838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E00FD8">
              <w:t xml:space="preserve">zgodnie z </w:t>
            </w:r>
            <w:proofErr w:type="spellStart"/>
            <w:r w:rsidRPr="00E00FD8">
              <w:t>załacznikiem</w:t>
            </w:r>
            <w:proofErr w:type="spellEnd"/>
            <w:r w:rsidRPr="00E00FD8">
              <w:t xml:space="preserve"> xls i opisem przedmiotu zamówienia zawartym w SIWZ</w:t>
            </w:r>
          </w:p>
          <w:p w14:paraId="558155AE" w14:textId="77777777" w:rsidR="00D44130" w:rsidRPr="00E00FD8" w:rsidRDefault="00D44130" w:rsidP="00984838">
            <w:pPr>
              <w:pStyle w:val="Tekstpodstawowy"/>
            </w:pPr>
          </w:p>
          <w:p w14:paraId="5DC0E919" w14:textId="77777777" w:rsidR="00D44130" w:rsidRPr="00E00FD8" w:rsidRDefault="00D44130" w:rsidP="00984838">
            <w:pPr>
              <w:pStyle w:val="Tekstpodstawowy"/>
            </w:pPr>
            <w:r w:rsidRPr="00E00FD8">
              <w:t>OPIS PRZEDMIOTU ZAMÓWIENIA:</w:t>
            </w:r>
          </w:p>
          <w:p w14:paraId="4CBB4BB5" w14:textId="77777777" w:rsidR="00D44130" w:rsidRPr="00E00FD8" w:rsidRDefault="00D44130" w:rsidP="00984838">
            <w:pPr>
              <w:pStyle w:val="Tekstpodstawowy"/>
            </w:pPr>
            <w:r w:rsidRPr="00E00FD8">
              <w:t>Zamawiający aktualnie korzysta z poniższych licencji w ramach usługi Office 365:</w:t>
            </w:r>
          </w:p>
          <w:p w14:paraId="4854409C" w14:textId="77777777" w:rsidR="00D44130" w:rsidRPr="00E00FD8" w:rsidRDefault="00D44130" w:rsidP="00984838">
            <w:pPr>
              <w:pStyle w:val="Tekstpodstawowy"/>
            </w:pPr>
            <w:r w:rsidRPr="00E00FD8">
              <w:t>Office 365 Business w ilości 150 szt.</w:t>
            </w:r>
          </w:p>
          <w:p w14:paraId="633F830D" w14:textId="77777777" w:rsidR="00D44130" w:rsidRPr="00E00FD8" w:rsidRDefault="00D44130" w:rsidP="00984838">
            <w:pPr>
              <w:pStyle w:val="Tekstpodstawowy"/>
            </w:pPr>
            <w:r w:rsidRPr="00E00FD8">
              <w:t>Dostawa subskrypcji pakietu “Office 365 Business” dla Centralnego Szpitala Klinicznego MSWiA w Warszawie na okres 24 miesięcy począwszy od dnia aktywacji. Termin aktywacji max. 2 dni kalendarzowe od dnia podpisania Umowy.</w:t>
            </w:r>
          </w:p>
          <w:p w14:paraId="16937685" w14:textId="77777777" w:rsidR="00D44130" w:rsidRPr="00E00FD8" w:rsidRDefault="00D44130" w:rsidP="00984838">
            <w:pPr>
              <w:pStyle w:val="Tekstpodstawowy"/>
            </w:pPr>
            <w:r w:rsidRPr="00E00FD8">
              <w:t>Wykonawca zapewni funkcjonalną zgodność i ciągłość udzielonych subskrypcji licencji w ramach posiadanej przez CSK MSWiA subskrypcji Office 365 Business.</w:t>
            </w:r>
          </w:p>
          <w:p w14:paraId="32369C44" w14:textId="77777777" w:rsidR="00D44130" w:rsidRPr="00E00FD8" w:rsidRDefault="00D44130" w:rsidP="00984838">
            <w:pPr>
              <w:pStyle w:val="Tekstpodstawowy"/>
            </w:pPr>
            <w:r w:rsidRPr="00E00FD8">
              <w:t xml:space="preserve">Wykonawca dokona przedłużenia Zamawiającemu następujących </w:t>
            </w:r>
            <w:r w:rsidRPr="00E00FD8">
              <w:lastRenderedPageBreak/>
              <w:t>subskrypcji licencji w ilości:</w:t>
            </w:r>
          </w:p>
          <w:p w14:paraId="7415AF45" w14:textId="77777777" w:rsidR="00D44130" w:rsidRPr="00E00FD8" w:rsidRDefault="00D44130" w:rsidP="00984838">
            <w:pPr>
              <w:pStyle w:val="Tekstpodstawowy"/>
            </w:pPr>
            <w:r w:rsidRPr="00E00FD8">
              <w:t>Office 365 Business w ilości 150 szt.</w:t>
            </w:r>
          </w:p>
          <w:p w14:paraId="7EF1F0B6" w14:textId="77777777" w:rsidR="00D44130" w:rsidRPr="00E00FD8" w:rsidRDefault="00D44130" w:rsidP="00984838">
            <w:pPr>
              <w:pStyle w:val="Tekstpodstawowy"/>
            </w:pPr>
            <w:r w:rsidRPr="00E00FD8">
              <w:t>Wykonawca dokona przedłużenia subskrypcji licencji na okres 24 miesięcy począwszy od dnia aktywacji max. 2 dni kalendarzowe od dnia podpisania Umowy</w:t>
            </w:r>
          </w:p>
          <w:p w14:paraId="22AC5FB1" w14:textId="77777777" w:rsidR="00D44130" w:rsidRPr="00E00FD8" w:rsidRDefault="00D44130" w:rsidP="00984838">
            <w:pPr>
              <w:pStyle w:val="Tekstpodstawowy"/>
            </w:pPr>
            <w:r w:rsidRPr="00E00FD8">
              <w:t xml:space="preserve">Wykonawca dokona dostawy dodatkowych licencji wraz z subskrypcją licencji na rzecz zamawiającego w ilości: </w:t>
            </w:r>
          </w:p>
          <w:p w14:paraId="49DFE098" w14:textId="77777777" w:rsidR="00D44130" w:rsidRPr="00E00FD8" w:rsidRDefault="00D44130" w:rsidP="00984838">
            <w:pPr>
              <w:pStyle w:val="Tekstpodstawowy"/>
            </w:pPr>
            <w:r w:rsidRPr="00E00FD8">
              <w:t>Office 365 Business w ilości 50 szt.</w:t>
            </w:r>
          </w:p>
          <w:p w14:paraId="2CB7F226" w14:textId="77777777" w:rsidR="00D44130" w:rsidRPr="00E00FD8" w:rsidRDefault="00D44130" w:rsidP="00984838">
            <w:pPr>
              <w:pStyle w:val="Tekstpodstawowy"/>
            </w:pPr>
            <w:r w:rsidRPr="00E00FD8">
              <w:t>Aktywacja nowych subskrypcji licencji na okres 24 miesięcy począwszy od dnia aktywacji nastąpi w ciągu max 2 dni od dnia podpisania Umowy.</w:t>
            </w:r>
          </w:p>
          <w:p w14:paraId="27D167DC" w14:textId="77777777" w:rsidR="00D44130" w:rsidRPr="003209A8" w:rsidRDefault="00D44130" w:rsidP="00984838">
            <w:pPr>
              <w:pStyle w:val="Tekstpodstawowy"/>
            </w:pPr>
            <w:r w:rsidRPr="00E00FD8">
              <w:t>Przedłużenie posiadanych subskrypcji oraz dostarczenie nowych licencji i ich aktywacja zostanie jednorazowo wykonana przez Wykonawcę</w:t>
            </w:r>
          </w:p>
          <w:p w14:paraId="278A2469" w14:textId="77777777" w:rsidR="00D44130" w:rsidRPr="003209A8" w:rsidRDefault="00D44130" w:rsidP="00984838">
            <w:pPr>
              <w:pStyle w:val="Tekstpodstawowy"/>
            </w:pPr>
            <w:r w:rsidRPr="00E00FD8">
              <w:rPr>
                <w:b/>
              </w:rPr>
              <w:t>Zamawiający nie dopuszcza składania ofert równoważnych</w:t>
            </w:r>
          </w:p>
          <w:p w14:paraId="79A3A08A" w14:textId="77777777" w:rsidR="00D44130" w:rsidRDefault="00D44130" w:rsidP="00984838">
            <w:pPr>
              <w:pStyle w:val="Tekstpodstawowy"/>
            </w:pPr>
            <w:r w:rsidRPr="00E00FD8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14:paraId="1552CA84" w14:textId="77777777" w:rsidR="00D44130" w:rsidRPr="00635CBF" w:rsidRDefault="00D44130" w:rsidP="00984838">
            <w:pPr>
              <w:pStyle w:val="Tekstpodstawowy"/>
            </w:pPr>
          </w:p>
        </w:tc>
      </w:tr>
    </w:tbl>
    <w:p w14:paraId="2C2617C4" w14:textId="71F668FE" w:rsidR="00D44130" w:rsidRDefault="00D44130" w:rsidP="00D44130">
      <w:pPr>
        <w:pStyle w:val="Nagwek1"/>
        <w:jc w:val="center"/>
      </w:pPr>
      <w:bookmarkStart w:id="1" w:name="_Toc258314246"/>
      <w:r>
        <w:lastRenderedPageBreak/>
        <w:t>(…)</w:t>
      </w:r>
    </w:p>
    <w:p w14:paraId="6178686C" w14:textId="0C30186F" w:rsidR="00D44130" w:rsidRPr="003209A8" w:rsidRDefault="00D44130" w:rsidP="00D44130">
      <w:pPr>
        <w:pStyle w:val="Nagwek1"/>
      </w:pPr>
      <w:r>
        <w:t xml:space="preserve">4. </w:t>
      </w:r>
      <w:r w:rsidRPr="007731F5">
        <w:t>Termin wykonania zamówienia</w:t>
      </w:r>
      <w:bookmarkEnd w:id="1"/>
    </w:p>
    <w:p w14:paraId="634AD2CC" w14:textId="77777777" w:rsidR="00D44130" w:rsidRPr="003209A8" w:rsidRDefault="00D44130" w:rsidP="00D44130">
      <w:pPr>
        <w:pStyle w:val="Nagwek2"/>
        <w:rPr>
          <w:b/>
        </w:rPr>
      </w:pPr>
      <w:r w:rsidRPr="003209A8">
        <w:t>Zamówienie musi zostać zrealizowane w terminie: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9504"/>
      </w:tblGrid>
      <w:tr w:rsidR="00D44130" w:rsidRPr="003209A8" w14:paraId="4E260B7D" w14:textId="77777777" w:rsidTr="00984838">
        <w:tc>
          <w:tcPr>
            <w:tcW w:w="8640" w:type="dxa"/>
          </w:tcPr>
          <w:p w14:paraId="5E256089" w14:textId="77777777" w:rsidR="00D44130" w:rsidRDefault="00D44130" w:rsidP="00984838">
            <w:pPr>
              <w:pStyle w:val="Tekstpodstawowy"/>
            </w:pPr>
            <w:r w:rsidRPr="00E00FD8">
              <w:rPr>
                <w:b/>
              </w:rPr>
              <w:t>24 miesiące od daty udzielenia zamówienia</w:t>
            </w:r>
            <w:r w:rsidRPr="003209A8">
              <w:t xml:space="preserve"> – dla zadania częściowego: </w:t>
            </w:r>
            <w:r w:rsidRPr="00E00FD8">
              <w:t>1, 2</w:t>
            </w:r>
          </w:p>
          <w:p w14:paraId="11C84279" w14:textId="77777777" w:rsidR="00D44130" w:rsidRDefault="00D44130" w:rsidP="00984838">
            <w:pPr>
              <w:pStyle w:val="Tekstpodstawowy"/>
            </w:pPr>
          </w:p>
          <w:p w14:paraId="02A36BD5" w14:textId="1D582375" w:rsidR="00D44130" w:rsidRDefault="00D44130" w:rsidP="00D44130">
            <w:pPr>
              <w:pStyle w:val="Tekstpodstawowy"/>
              <w:jc w:val="center"/>
              <w:rPr>
                <w:sz w:val="36"/>
                <w:szCs w:val="28"/>
              </w:rPr>
            </w:pPr>
            <w:r w:rsidRPr="00D44130">
              <w:rPr>
                <w:sz w:val="36"/>
                <w:szCs w:val="28"/>
              </w:rPr>
              <w:t>Zamawiający dokonuje zmiany zapisów SIWZ na:</w:t>
            </w:r>
          </w:p>
          <w:p w14:paraId="7C3D6D0B" w14:textId="77777777" w:rsidR="00D44130" w:rsidRPr="003209A8" w:rsidRDefault="00D44130" w:rsidP="00D44130">
            <w:pPr>
              <w:pStyle w:val="Nagwek1"/>
              <w:jc w:val="center"/>
            </w:pPr>
            <w:r>
              <w:t xml:space="preserve">3. </w:t>
            </w:r>
            <w:r w:rsidRPr="007731F5">
              <w:t>Opis przedmiotu zamówienia</w:t>
            </w:r>
          </w:p>
          <w:p w14:paraId="5B8D2F2A" w14:textId="77777777" w:rsidR="00D44130" w:rsidRPr="00E00FD8" w:rsidRDefault="00D44130" w:rsidP="00D44130">
            <w:pPr>
              <w:pStyle w:val="Nagwek2"/>
            </w:pPr>
            <w:r>
              <w:t xml:space="preserve">3.1 </w:t>
            </w:r>
            <w:r w:rsidRPr="00D91376">
              <w:t xml:space="preserve">Przedmiotem zamówienia jest </w:t>
            </w:r>
            <w:r w:rsidRPr="00E00FD8">
              <w:t>Pakiet 1: Dostawa oprogramowania antywirusowego – przedłużenie posiadanej przez Szpital licencji na oprogramowanie ESET dla Centralny Szpital Kliniczny MSWiA w Warszawie w ilości 1500 szt.</w:t>
            </w:r>
          </w:p>
          <w:p w14:paraId="525734F3" w14:textId="77777777" w:rsidR="00D44130" w:rsidRDefault="00D44130" w:rsidP="00D44130">
            <w:pPr>
              <w:pStyle w:val="Nagwek2"/>
            </w:pPr>
            <w:r>
              <w:t xml:space="preserve">3.2 </w:t>
            </w:r>
            <w:r w:rsidRPr="00E00FD8">
              <w:t>Pakiet 2:  Przedłużenie subskrypcji pakietu Office 365 Business w ilości 150 szt. oraz dostarczenie nowych licencji wraz z subskrypcją licencji pakietu Office 365 Business w ilości 50 szt.</w:t>
            </w:r>
            <w:r w:rsidRPr="00D91376">
              <w:t>.</w:t>
            </w:r>
          </w:p>
          <w:p w14:paraId="76972E2F" w14:textId="77777777" w:rsidR="00D44130" w:rsidRDefault="00D44130" w:rsidP="00D44130">
            <w:pPr>
              <w:pStyle w:val="Nagwek2"/>
            </w:pPr>
            <w:r>
              <w:t xml:space="preserve">3.3. </w:t>
            </w:r>
            <w:r w:rsidRPr="00B45275">
              <w:t>Zamawiający dopuszcza składanie ofert częściowych</w:t>
            </w:r>
            <w:r>
              <w:t>, gdzie część (zadanie) stanowi:</w:t>
            </w:r>
          </w:p>
          <w:tbl>
            <w:tblPr>
              <w:tblW w:w="90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29"/>
              <w:gridCol w:w="7357"/>
            </w:tblGrid>
            <w:tr w:rsidR="00D44130" w:rsidRPr="003209A8" w14:paraId="425AB47B" w14:textId="77777777" w:rsidTr="00984838">
              <w:trPr>
                <w:jc w:val="center"/>
              </w:trPr>
              <w:tc>
                <w:tcPr>
                  <w:tcW w:w="1729" w:type="dxa"/>
                  <w:shd w:val="clear" w:color="auto" w:fill="FFFFFF"/>
                  <w:vAlign w:val="center"/>
                </w:tcPr>
                <w:p w14:paraId="20D3AE19" w14:textId="77777777" w:rsidR="00D44130" w:rsidRPr="003209A8" w:rsidRDefault="00D44130" w:rsidP="00D44130">
                  <w:pPr>
                    <w:pStyle w:val="Tekstpodstawowy"/>
                    <w:jc w:val="center"/>
                    <w:rPr>
                      <w:b/>
                    </w:rPr>
                  </w:pPr>
                  <w:r w:rsidRPr="003209A8">
                    <w:rPr>
                      <w:b/>
                    </w:rPr>
                    <w:t>Zadanie częściowe nr:</w:t>
                  </w:r>
                </w:p>
              </w:tc>
              <w:tc>
                <w:tcPr>
                  <w:tcW w:w="7357" w:type="dxa"/>
                  <w:shd w:val="clear" w:color="auto" w:fill="FFFFFF"/>
                  <w:vAlign w:val="center"/>
                </w:tcPr>
                <w:p w14:paraId="73CAB3A5" w14:textId="77777777" w:rsidR="00D44130" w:rsidRPr="003209A8" w:rsidRDefault="00D44130" w:rsidP="00D44130">
                  <w:pPr>
                    <w:pStyle w:val="Tekstpodstawowy"/>
                    <w:jc w:val="center"/>
                    <w:rPr>
                      <w:b/>
                    </w:rPr>
                  </w:pPr>
                  <w:r w:rsidRPr="003209A8">
                    <w:rPr>
                      <w:b/>
                    </w:rPr>
                    <w:t>Opis:</w:t>
                  </w:r>
                </w:p>
              </w:tc>
            </w:tr>
            <w:tr w:rsidR="00D44130" w:rsidRPr="003209A8" w14:paraId="4F68EC15" w14:textId="77777777" w:rsidTr="00984838">
              <w:trPr>
                <w:jc w:val="center"/>
              </w:trPr>
              <w:tc>
                <w:tcPr>
                  <w:tcW w:w="1729" w:type="dxa"/>
                </w:tcPr>
                <w:p w14:paraId="2CCAB01F" w14:textId="77777777" w:rsidR="00D44130" w:rsidRPr="003209A8" w:rsidRDefault="00D44130" w:rsidP="00D44130">
                  <w:pPr>
                    <w:pStyle w:val="Tekstpodstawowy"/>
                    <w:jc w:val="right"/>
                  </w:pPr>
                  <w:r w:rsidRPr="00E00FD8">
                    <w:t>1</w:t>
                  </w:r>
                </w:p>
              </w:tc>
              <w:tc>
                <w:tcPr>
                  <w:tcW w:w="7357" w:type="dxa"/>
                </w:tcPr>
                <w:p w14:paraId="76D35C24" w14:textId="77777777" w:rsidR="00D44130" w:rsidRPr="003209A8" w:rsidRDefault="00D44130" w:rsidP="00D44130">
                  <w:pPr>
                    <w:pStyle w:val="Tekstpodstawowy"/>
                  </w:pPr>
                  <w:r w:rsidRPr="003209A8">
                    <w:rPr>
                      <w:b/>
                    </w:rPr>
                    <w:t>Temat:</w:t>
                  </w:r>
                  <w:r w:rsidRPr="003209A8">
                    <w:t xml:space="preserve"> </w:t>
                  </w:r>
                  <w:r w:rsidRPr="00E00FD8">
                    <w:t xml:space="preserve">Dostawa oprogramowania antywirusowego – przedłużenie </w:t>
                  </w:r>
                  <w:r w:rsidRPr="00E00FD8">
                    <w:lastRenderedPageBreak/>
                    <w:t>posiadanej przez Szpital licencji na oprogramowanie ESET dla Centralny Szpital Kliniczny MSWiA w Warszawie w ilości 1500 szt.</w:t>
                  </w:r>
                  <w:r w:rsidRPr="003209A8">
                    <w:t xml:space="preserve"> </w:t>
                  </w:r>
                </w:p>
                <w:p w14:paraId="2582CAD7" w14:textId="77777777" w:rsidR="00D44130" w:rsidRPr="003209A8" w:rsidRDefault="00D44130" w:rsidP="00D44130">
                  <w:pPr>
                    <w:pStyle w:val="Tekstpodstawowy"/>
                    <w:rPr>
                      <w:b/>
                    </w:rPr>
                  </w:pPr>
                  <w:r w:rsidRPr="003209A8">
                    <w:rPr>
                      <w:b/>
                    </w:rPr>
                    <w:t xml:space="preserve">Wspólny Słownik Zamówień: </w:t>
                  </w:r>
                  <w:r w:rsidRPr="00E00FD8">
                    <w:t>48300000-1 - Pakiety oprogramowania do tworzenia dokumentów, rysowania, odwzorowywania, tworzenia</w:t>
                  </w:r>
                  <w:r>
                    <w:t xml:space="preserve"> h</w:t>
                  </w:r>
                  <w:r w:rsidRPr="00E00FD8">
                    <w:t>armonogramów i produkowania, 48760000-3 - Pakiety oprogramowania do ochrony antywirusowej</w:t>
                  </w:r>
                  <w:r w:rsidRPr="003209A8">
                    <w:t xml:space="preserve"> </w:t>
                  </w:r>
                </w:p>
                <w:p w14:paraId="25AC5407" w14:textId="77777777" w:rsidR="00D44130" w:rsidRPr="00E00FD8" w:rsidRDefault="00D44130" w:rsidP="00D44130">
                  <w:pPr>
                    <w:pStyle w:val="Tekstpodstawowy"/>
                  </w:pPr>
                  <w:r w:rsidRPr="003209A8">
                    <w:rPr>
                      <w:b/>
                    </w:rPr>
                    <w:t xml:space="preserve">Opis: </w:t>
                  </w:r>
                  <w:r w:rsidRPr="00E00FD8">
                    <w:t>zgodnie z zał</w:t>
                  </w:r>
                  <w:r>
                    <w:t>ą</w:t>
                  </w:r>
                  <w:r w:rsidRPr="00E00FD8">
                    <w:t>cznikiem xls i opisem przedmiotu zamówienia zawartym w SIWZ.</w:t>
                  </w:r>
                </w:p>
                <w:p w14:paraId="5F2053AD" w14:textId="77777777" w:rsidR="00D44130" w:rsidRPr="00E00FD8" w:rsidRDefault="00D44130" w:rsidP="00D44130">
                  <w:pPr>
                    <w:pStyle w:val="Tekstpodstawowy"/>
                  </w:pPr>
                </w:p>
                <w:p w14:paraId="76370A75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OPIS PRZEDMIOTU ZAMÓWIENIA:</w:t>
                  </w:r>
                </w:p>
                <w:p w14:paraId="389918F3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 xml:space="preserve">Przedmiotem zamówienia jest dostawa oprogramowania antywirusowego - przedłużenie posiadanej przez Szpital licencji na oprogramowanie ESET </w:t>
                  </w:r>
                  <w:proofErr w:type="spellStart"/>
                  <w:r w:rsidRPr="00E00FD8">
                    <w:t>Endpoint</w:t>
                  </w:r>
                  <w:proofErr w:type="spellEnd"/>
                  <w:r w:rsidRPr="00E00FD8">
                    <w:t xml:space="preserve"> </w:t>
                  </w:r>
                  <w:proofErr w:type="spellStart"/>
                  <w:r w:rsidRPr="00E00FD8">
                    <w:t>Antivirus</w:t>
                  </w:r>
                  <w:proofErr w:type="spellEnd"/>
                  <w:r w:rsidRPr="00E00FD8">
                    <w:t xml:space="preserve"> + File Security dla Centralny Szpital Kliniczny MSWiA w Warszawie na okres 24 miesięcy liczonym od dnia podpisania protokołu odbioru licencji bez uwag i zastrzeżeń. Dostarczenie licencji odbędzie się max. 5 dni kalendarzowych liczonych od dnia podpisania Umowy.</w:t>
                  </w:r>
                </w:p>
                <w:p w14:paraId="645EF239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 xml:space="preserve">Zamawiający dysponuje oprogramowaniem antywirusowym ESET </w:t>
                  </w:r>
                  <w:proofErr w:type="spellStart"/>
                  <w:r w:rsidRPr="00E00FD8">
                    <w:t>Endpoint</w:t>
                  </w:r>
                  <w:proofErr w:type="spellEnd"/>
                  <w:r w:rsidRPr="00E00FD8">
                    <w:t xml:space="preserve"> </w:t>
                  </w:r>
                  <w:proofErr w:type="spellStart"/>
                  <w:r w:rsidRPr="00E00FD8">
                    <w:t>Antivirus</w:t>
                  </w:r>
                  <w:proofErr w:type="spellEnd"/>
                  <w:r w:rsidRPr="00E00FD8">
                    <w:t xml:space="preserve"> + File Security  wdrożonym na 1500 stanowiskach z pełnym wsparciem dla systemów klienckich Windows 7/ 10 oraz serwerów: </w:t>
                  </w:r>
                  <w:proofErr w:type="spellStart"/>
                  <w:r w:rsidRPr="00E00FD8">
                    <w:t>windows</w:t>
                  </w:r>
                  <w:proofErr w:type="spellEnd"/>
                  <w:r w:rsidRPr="00E00FD8">
                    <w:t xml:space="preserve"> serwer 2008/2012/2016/2019. </w:t>
                  </w:r>
                </w:p>
                <w:p w14:paraId="297F6DA5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Klucz Licencyjny: X87A-XKG5-CTRT-PF9N-W8DR</w:t>
                  </w:r>
                </w:p>
                <w:p w14:paraId="189E0CDD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Identyfikator publiczny: 3AE-DRM-9TF</w:t>
                  </w:r>
                </w:p>
                <w:p w14:paraId="02603D6D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Zarządzanie pulami licencji odbywa się z poziomu konsoli EBA. Z uwagi na powyższe, w zakresie przedmiotowego zamówienia Zamawiający wymaga, aby Wykonawca zapewnił w wymaganym, dwuletnim abonamencie:</w:t>
                  </w:r>
                </w:p>
                <w:p w14:paraId="4121287C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 xml:space="preserve">prawo do użytkowania w/w oprogramowania, </w:t>
                  </w:r>
                </w:p>
                <w:p w14:paraId="301AE522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aktualizację programu i bibliotek sygnatur wirusów przez sieć Internet,</w:t>
                  </w:r>
                </w:p>
                <w:p w14:paraId="12D509CB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opiekę techniczną w podstawowym zakresie.</w:t>
                  </w:r>
                </w:p>
                <w:p w14:paraId="11E56C51" w14:textId="77777777" w:rsidR="00D44130" w:rsidRPr="003209A8" w:rsidRDefault="00D44130" w:rsidP="00D44130">
                  <w:pPr>
                    <w:pStyle w:val="Tekstpodstawowy"/>
                  </w:pPr>
                  <w:r w:rsidRPr="00E00FD8">
                    <w:t xml:space="preserve">dostęp do </w:t>
                  </w:r>
                  <w:proofErr w:type="spellStart"/>
                  <w:r w:rsidRPr="00E00FD8">
                    <w:t>Eset</w:t>
                  </w:r>
                  <w:proofErr w:type="spellEnd"/>
                  <w:r w:rsidRPr="00E00FD8">
                    <w:t xml:space="preserve"> Security </w:t>
                  </w:r>
                  <w:proofErr w:type="spellStart"/>
                  <w:r w:rsidRPr="00E00FD8">
                    <w:t>managment</w:t>
                  </w:r>
                  <w:proofErr w:type="spellEnd"/>
                  <w:r w:rsidRPr="00E00FD8">
                    <w:t xml:space="preserve"> Center</w:t>
                  </w:r>
                </w:p>
                <w:p w14:paraId="2979226A" w14:textId="77777777" w:rsidR="00D44130" w:rsidRPr="003209A8" w:rsidRDefault="00D44130" w:rsidP="00D44130">
                  <w:pPr>
                    <w:pStyle w:val="Tekstpodstawowy"/>
                  </w:pPr>
                  <w:r w:rsidRPr="00E00FD8">
                    <w:rPr>
                      <w:b/>
                    </w:rPr>
                    <w:t>Zamawiający nie dopuszcza składania ofert równoważnych</w:t>
                  </w:r>
                </w:p>
                <w:p w14:paraId="2729FED2" w14:textId="77777777" w:rsidR="00D44130" w:rsidRDefault="00D44130" w:rsidP="00D44130">
                  <w:pPr>
                    <w:pStyle w:val="Tekstpodstawowy"/>
                  </w:pPr>
                  <w:r w:rsidRPr="00E00FD8">
                    <w:rPr>
                      <w:b/>
                    </w:rPr>
                    <w:t>Zamawiający nie dopuszcza składania ofert wariantowych</w:t>
                  </w:r>
                  <w:r w:rsidRPr="003209A8">
                    <w:t xml:space="preserve">. </w:t>
                  </w:r>
                </w:p>
                <w:p w14:paraId="11218E9E" w14:textId="77777777" w:rsidR="00D44130" w:rsidRPr="00635CBF" w:rsidRDefault="00D44130" w:rsidP="00D44130">
                  <w:pPr>
                    <w:pStyle w:val="Tekstpodstawowy"/>
                  </w:pPr>
                </w:p>
              </w:tc>
            </w:tr>
            <w:tr w:rsidR="00D44130" w:rsidRPr="003209A8" w14:paraId="3390867D" w14:textId="77777777" w:rsidTr="00984838">
              <w:trPr>
                <w:jc w:val="center"/>
              </w:trPr>
              <w:tc>
                <w:tcPr>
                  <w:tcW w:w="1729" w:type="dxa"/>
                </w:tcPr>
                <w:p w14:paraId="0735D3AC" w14:textId="77777777" w:rsidR="00D44130" w:rsidRPr="003209A8" w:rsidRDefault="00D44130" w:rsidP="00D44130">
                  <w:pPr>
                    <w:pStyle w:val="Tekstpodstawowy"/>
                    <w:jc w:val="right"/>
                  </w:pPr>
                  <w:r w:rsidRPr="00E00FD8">
                    <w:lastRenderedPageBreak/>
                    <w:t>2</w:t>
                  </w:r>
                </w:p>
              </w:tc>
              <w:tc>
                <w:tcPr>
                  <w:tcW w:w="7357" w:type="dxa"/>
                </w:tcPr>
                <w:p w14:paraId="3706327F" w14:textId="77777777" w:rsidR="00D44130" w:rsidRPr="003209A8" w:rsidRDefault="00D44130" w:rsidP="00D44130">
                  <w:pPr>
                    <w:pStyle w:val="Tekstpodstawowy"/>
                  </w:pPr>
                  <w:r w:rsidRPr="003209A8">
                    <w:rPr>
                      <w:b/>
                    </w:rPr>
                    <w:t>Temat:</w:t>
                  </w:r>
                  <w:r w:rsidRPr="003209A8">
                    <w:t xml:space="preserve"> </w:t>
                  </w:r>
                  <w:r w:rsidRPr="00E00FD8">
                    <w:t>Przedłużenie subskrypcji pakietu Office 365 Business w ilości 150 szt. oraz dostarczenie nowych licencji wraz z subskrypcją licencji pakietu Office 365 Business w ilości 50 szt.</w:t>
                  </w:r>
                  <w:r w:rsidRPr="003209A8">
                    <w:t xml:space="preserve"> </w:t>
                  </w:r>
                </w:p>
                <w:p w14:paraId="03CBF0C8" w14:textId="77777777" w:rsidR="00D44130" w:rsidRPr="003209A8" w:rsidRDefault="00D44130" w:rsidP="00D44130">
                  <w:pPr>
                    <w:pStyle w:val="Tekstpodstawowy"/>
                    <w:rPr>
                      <w:b/>
                    </w:rPr>
                  </w:pPr>
                  <w:r w:rsidRPr="003209A8">
                    <w:rPr>
                      <w:b/>
                    </w:rPr>
                    <w:t xml:space="preserve">Wspólny Słownik Zamówień: </w:t>
                  </w:r>
                  <w:r w:rsidRPr="00E00FD8">
                    <w:t xml:space="preserve">48300000-1 - Pakiety oprogramowania do tworzenia dokumentów, rysowania, odwzorowywania, </w:t>
                  </w:r>
                  <w:proofErr w:type="spellStart"/>
                  <w:r w:rsidRPr="00E00FD8">
                    <w:t>tworzeniaarmonogramów</w:t>
                  </w:r>
                  <w:proofErr w:type="spellEnd"/>
                  <w:r w:rsidRPr="00E00FD8">
                    <w:t xml:space="preserve"> i produkowania, 48760000-3 - Pakiety oprogramowania do ochrony antywirusowej</w:t>
                  </w:r>
                  <w:r w:rsidRPr="003209A8">
                    <w:t xml:space="preserve"> </w:t>
                  </w:r>
                </w:p>
                <w:p w14:paraId="41E0D670" w14:textId="77777777" w:rsidR="00D44130" w:rsidRPr="00E00FD8" w:rsidRDefault="00D44130" w:rsidP="00D44130">
                  <w:pPr>
                    <w:pStyle w:val="Tekstpodstawowy"/>
                  </w:pPr>
                  <w:r w:rsidRPr="003209A8">
                    <w:rPr>
                      <w:b/>
                    </w:rPr>
                    <w:t xml:space="preserve">Opis: </w:t>
                  </w:r>
                  <w:r w:rsidRPr="00E00FD8">
                    <w:t xml:space="preserve">zgodnie z </w:t>
                  </w:r>
                  <w:proofErr w:type="spellStart"/>
                  <w:r w:rsidRPr="00E00FD8">
                    <w:t>załacznikiem</w:t>
                  </w:r>
                  <w:proofErr w:type="spellEnd"/>
                  <w:r w:rsidRPr="00E00FD8">
                    <w:t xml:space="preserve"> xls i opisem przedmiotu zamówienia zawartym w SIWZ</w:t>
                  </w:r>
                </w:p>
                <w:p w14:paraId="698F5FDA" w14:textId="77777777" w:rsidR="00D44130" w:rsidRPr="00E00FD8" w:rsidRDefault="00D44130" w:rsidP="00D44130">
                  <w:pPr>
                    <w:pStyle w:val="Tekstpodstawowy"/>
                  </w:pPr>
                </w:p>
                <w:p w14:paraId="3C5D0DE1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OPIS PRZEDMIOTU ZAMÓWIENIA:</w:t>
                  </w:r>
                </w:p>
                <w:p w14:paraId="58EA48DA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Zamawiający aktualnie korzysta z poniższych licencji w ramach usługi Office 365:</w:t>
                  </w:r>
                </w:p>
                <w:p w14:paraId="2EF9C46A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Office 365 Business w ilości 150 szt.</w:t>
                  </w:r>
                </w:p>
                <w:p w14:paraId="3EF0DB98" w14:textId="47A1FA40" w:rsidR="00D44130" w:rsidRPr="00E00FD8" w:rsidRDefault="00D44130" w:rsidP="00D44130">
                  <w:pPr>
                    <w:pStyle w:val="Tekstpodstawowy"/>
                  </w:pPr>
                  <w:r w:rsidRPr="00E00FD8">
                    <w:t xml:space="preserve">Dostawa subskrypcji pakietu “Office 365 Business” dla Centralnego Szpitala Klinicznego MSWiA w Warszawie na okres </w:t>
                  </w:r>
                  <w:r w:rsidRPr="00D44130">
                    <w:rPr>
                      <w:color w:val="FF0000"/>
                    </w:rPr>
                    <w:t>12 miesięcy</w:t>
                  </w:r>
                  <w:r w:rsidRPr="00E00FD8">
                    <w:t xml:space="preserve"> począwszy od dnia aktywacji. Termin aktywacji max. 2 dni kalendarzowe od dnia podpisania Umowy.</w:t>
                  </w:r>
                </w:p>
                <w:p w14:paraId="39251BD4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Wykonawca zapewni funkcjonalną zgodność i ciągłość udzielonych subskrypcji licencji w ramach posiadanej przez CSK MSWiA subskrypcji Office 365 Business.</w:t>
                  </w:r>
                </w:p>
                <w:p w14:paraId="5FA9640A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Wykonawca dokona przedłużenia Zamawiającemu następujących subskrypcji licencji w ilości:</w:t>
                  </w:r>
                </w:p>
                <w:p w14:paraId="006FAD2D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Office 365 Business w ilości 150 szt.</w:t>
                  </w:r>
                </w:p>
                <w:p w14:paraId="57534D25" w14:textId="7D024917" w:rsidR="00D44130" w:rsidRPr="00E00FD8" w:rsidRDefault="00D44130" w:rsidP="00D44130">
                  <w:pPr>
                    <w:pStyle w:val="Tekstpodstawowy"/>
                  </w:pPr>
                  <w:r w:rsidRPr="00E00FD8">
                    <w:t xml:space="preserve">Wykonawca dokona przedłużenia subskrypcji licencji na okres </w:t>
                  </w:r>
                  <w:r w:rsidRPr="00D44130">
                    <w:rPr>
                      <w:color w:val="FF0000"/>
                    </w:rPr>
                    <w:t>12 miesięcy</w:t>
                  </w:r>
                  <w:r w:rsidRPr="00E00FD8">
                    <w:t xml:space="preserve"> począwszy od dnia aktywacji max. 2 dni kalendarzowe od dnia podpisania Umowy</w:t>
                  </w:r>
                </w:p>
                <w:p w14:paraId="31C36E51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 xml:space="preserve">Wykonawca dokona dostawy dodatkowych licencji wraz z subskrypcją licencji na rzecz zamawiającego w ilości: </w:t>
                  </w:r>
                </w:p>
                <w:p w14:paraId="316BF19E" w14:textId="77777777" w:rsidR="00D44130" w:rsidRPr="00E00FD8" w:rsidRDefault="00D44130" w:rsidP="00D44130">
                  <w:pPr>
                    <w:pStyle w:val="Tekstpodstawowy"/>
                  </w:pPr>
                  <w:r w:rsidRPr="00E00FD8">
                    <w:t>Office 365 Business w ilości 50 szt.</w:t>
                  </w:r>
                </w:p>
                <w:p w14:paraId="15210C39" w14:textId="5B2108B6" w:rsidR="00D44130" w:rsidRPr="00E00FD8" w:rsidRDefault="00D44130" w:rsidP="00D44130">
                  <w:pPr>
                    <w:pStyle w:val="Tekstpodstawowy"/>
                  </w:pPr>
                  <w:r w:rsidRPr="00E00FD8">
                    <w:t xml:space="preserve">Aktywacja nowych subskrypcji licencji na okres </w:t>
                  </w:r>
                  <w:r w:rsidRPr="00D44130">
                    <w:rPr>
                      <w:color w:val="FF0000"/>
                    </w:rPr>
                    <w:t>12 miesięcy</w:t>
                  </w:r>
                  <w:r w:rsidRPr="00E00FD8">
                    <w:t xml:space="preserve"> począwszy od dnia aktywacji nastąpi w ciągu max 2 dni od dnia podpisania Umowy.</w:t>
                  </w:r>
                </w:p>
                <w:p w14:paraId="2FDEA7AC" w14:textId="77777777" w:rsidR="00D44130" w:rsidRPr="003209A8" w:rsidRDefault="00D44130" w:rsidP="00D44130">
                  <w:pPr>
                    <w:pStyle w:val="Tekstpodstawowy"/>
                  </w:pPr>
                  <w:r w:rsidRPr="00E00FD8">
                    <w:lastRenderedPageBreak/>
                    <w:t>Przedłużenie posiadanych subskrypcji oraz dostarczenie nowych licencji i ich aktywacja zostanie jednorazowo wykonana przez Wykonawcę</w:t>
                  </w:r>
                </w:p>
                <w:p w14:paraId="0BD33779" w14:textId="77777777" w:rsidR="00D44130" w:rsidRPr="003209A8" w:rsidRDefault="00D44130" w:rsidP="00D44130">
                  <w:pPr>
                    <w:pStyle w:val="Tekstpodstawowy"/>
                  </w:pPr>
                  <w:r w:rsidRPr="00E00FD8">
                    <w:rPr>
                      <w:b/>
                    </w:rPr>
                    <w:t>Zamawiający nie dopuszcza składania ofert równoważnych</w:t>
                  </w:r>
                </w:p>
                <w:p w14:paraId="4103C319" w14:textId="77777777" w:rsidR="00D44130" w:rsidRDefault="00D44130" w:rsidP="00D44130">
                  <w:pPr>
                    <w:pStyle w:val="Tekstpodstawowy"/>
                  </w:pPr>
                  <w:r w:rsidRPr="00E00FD8">
                    <w:rPr>
                      <w:b/>
                    </w:rPr>
                    <w:t>Zamawiający nie dopuszcza składania ofert wariantowych</w:t>
                  </w:r>
                  <w:r w:rsidRPr="003209A8">
                    <w:t xml:space="preserve">. </w:t>
                  </w:r>
                </w:p>
                <w:p w14:paraId="48605B04" w14:textId="77777777" w:rsidR="00D44130" w:rsidRPr="00635CBF" w:rsidRDefault="00D44130" w:rsidP="00D44130">
                  <w:pPr>
                    <w:pStyle w:val="Tekstpodstawowy"/>
                  </w:pPr>
                </w:p>
              </w:tc>
            </w:tr>
          </w:tbl>
          <w:p w14:paraId="4A8441AD" w14:textId="77777777" w:rsidR="00D44130" w:rsidRDefault="00D44130" w:rsidP="00D44130">
            <w:pPr>
              <w:pStyle w:val="Nagwek1"/>
              <w:jc w:val="center"/>
            </w:pPr>
            <w:r>
              <w:lastRenderedPageBreak/>
              <w:t>(…)</w:t>
            </w:r>
          </w:p>
          <w:p w14:paraId="4ED862A3" w14:textId="77777777" w:rsidR="00D44130" w:rsidRPr="003209A8" w:rsidRDefault="00D44130" w:rsidP="00D44130">
            <w:pPr>
              <w:pStyle w:val="Nagwek1"/>
            </w:pPr>
            <w:r>
              <w:t xml:space="preserve">4. </w:t>
            </w:r>
            <w:r w:rsidRPr="007731F5">
              <w:t>Termin wykonania zamówienia</w:t>
            </w:r>
          </w:p>
          <w:p w14:paraId="5E4CEA6B" w14:textId="77777777" w:rsidR="00D44130" w:rsidRPr="003209A8" w:rsidRDefault="00D44130" w:rsidP="00D44130">
            <w:pPr>
              <w:pStyle w:val="Nagwek2"/>
              <w:rPr>
                <w:b/>
              </w:rPr>
            </w:pPr>
            <w:r w:rsidRPr="003209A8">
              <w:t>Zamówienie musi zostać zrealizowane w terminie:</w:t>
            </w:r>
          </w:p>
          <w:tbl>
            <w:tblPr>
              <w:tblW w:w="8640" w:type="dxa"/>
              <w:tblInd w:w="648" w:type="dxa"/>
              <w:tblLook w:val="01E0" w:firstRow="1" w:lastRow="1" w:firstColumn="1" w:lastColumn="1" w:noHBand="0" w:noVBand="0"/>
            </w:tblPr>
            <w:tblGrid>
              <w:gridCol w:w="8640"/>
            </w:tblGrid>
            <w:tr w:rsidR="00D44130" w:rsidRPr="003209A8" w14:paraId="3D814C43" w14:textId="77777777" w:rsidTr="00984838">
              <w:tc>
                <w:tcPr>
                  <w:tcW w:w="8640" w:type="dxa"/>
                </w:tcPr>
                <w:p w14:paraId="47C9F798" w14:textId="42E40E80" w:rsidR="00D44130" w:rsidRDefault="00D44130" w:rsidP="00D44130">
                  <w:pPr>
                    <w:pStyle w:val="Tekstpodstawowy"/>
                  </w:pPr>
                  <w:r w:rsidRPr="00E00FD8">
                    <w:rPr>
                      <w:b/>
                    </w:rPr>
                    <w:t>24 miesiące od daty udzielenia zamówienia</w:t>
                  </w:r>
                  <w:r w:rsidRPr="003209A8">
                    <w:t xml:space="preserve"> – dla zadania częściowego: </w:t>
                  </w:r>
                  <w:r w:rsidRPr="00E00FD8">
                    <w:t>1</w:t>
                  </w:r>
                </w:p>
                <w:p w14:paraId="1B3D9207" w14:textId="47CE6142" w:rsidR="00D44130" w:rsidRPr="00F02403" w:rsidRDefault="00D44130" w:rsidP="00D44130">
                  <w:pPr>
                    <w:pStyle w:val="Tekstpodstawowy"/>
                    <w:numPr>
                      <w:ilvl w:val="0"/>
                      <w:numId w:val="5"/>
                    </w:numPr>
                    <w:rPr>
                      <w:color w:val="FF0000"/>
                    </w:rPr>
                  </w:pPr>
                  <w:r w:rsidRPr="00F02403">
                    <w:rPr>
                      <w:b/>
                      <w:color w:val="FF0000"/>
                    </w:rPr>
                    <w:t>miesięcy od daty udzielenia zamówienia</w:t>
                  </w:r>
                  <w:r w:rsidRPr="00F02403">
                    <w:rPr>
                      <w:color w:val="FF0000"/>
                    </w:rPr>
                    <w:t xml:space="preserve"> – dla zadania częściowego: 2</w:t>
                  </w:r>
                </w:p>
                <w:p w14:paraId="0FCF6B50" w14:textId="2354A3C5" w:rsidR="00D44130" w:rsidRDefault="00D44130" w:rsidP="00D44130">
                  <w:pPr>
                    <w:pStyle w:val="Tekstpodstawowy"/>
                  </w:pPr>
                </w:p>
                <w:p w14:paraId="2201357F" w14:textId="7D2B0456" w:rsidR="00D44130" w:rsidRDefault="00D44130" w:rsidP="009228B0">
                  <w:pPr>
                    <w:numPr>
                      <w:ilvl w:val="0"/>
                      <w:numId w:val="3"/>
                    </w:numPr>
                    <w:spacing w:before="120" w:after="120" w:line="360" w:lineRule="auto"/>
                    <w:ind w:left="732" w:hanging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Zmiana nr 2:</w:t>
                  </w:r>
                </w:p>
                <w:p w14:paraId="10CC21D0" w14:textId="1BCBC3E0" w:rsidR="009228B0" w:rsidRPr="009228B0" w:rsidRDefault="009228B0" w:rsidP="009228B0">
                  <w:pPr>
                    <w:spacing w:before="120" w:after="120" w:line="360" w:lineRule="auto"/>
                    <w:ind w:left="720"/>
                    <w:jc w:val="both"/>
                    <w:rPr>
                      <w:b/>
                      <w:bCs/>
                      <w:i/>
                      <w:iCs/>
                      <w:sz w:val="24"/>
                      <w:szCs w:val="22"/>
                      <w:u w:val="single"/>
                    </w:rPr>
                  </w:pPr>
                  <w:r>
                    <w:rPr>
                      <w:sz w:val="24"/>
                      <w:szCs w:val="22"/>
                    </w:rPr>
                    <w:t xml:space="preserve">Zamawiający aktualizuje wzór oferty elektronicznej w </w:t>
                  </w:r>
                  <w:r w:rsidRPr="009228B0">
                    <w:rPr>
                      <w:b/>
                      <w:bCs/>
                      <w:i/>
                      <w:iCs/>
                      <w:sz w:val="24"/>
                      <w:szCs w:val="22"/>
                      <w:u w:val="single"/>
                    </w:rPr>
                    <w:t>zakresie poprawionego terminu realizacji umowy.</w:t>
                  </w:r>
                </w:p>
                <w:p w14:paraId="0239D54C" w14:textId="6095DC1E" w:rsidR="009228B0" w:rsidRDefault="009228B0" w:rsidP="009228B0">
                  <w:pPr>
                    <w:spacing w:before="120" w:after="120" w:line="360" w:lineRule="auto"/>
                    <w:ind w:left="720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Obecny wzór oferty</w:t>
                  </w:r>
                  <w:r w:rsidR="006E5201">
                    <w:rPr>
                      <w:sz w:val="24"/>
                      <w:szCs w:val="22"/>
                    </w:rPr>
                    <w:t xml:space="preserve"> w zakresie pakietu nr 2</w:t>
                  </w:r>
                  <w:r>
                    <w:rPr>
                      <w:sz w:val="24"/>
                      <w:szCs w:val="22"/>
                    </w:rPr>
                    <w:t xml:space="preserve"> staje się nieaktualny, nie będzie akceptowany i wymagany w postępowaniu oraz zmienia nazwę na: </w:t>
                  </w:r>
                </w:p>
                <w:p w14:paraId="7FB888F1" w14:textId="77777777" w:rsidR="009228B0" w:rsidRDefault="009228B0" w:rsidP="009228B0">
                  <w:pPr>
                    <w:spacing w:before="120" w:after="120" w:line="360" w:lineRule="auto"/>
                    <w:ind w:left="720" w:firstLine="696"/>
                    <w:rPr>
                      <w:sz w:val="24"/>
                      <w:szCs w:val="22"/>
                    </w:rPr>
                  </w:pPr>
                  <w:r w:rsidRPr="001758FC">
                    <w:rPr>
                      <w:sz w:val="24"/>
                      <w:szCs w:val="22"/>
                    </w:rPr>
                    <w:t>Wzór oferty XLS - wymagane dokumenty</w:t>
                  </w:r>
                  <w:r>
                    <w:rPr>
                      <w:sz w:val="24"/>
                      <w:szCs w:val="22"/>
                    </w:rPr>
                    <w:t>-NIEAKTUALNA.xls</w:t>
                  </w:r>
                </w:p>
                <w:p w14:paraId="656A7891" w14:textId="36AE8C73" w:rsidR="009228B0" w:rsidRDefault="009228B0" w:rsidP="009228B0">
                  <w:pPr>
                    <w:spacing w:before="120" w:after="120" w:line="360" w:lineRule="auto"/>
                    <w:ind w:left="993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Zamawiający będzie wymagał oferty wypełnionej przez Wykonawcę według aktualnego wzoru, który opublikowany został na stronie Zamawiającego i na platformie e-</w:t>
                  </w:r>
                  <w:proofErr w:type="spellStart"/>
                  <w:r>
                    <w:rPr>
                      <w:sz w:val="24"/>
                      <w:szCs w:val="22"/>
                    </w:rPr>
                    <w:t>propublico</w:t>
                  </w:r>
                  <w:proofErr w:type="spellEnd"/>
                  <w:r>
                    <w:rPr>
                      <w:sz w:val="24"/>
                      <w:szCs w:val="22"/>
                    </w:rPr>
                    <w:t xml:space="preserve"> pod nazwą:</w:t>
                  </w:r>
                </w:p>
                <w:p w14:paraId="6AAA4BAC" w14:textId="77777777" w:rsidR="00F02403" w:rsidRDefault="009228B0" w:rsidP="009228B0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 w:rsidRPr="001758FC">
                    <w:rPr>
                      <w:sz w:val="24"/>
                      <w:szCs w:val="22"/>
                    </w:rPr>
                    <w:t>Wzór oferty XLS - wymagane dokumenty</w:t>
                  </w:r>
                  <w:r>
                    <w:rPr>
                      <w:sz w:val="24"/>
                      <w:szCs w:val="22"/>
                    </w:rPr>
                    <w:t>-AKTUALNA.xls</w:t>
                  </w:r>
                </w:p>
                <w:p w14:paraId="608AD16D" w14:textId="0102FCD6" w:rsidR="00F02403" w:rsidRDefault="009228B0" w:rsidP="009228B0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ab/>
                  </w:r>
                </w:p>
                <w:p w14:paraId="48911D8F" w14:textId="1297FE8B" w:rsidR="00F02403" w:rsidRDefault="00F02403" w:rsidP="00F02403">
                  <w:pPr>
                    <w:numPr>
                      <w:ilvl w:val="0"/>
                      <w:numId w:val="3"/>
                    </w:numPr>
                    <w:spacing w:before="120" w:after="120" w:line="360" w:lineRule="auto"/>
                    <w:ind w:left="732" w:hanging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Zmiana nr 3:</w:t>
                  </w:r>
                </w:p>
                <w:p w14:paraId="6C0CCA5F" w14:textId="715CD1DC" w:rsid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Na stronie nr 10/18 i nr 11/18 SIWZ jest:</w:t>
                  </w:r>
                </w:p>
                <w:p w14:paraId="5AD943D3" w14:textId="04492A89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b/>
                      <w:bCs/>
                      <w:sz w:val="24"/>
                      <w:szCs w:val="22"/>
                    </w:rPr>
                  </w:pPr>
                  <w:r w:rsidRPr="005E1DE8">
                    <w:rPr>
                      <w:b/>
                      <w:bCs/>
                      <w:sz w:val="24"/>
                      <w:szCs w:val="22"/>
                    </w:rPr>
                    <w:t>1</w:t>
                  </w:r>
                  <w:r>
                    <w:rPr>
                      <w:b/>
                      <w:bCs/>
                      <w:sz w:val="24"/>
                      <w:szCs w:val="22"/>
                    </w:rPr>
                    <w:t>4</w:t>
                  </w:r>
                  <w:r w:rsidRPr="005E1DE8">
                    <w:rPr>
                      <w:b/>
                      <w:bCs/>
                      <w:sz w:val="24"/>
                      <w:szCs w:val="22"/>
                    </w:rPr>
                    <w:t>.</w:t>
                  </w:r>
                  <w:r w:rsidRPr="005E1DE8">
                    <w:rPr>
                      <w:b/>
                      <w:bCs/>
                      <w:sz w:val="24"/>
                      <w:szCs w:val="22"/>
                    </w:rPr>
                    <w:tab/>
                    <w:t>OPIS SPOSOBU PRZYGOTOWYWANIA OFERT</w:t>
                  </w:r>
                </w:p>
                <w:p w14:paraId="341982E2" w14:textId="19610CFE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 w:rsidRPr="005E1DE8">
                    <w:rPr>
                      <w:sz w:val="24"/>
                      <w:szCs w:val="22"/>
                    </w:rPr>
                    <w:t>1</w:t>
                  </w:r>
                  <w:r>
                    <w:rPr>
                      <w:sz w:val="24"/>
                      <w:szCs w:val="22"/>
                    </w:rPr>
                    <w:t>4</w:t>
                  </w:r>
                  <w:r w:rsidRPr="005E1DE8">
                    <w:rPr>
                      <w:sz w:val="24"/>
                      <w:szCs w:val="22"/>
                    </w:rPr>
                    <w:t>.12.</w:t>
                  </w:r>
                  <w:r w:rsidRPr="005E1DE8">
                    <w:rPr>
                      <w:sz w:val="24"/>
                      <w:szCs w:val="22"/>
                    </w:rPr>
                    <w:tab/>
                    <w:t xml:space="preserve">Pakiet 2:  Przedłużenie subskrypcji pakietu Office 365 Business w ilości </w:t>
                  </w:r>
                  <w:r w:rsidRPr="005E1DE8">
                    <w:rPr>
                      <w:sz w:val="24"/>
                      <w:szCs w:val="22"/>
                    </w:rPr>
                    <w:lastRenderedPageBreak/>
                    <w:t>150 szt. oraz dostarczenie nowych licencji wraz z subskrypcją licencji pakietu Office 365 Business w ilości 50 szt. NIE OTWIERAĆ przed: 2020-02-14 godz. 11:00”.</w:t>
                  </w:r>
                </w:p>
                <w:p w14:paraId="7F1B683C" w14:textId="5A9DC876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b/>
                      <w:bCs/>
                      <w:sz w:val="24"/>
                      <w:szCs w:val="22"/>
                    </w:rPr>
                  </w:pPr>
                  <w:r w:rsidRPr="005E1DE8">
                    <w:rPr>
                      <w:b/>
                      <w:bCs/>
                      <w:sz w:val="24"/>
                      <w:szCs w:val="22"/>
                    </w:rPr>
                    <w:t>15.</w:t>
                  </w:r>
                  <w:r w:rsidRPr="005E1DE8">
                    <w:rPr>
                      <w:b/>
                      <w:bCs/>
                      <w:sz w:val="24"/>
                      <w:szCs w:val="22"/>
                    </w:rPr>
                    <w:tab/>
                    <w:t>MIEJSCE ORAZ TERMIN SKŁADANIA I OTWARCIA OFERT</w:t>
                  </w:r>
                </w:p>
                <w:p w14:paraId="597AC34D" w14:textId="4A482E64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15</w:t>
                  </w:r>
                  <w:r w:rsidRPr="005E1DE8">
                    <w:rPr>
                      <w:sz w:val="24"/>
                      <w:szCs w:val="22"/>
                    </w:rPr>
                    <w:t>.1.</w:t>
                  </w:r>
                  <w:r w:rsidRPr="005E1DE8">
                    <w:rPr>
                      <w:sz w:val="24"/>
                      <w:szCs w:val="22"/>
                    </w:rPr>
                    <w:tab/>
                    <w:t>Oferty należy składać w siedzibie Zamawiającego, pokój nr: 4.38, IV piętro, Dział Zamówień Publicznych- budynek garażowo-administracyjny do dnia 2020-02-14 do godz. 10:45.</w:t>
                  </w:r>
                </w:p>
                <w:p w14:paraId="55A34467" w14:textId="630D800D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15</w:t>
                  </w:r>
                  <w:r w:rsidRPr="005E1DE8">
                    <w:rPr>
                      <w:sz w:val="24"/>
                      <w:szCs w:val="22"/>
                    </w:rPr>
                    <w:t>.2.</w:t>
                  </w:r>
                  <w:r w:rsidRPr="005E1DE8">
                    <w:rPr>
                      <w:sz w:val="24"/>
                      <w:szCs w:val="22"/>
                    </w:rPr>
                    <w:tab/>
                    <w:t>Zamawiający niezwłocznie zwróci ofertę Wykonawcy, która została złożona po terminie składania ofert.</w:t>
                  </w:r>
                </w:p>
                <w:p w14:paraId="6074FFE9" w14:textId="3D351E76" w:rsid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 xml:space="preserve">15.3.  </w:t>
                  </w:r>
                  <w:r w:rsidRPr="005E1DE8">
                    <w:rPr>
                      <w:sz w:val="24"/>
                      <w:szCs w:val="22"/>
                    </w:rPr>
                    <w:t>Otwarcie ofert nastąpi w dniu: 2020-02-14 o godz. 11:00, w siedzibie Zamawiającego, pokój nr 4.41, sala malinowa, IV piętro, budynek garażowo-administracyjny</w:t>
                  </w:r>
                  <w:r>
                    <w:rPr>
                      <w:sz w:val="24"/>
                      <w:szCs w:val="22"/>
                    </w:rPr>
                    <w:t>.</w:t>
                  </w:r>
                </w:p>
                <w:p w14:paraId="387BF8E6" w14:textId="77777777" w:rsidR="005E1DE8" w:rsidRDefault="005E1DE8" w:rsidP="005E1DE8">
                  <w:pPr>
                    <w:pStyle w:val="Tekstpodstawowy"/>
                    <w:rPr>
                      <w:sz w:val="36"/>
                      <w:szCs w:val="28"/>
                    </w:rPr>
                  </w:pPr>
                </w:p>
                <w:p w14:paraId="25F09FED" w14:textId="21E98084" w:rsidR="005E1DE8" w:rsidRDefault="005E1DE8" w:rsidP="005E1DE8">
                  <w:pPr>
                    <w:pStyle w:val="Tekstpodstawowy"/>
                    <w:rPr>
                      <w:sz w:val="36"/>
                      <w:szCs w:val="28"/>
                    </w:rPr>
                  </w:pPr>
                  <w:r w:rsidRPr="00D44130">
                    <w:rPr>
                      <w:sz w:val="36"/>
                      <w:szCs w:val="28"/>
                    </w:rPr>
                    <w:t>Zamawiający dokonuje zmiany zapisów SIWZ na:</w:t>
                  </w:r>
                </w:p>
                <w:p w14:paraId="4D185016" w14:textId="77777777" w:rsid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</w:p>
                <w:p w14:paraId="38C54BA3" w14:textId="77777777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b/>
                      <w:bCs/>
                      <w:sz w:val="24"/>
                      <w:szCs w:val="22"/>
                    </w:rPr>
                  </w:pPr>
                  <w:r w:rsidRPr="005E1DE8">
                    <w:rPr>
                      <w:b/>
                      <w:bCs/>
                      <w:sz w:val="24"/>
                      <w:szCs w:val="22"/>
                    </w:rPr>
                    <w:t>1</w:t>
                  </w:r>
                  <w:r>
                    <w:rPr>
                      <w:b/>
                      <w:bCs/>
                      <w:sz w:val="24"/>
                      <w:szCs w:val="22"/>
                    </w:rPr>
                    <w:t>4</w:t>
                  </w:r>
                  <w:r w:rsidRPr="005E1DE8">
                    <w:rPr>
                      <w:b/>
                      <w:bCs/>
                      <w:sz w:val="24"/>
                      <w:szCs w:val="22"/>
                    </w:rPr>
                    <w:t>.</w:t>
                  </w:r>
                  <w:r w:rsidRPr="005E1DE8">
                    <w:rPr>
                      <w:b/>
                      <w:bCs/>
                      <w:sz w:val="24"/>
                      <w:szCs w:val="22"/>
                    </w:rPr>
                    <w:tab/>
                    <w:t>OPIS SPOSOBU PRZYGOTOWYWANIA OFERT</w:t>
                  </w:r>
                </w:p>
                <w:p w14:paraId="03F3786C" w14:textId="2969F871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 w:rsidRPr="005E1DE8">
                    <w:rPr>
                      <w:sz w:val="24"/>
                      <w:szCs w:val="22"/>
                    </w:rPr>
                    <w:t>1</w:t>
                  </w:r>
                  <w:r>
                    <w:rPr>
                      <w:sz w:val="24"/>
                      <w:szCs w:val="22"/>
                    </w:rPr>
                    <w:t>4</w:t>
                  </w:r>
                  <w:r w:rsidRPr="005E1DE8">
                    <w:rPr>
                      <w:sz w:val="24"/>
                      <w:szCs w:val="22"/>
                    </w:rPr>
                    <w:t>.12.</w:t>
                  </w:r>
                  <w:r w:rsidRPr="005E1DE8">
                    <w:rPr>
                      <w:sz w:val="24"/>
                      <w:szCs w:val="22"/>
                    </w:rPr>
                    <w:tab/>
                    <w:t xml:space="preserve">Pakiet 2:  Przedłużenie subskrypcji pakietu Office 365 Business w ilości 150 szt. oraz dostarczenie nowych licencji wraz z subskrypcją licencji pakietu Office 365 Business w ilości 50 szt. NIE OTWIERAĆ przed: </w:t>
                  </w:r>
                  <w:r w:rsidRPr="005E1DE8">
                    <w:rPr>
                      <w:color w:val="FF0000"/>
                      <w:sz w:val="24"/>
                      <w:szCs w:val="22"/>
                    </w:rPr>
                    <w:t>2020-02-18</w:t>
                  </w:r>
                  <w:r w:rsidRPr="005E1DE8">
                    <w:rPr>
                      <w:sz w:val="24"/>
                      <w:szCs w:val="22"/>
                    </w:rPr>
                    <w:t xml:space="preserve"> godz. 11:00”.</w:t>
                  </w:r>
                </w:p>
                <w:p w14:paraId="2E5F704C" w14:textId="77777777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b/>
                      <w:bCs/>
                      <w:sz w:val="24"/>
                      <w:szCs w:val="22"/>
                    </w:rPr>
                  </w:pPr>
                  <w:r w:rsidRPr="005E1DE8">
                    <w:rPr>
                      <w:b/>
                      <w:bCs/>
                      <w:sz w:val="24"/>
                      <w:szCs w:val="22"/>
                    </w:rPr>
                    <w:t>15.</w:t>
                  </w:r>
                  <w:r w:rsidRPr="005E1DE8">
                    <w:rPr>
                      <w:b/>
                      <w:bCs/>
                      <w:sz w:val="24"/>
                      <w:szCs w:val="22"/>
                    </w:rPr>
                    <w:tab/>
                    <w:t>MIEJSCE ORAZ TERMIN SKŁADANIA I OTWARCIA OFERT</w:t>
                  </w:r>
                </w:p>
                <w:p w14:paraId="1E63DBC5" w14:textId="2716925C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15</w:t>
                  </w:r>
                  <w:r w:rsidRPr="005E1DE8">
                    <w:rPr>
                      <w:sz w:val="24"/>
                      <w:szCs w:val="22"/>
                    </w:rPr>
                    <w:t>.1.</w:t>
                  </w:r>
                  <w:r w:rsidRPr="005E1DE8">
                    <w:rPr>
                      <w:sz w:val="24"/>
                      <w:szCs w:val="22"/>
                    </w:rPr>
                    <w:tab/>
                    <w:t xml:space="preserve">Oferty należy składać w siedzibie Zamawiającego, pokój nr: 4.38, IV piętro, Dział Zamówień Publicznych- budynek garażowo-administracyjny do dnia </w:t>
                  </w:r>
                  <w:r w:rsidRPr="005E1DE8">
                    <w:rPr>
                      <w:color w:val="FF0000"/>
                      <w:sz w:val="24"/>
                      <w:szCs w:val="22"/>
                    </w:rPr>
                    <w:t>2020-02-18</w:t>
                  </w:r>
                  <w:r w:rsidRPr="005E1DE8">
                    <w:rPr>
                      <w:sz w:val="24"/>
                      <w:szCs w:val="22"/>
                    </w:rPr>
                    <w:t xml:space="preserve"> do godz. 10:45.</w:t>
                  </w:r>
                </w:p>
                <w:p w14:paraId="77F2C4F8" w14:textId="77777777" w:rsidR="005E1DE8" w:rsidRP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t>15</w:t>
                  </w:r>
                  <w:r w:rsidRPr="005E1DE8">
                    <w:rPr>
                      <w:sz w:val="24"/>
                      <w:szCs w:val="22"/>
                    </w:rPr>
                    <w:t>.2.</w:t>
                  </w:r>
                  <w:r w:rsidRPr="005E1DE8">
                    <w:rPr>
                      <w:sz w:val="24"/>
                      <w:szCs w:val="22"/>
                    </w:rPr>
                    <w:tab/>
                    <w:t>Zamawiający niezwłocznie zwróci ofertę Wykonawcy, która została złożona po terminie składania ofert.</w:t>
                  </w:r>
                </w:p>
                <w:p w14:paraId="377B44F9" w14:textId="73D30E39" w:rsidR="005E1DE8" w:rsidRDefault="005E1DE8" w:rsidP="005E1DE8">
                  <w:pPr>
                    <w:spacing w:before="120" w:after="120" w:line="360" w:lineRule="auto"/>
                    <w:ind w:left="732"/>
                    <w:rPr>
                      <w:sz w:val="24"/>
                      <w:szCs w:val="22"/>
                    </w:rPr>
                  </w:pPr>
                  <w:r>
                    <w:rPr>
                      <w:sz w:val="24"/>
                      <w:szCs w:val="22"/>
                    </w:rPr>
                    <w:lastRenderedPageBreak/>
                    <w:t xml:space="preserve">15.3.  </w:t>
                  </w:r>
                  <w:r w:rsidRPr="005E1DE8">
                    <w:rPr>
                      <w:sz w:val="24"/>
                      <w:szCs w:val="22"/>
                    </w:rPr>
                    <w:t xml:space="preserve">Otwarcie ofert nastąpi w dniu: </w:t>
                  </w:r>
                  <w:r w:rsidRPr="005E1DE8">
                    <w:rPr>
                      <w:color w:val="FF0000"/>
                      <w:sz w:val="24"/>
                      <w:szCs w:val="22"/>
                    </w:rPr>
                    <w:t>2020-02-18</w:t>
                  </w:r>
                  <w:r w:rsidRPr="005E1DE8">
                    <w:rPr>
                      <w:sz w:val="24"/>
                      <w:szCs w:val="22"/>
                    </w:rPr>
                    <w:t xml:space="preserve"> o godz. 11:00, w siedzibie Zamawiającego, pokój nr 4.41, sala malinowa, IV piętro, budynek garażowo-administracyjny</w:t>
                  </w:r>
                  <w:r>
                    <w:rPr>
                      <w:sz w:val="24"/>
                      <w:szCs w:val="22"/>
                    </w:rPr>
                    <w:t>.</w:t>
                  </w:r>
                </w:p>
                <w:p w14:paraId="142C609F" w14:textId="77777777" w:rsidR="00100A4D" w:rsidRDefault="00100A4D" w:rsidP="00D44130">
                  <w:pPr>
                    <w:pStyle w:val="Tekstpodstawowy"/>
                  </w:pPr>
                </w:p>
                <w:p w14:paraId="0598444F" w14:textId="1CB2D89B" w:rsidR="00100A4D" w:rsidRPr="003209A8" w:rsidRDefault="00100A4D" w:rsidP="00D44130">
                  <w:pPr>
                    <w:pStyle w:val="Tekstpodstawowy"/>
                  </w:pPr>
                  <w:bookmarkStart w:id="2" w:name="_GoBack"/>
                  <w:bookmarkEnd w:id="2"/>
                  <w:r>
                    <w:t xml:space="preserve">                                                     Pozostałe zapisy SIWZ bez zmian.</w:t>
                  </w:r>
                </w:p>
              </w:tc>
            </w:tr>
            <w:tr w:rsidR="00100A4D" w:rsidRPr="003209A8" w14:paraId="6D351B4B" w14:textId="77777777" w:rsidTr="00984838">
              <w:tc>
                <w:tcPr>
                  <w:tcW w:w="8640" w:type="dxa"/>
                </w:tcPr>
                <w:p w14:paraId="26F702DA" w14:textId="77777777" w:rsidR="00100A4D" w:rsidRPr="00E00FD8" w:rsidRDefault="00100A4D" w:rsidP="00D44130">
                  <w:pPr>
                    <w:pStyle w:val="Tekstpodstawowy"/>
                    <w:rPr>
                      <w:b/>
                    </w:rPr>
                  </w:pPr>
                </w:p>
              </w:tc>
            </w:tr>
            <w:tr w:rsidR="00100A4D" w:rsidRPr="003209A8" w14:paraId="4CB2EDED" w14:textId="77777777" w:rsidTr="00984838">
              <w:tc>
                <w:tcPr>
                  <w:tcW w:w="8640" w:type="dxa"/>
                </w:tcPr>
                <w:p w14:paraId="1FB0622C" w14:textId="77777777" w:rsidR="00100A4D" w:rsidRPr="00E00FD8" w:rsidRDefault="00100A4D" w:rsidP="00D44130">
                  <w:pPr>
                    <w:pStyle w:val="Tekstpodstawowy"/>
                    <w:rPr>
                      <w:b/>
                    </w:rPr>
                  </w:pPr>
                </w:p>
              </w:tc>
            </w:tr>
            <w:tr w:rsidR="00100A4D" w:rsidRPr="003209A8" w14:paraId="35E14DD2" w14:textId="77777777" w:rsidTr="00984838">
              <w:tc>
                <w:tcPr>
                  <w:tcW w:w="8640" w:type="dxa"/>
                </w:tcPr>
                <w:p w14:paraId="4FD1922B" w14:textId="77777777" w:rsidR="00100A4D" w:rsidRPr="00E00FD8" w:rsidRDefault="00100A4D" w:rsidP="00D44130">
                  <w:pPr>
                    <w:pStyle w:val="Tekstpodstawowy"/>
                    <w:rPr>
                      <w:b/>
                    </w:rPr>
                  </w:pPr>
                </w:p>
              </w:tc>
            </w:tr>
          </w:tbl>
          <w:p w14:paraId="4885C010" w14:textId="5397D3C1" w:rsidR="00D44130" w:rsidRPr="003209A8" w:rsidRDefault="00D44130" w:rsidP="00984838">
            <w:pPr>
              <w:pStyle w:val="Tekstpodstawowy"/>
            </w:pPr>
          </w:p>
        </w:tc>
      </w:tr>
      <w:tr w:rsidR="00D44130" w:rsidRPr="003209A8" w14:paraId="030D2039" w14:textId="77777777" w:rsidTr="00984838">
        <w:tc>
          <w:tcPr>
            <w:tcW w:w="8640" w:type="dxa"/>
          </w:tcPr>
          <w:p w14:paraId="3EA96178" w14:textId="01BBCCF7" w:rsidR="00D44130" w:rsidRPr="00E00FD8" w:rsidRDefault="00100A4D" w:rsidP="00100A4D">
            <w:pPr>
              <w:pStyle w:val="Tekstpodstawowy"/>
              <w:jc w:val="right"/>
              <w:rPr>
                <w:b/>
              </w:rPr>
            </w:pPr>
            <w:r>
              <w:rPr>
                <w:b/>
              </w:rPr>
              <w:lastRenderedPageBreak/>
              <w:t>Zamawiający</w:t>
            </w:r>
          </w:p>
        </w:tc>
      </w:tr>
      <w:tr w:rsidR="00100A4D" w:rsidRPr="003209A8" w14:paraId="0D8249BF" w14:textId="77777777" w:rsidTr="00984838">
        <w:tc>
          <w:tcPr>
            <w:tcW w:w="8640" w:type="dxa"/>
          </w:tcPr>
          <w:p w14:paraId="7F738355" w14:textId="77777777" w:rsidR="00100A4D" w:rsidRPr="00E00FD8" w:rsidRDefault="00100A4D" w:rsidP="00984838">
            <w:pPr>
              <w:pStyle w:val="Tekstpodstawowy"/>
              <w:rPr>
                <w:b/>
              </w:rPr>
            </w:pPr>
          </w:p>
        </w:tc>
      </w:tr>
      <w:tr w:rsidR="00100A4D" w:rsidRPr="003209A8" w14:paraId="5BDB75EB" w14:textId="77777777" w:rsidTr="00984838">
        <w:tc>
          <w:tcPr>
            <w:tcW w:w="8640" w:type="dxa"/>
          </w:tcPr>
          <w:p w14:paraId="5BF4DD52" w14:textId="77777777" w:rsidR="00100A4D" w:rsidRPr="00E00FD8" w:rsidRDefault="00100A4D" w:rsidP="00984838">
            <w:pPr>
              <w:pStyle w:val="Tekstpodstawowy"/>
              <w:rPr>
                <w:b/>
              </w:rPr>
            </w:pPr>
          </w:p>
        </w:tc>
      </w:tr>
    </w:tbl>
    <w:p w14:paraId="60CF7590" w14:textId="77777777" w:rsidR="00D44130" w:rsidRDefault="00D44130" w:rsidP="00D44130">
      <w:pPr>
        <w:spacing w:before="120" w:after="120" w:line="360" w:lineRule="auto"/>
        <w:ind w:left="1440"/>
        <w:jc w:val="both"/>
        <w:rPr>
          <w:sz w:val="24"/>
          <w:szCs w:val="22"/>
        </w:rPr>
      </w:pPr>
    </w:p>
    <w:p w14:paraId="5A7B9E8F" w14:textId="17EFAAA1" w:rsidR="00EF1037" w:rsidRPr="00E02559" w:rsidRDefault="003829AC" w:rsidP="00E02559">
      <w:pPr>
        <w:pStyle w:val="Tekstpodstawowy"/>
        <w:jc w:val="right"/>
        <w:rPr>
          <w:szCs w:val="24"/>
        </w:rPr>
      </w:pPr>
      <w:r w:rsidRPr="003829AC">
        <w:rPr>
          <w:szCs w:val="24"/>
        </w:rPr>
        <w:t xml:space="preserve">  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937AD" w14:textId="77777777" w:rsidR="00FB3EB2" w:rsidRDefault="00FB3EB2">
      <w:r>
        <w:separator/>
      </w:r>
    </w:p>
  </w:endnote>
  <w:endnote w:type="continuationSeparator" w:id="0">
    <w:p w14:paraId="2441B112" w14:textId="77777777" w:rsidR="00FB3EB2" w:rsidRDefault="00FB3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ECE3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99C61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DF6A6" w14:textId="77777777" w:rsidR="00EF1037" w:rsidRDefault="00100A4D">
    <w:pPr>
      <w:pStyle w:val="Stopka"/>
      <w:tabs>
        <w:tab w:val="clear" w:pos="4536"/>
      </w:tabs>
      <w:jc w:val="center"/>
    </w:pPr>
    <w:r>
      <w:rPr>
        <w:noProof/>
      </w:rPr>
      <w:pict w14:anchorId="009D41AD">
        <v:line id="_x0000_s2049" style="position:absolute;left:0;text-align:left;z-index:251657728" from="-3.85pt,7.55pt" to="455.15pt,7.55pt"/>
      </w:pict>
    </w:r>
  </w:p>
  <w:p w14:paraId="505C2F1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8A71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5F2BD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2CFEC" w14:textId="77777777" w:rsidR="00EF1037" w:rsidRDefault="00EF1037">
    <w:pPr>
      <w:pStyle w:val="Stopka"/>
      <w:tabs>
        <w:tab w:val="clear" w:pos="4536"/>
        <w:tab w:val="left" w:pos="6237"/>
      </w:tabs>
    </w:pPr>
  </w:p>
  <w:p w14:paraId="138F564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9C52D" w14:textId="77777777" w:rsidR="00FB3EB2" w:rsidRDefault="00FB3EB2">
      <w:r>
        <w:separator/>
      </w:r>
    </w:p>
  </w:footnote>
  <w:footnote w:type="continuationSeparator" w:id="0">
    <w:p w14:paraId="260EDDB5" w14:textId="77777777" w:rsidR="00FB3EB2" w:rsidRDefault="00FB3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8700E" w14:textId="77777777" w:rsidR="003829AC" w:rsidRDefault="00382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6DDED" w14:textId="77777777" w:rsidR="003829AC" w:rsidRDefault="00382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F4556" w14:textId="77777777" w:rsidR="003829AC" w:rsidRDefault="003829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67DCF"/>
    <w:multiLevelType w:val="hybridMultilevel"/>
    <w:tmpl w:val="F2BE05AE"/>
    <w:lvl w:ilvl="0" w:tplc="FC50337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D12D94"/>
    <w:multiLevelType w:val="hybridMultilevel"/>
    <w:tmpl w:val="15664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868BB"/>
    <w:multiLevelType w:val="hybridMultilevel"/>
    <w:tmpl w:val="18721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80961"/>
    <w:multiLevelType w:val="hybridMultilevel"/>
    <w:tmpl w:val="F2BE05AE"/>
    <w:lvl w:ilvl="0" w:tplc="FC50337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75717C"/>
    <w:multiLevelType w:val="hybridMultilevel"/>
    <w:tmpl w:val="7B7A64FA"/>
    <w:lvl w:ilvl="0" w:tplc="632E5E14">
      <w:start w:val="1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D711FE"/>
    <w:multiLevelType w:val="hybridMultilevel"/>
    <w:tmpl w:val="C8A6F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EB2"/>
    <w:rsid w:val="00057D02"/>
    <w:rsid w:val="000613E0"/>
    <w:rsid w:val="00100A4D"/>
    <w:rsid w:val="001A571A"/>
    <w:rsid w:val="001A6180"/>
    <w:rsid w:val="002B1C74"/>
    <w:rsid w:val="003829AC"/>
    <w:rsid w:val="00384EFD"/>
    <w:rsid w:val="004222DA"/>
    <w:rsid w:val="00460DC4"/>
    <w:rsid w:val="005079A4"/>
    <w:rsid w:val="0055546F"/>
    <w:rsid w:val="005E1DE8"/>
    <w:rsid w:val="006D4AE5"/>
    <w:rsid w:val="006E5201"/>
    <w:rsid w:val="00854803"/>
    <w:rsid w:val="0087224A"/>
    <w:rsid w:val="009149C3"/>
    <w:rsid w:val="009228B0"/>
    <w:rsid w:val="00953AA1"/>
    <w:rsid w:val="0095641D"/>
    <w:rsid w:val="009D169F"/>
    <w:rsid w:val="00B361A9"/>
    <w:rsid w:val="00C152AE"/>
    <w:rsid w:val="00D1574A"/>
    <w:rsid w:val="00D248D2"/>
    <w:rsid w:val="00D44130"/>
    <w:rsid w:val="00E02559"/>
    <w:rsid w:val="00E74582"/>
    <w:rsid w:val="00EF1037"/>
    <w:rsid w:val="00F02403"/>
    <w:rsid w:val="00F16162"/>
    <w:rsid w:val="00FB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9B933B"/>
  <w15:chartTrackingRefBased/>
  <w15:docId w15:val="{F980625B-AA00-48E9-A9D5-D707C62F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D44130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413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9</Pages>
  <Words>1630</Words>
  <Characters>10777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4</cp:revision>
  <cp:lastPrinted>2001-02-10T18:08:00Z</cp:lastPrinted>
  <dcterms:created xsi:type="dcterms:W3CDTF">2020-02-13T11:58:00Z</dcterms:created>
  <dcterms:modified xsi:type="dcterms:W3CDTF">2020-02-13T12:35:00Z</dcterms:modified>
</cp:coreProperties>
</file>