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26E09" w14:textId="77777777" w:rsidR="00F16C50" w:rsidRDefault="00CD501A">
      <w:pPr>
        <w:rPr>
          <w:b/>
          <w:bCs/>
        </w:rPr>
      </w:pPr>
      <w:r w:rsidRPr="00CD501A">
        <w:rPr>
          <w:b/>
          <w:bCs/>
        </w:rPr>
        <w:t>Centralny Szpital Kliniczny MSWiA w Warszawie</w:t>
      </w:r>
    </w:p>
    <w:p w14:paraId="36941AE0" w14:textId="77777777" w:rsidR="00F16C50" w:rsidRDefault="00CD501A">
      <w:pPr>
        <w:rPr>
          <w:b/>
          <w:bCs/>
        </w:rPr>
      </w:pPr>
      <w:r w:rsidRPr="00CD501A">
        <w:rPr>
          <w:b/>
          <w:bCs/>
        </w:rPr>
        <w:t>Wołoska</w:t>
      </w:r>
      <w:r w:rsidR="00F16C50">
        <w:rPr>
          <w:b/>
          <w:bCs/>
        </w:rPr>
        <w:t xml:space="preserve"> </w:t>
      </w:r>
      <w:r w:rsidRPr="00CD501A">
        <w:rPr>
          <w:b/>
          <w:bCs/>
        </w:rPr>
        <w:t>137</w:t>
      </w:r>
    </w:p>
    <w:p w14:paraId="6AD7C16A" w14:textId="77777777" w:rsidR="00F16C50" w:rsidRDefault="00CD501A">
      <w:pPr>
        <w:rPr>
          <w:b/>
          <w:bCs/>
        </w:rPr>
      </w:pPr>
      <w:r w:rsidRPr="00CD501A">
        <w:rPr>
          <w:b/>
          <w:bCs/>
        </w:rPr>
        <w:t>02-507</w:t>
      </w:r>
      <w:r w:rsidR="00F16C50">
        <w:rPr>
          <w:b/>
          <w:bCs/>
        </w:rPr>
        <w:t xml:space="preserve"> </w:t>
      </w:r>
      <w:r w:rsidRPr="00CD501A">
        <w:rPr>
          <w:b/>
          <w:bCs/>
        </w:rPr>
        <w:t>Warszawa</w:t>
      </w:r>
    </w:p>
    <w:p w14:paraId="7223E8A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A062B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F72A65" w14:textId="77777777"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223576" w14:textId="77777777"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D501A" w:rsidRPr="00CD501A">
        <w:rPr>
          <w:b/>
          <w:bCs/>
          <w:sz w:val="24"/>
        </w:rPr>
        <w:t>CSKDZMIZP-2375/31/01/02/2020/6</w:t>
      </w:r>
      <w:r>
        <w:rPr>
          <w:sz w:val="24"/>
        </w:rPr>
        <w:tab/>
        <w:t xml:space="preserve"> </w:t>
      </w:r>
      <w:r w:rsidR="00CD501A" w:rsidRPr="00CD501A">
        <w:rPr>
          <w:sz w:val="24"/>
        </w:rPr>
        <w:t>Warszawa</w:t>
      </w:r>
      <w:r>
        <w:rPr>
          <w:sz w:val="24"/>
        </w:rPr>
        <w:t xml:space="preserve"> dnia: </w:t>
      </w:r>
      <w:r w:rsidR="00CD501A" w:rsidRPr="00CD501A">
        <w:rPr>
          <w:sz w:val="24"/>
        </w:rPr>
        <w:t>2020-02-13</w:t>
      </w:r>
    </w:p>
    <w:p w14:paraId="2569E8B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1200F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626970" w14:textId="0E249F05" w:rsidR="00F16C50" w:rsidRDefault="00DE2972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5A73A83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08CDC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CB08F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238BA6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14:paraId="4CB147AE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14:paraId="4817B919" w14:textId="77777777" w:rsidR="00F16C50" w:rsidRDefault="00F16C50">
      <w:pPr>
        <w:spacing w:line="360" w:lineRule="auto"/>
        <w:jc w:val="both"/>
      </w:pPr>
    </w:p>
    <w:p w14:paraId="5124DA95" w14:textId="77777777"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14:paraId="0DE2728E" w14:textId="5832182A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</w:t>
      </w:r>
      <w:r w:rsidR="00DE2972">
        <w:rPr>
          <w:rFonts w:ascii="Times New Roman" w:hAnsi="Times New Roman"/>
          <w:sz w:val="24"/>
        </w:rPr>
        <w:t xml:space="preserve"> ze zmianami SIWZ </w:t>
      </w: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CD501A" w:rsidRPr="00CD501A">
        <w:rPr>
          <w:rFonts w:ascii="Times New Roman" w:hAnsi="Times New Roman"/>
          <w:sz w:val="24"/>
        </w:rPr>
        <w:t>(</w:t>
      </w:r>
      <w:proofErr w:type="spellStart"/>
      <w:r w:rsidR="00CD501A" w:rsidRPr="00CD501A">
        <w:rPr>
          <w:rFonts w:ascii="Times New Roman" w:hAnsi="Times New Roman"/>
          <w:sz w:val="24"/>
        </w:rPr>
        <w:t>t.j</w:t>
      </w:r>
      <w:proofErr w:type="spellEnd"/>
      <w:r w:rsidR="00CD501A" w:rsidRPr="00CD501A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CD501A" w:rsidRPr="00CD501A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14:paraId="43515EB1" w14:textId="77777777" w:rsidR="00CD501A" w:rsidRPr="00CD501A" w:rsidRDefault="00CD501A">
      <w:pPr>
        <w:spacing w:before="120" w:after="120"/>
        <w:jc w:val="both"/>
        <w:rPr>
          <w:b/>
        </w:rPr>
      </w:pPr>
      <w:r w:rsidRPr="00CD501A">
        <w:rPr>
          <w:b/>
        </w:rPr>
        <w:t>Pakiet 1: Dostawa oprogramowania antywirusowego – przedłużenie posiadanej przez Szpital licencji na oprogramowanie ESET dla Centralny Szpital Kliniczny MSWiA w Warszawie w ilości 1500 szt.</w:t>
      </w:r>
    </w:p>
    <w:p w14:paraId="23AA937B" w14:textId="77777777" w:rsidR="00F16C50" w:rsidRDefault="00CD501A">
      <w:pPr>
        <w:spacing w:before="120" w:after="120"/>
        <w:jc w:val="both"/>
      </w:pPr>
      <w:r w:rsidRPr="00CD501A">
        <w:rPr>
          <w:b/>
        </w:rPr>
        <w:t>Pakiet 2:  Przedłużenie subskrypcji pakietu Office 365 Business w ilości 150 szt. oraz dostarczenie nowych licencji wraz z subskrypcją licencji pakietu Office 365 Business w ilości 50 szt.</w:t>
      </w:r>
      <w:r w:rsidR="00F16C50">
        <w:t>,</w:t>
      </w:r>
    </w:p>
    <w:p w14:paraId="61E88DBA" w14:textId="77777777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CD501A" w:rsidRPr="00CD501A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sz w:val="24"/>
        </w:rPr>
        <w:t xml:space="preserve"> dni.</w:t>
      </w:r>
    </w:p>
    <w:p w14:paraId="319213AE" w14:textId="77777777"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CD501A" w:rsidRPr="00CD501A">
        <w:t>2020-02-14</w:t>
      </w:r>
      <w:r>
        <w:t xml:space="preserve"> na dzień </w:t>
      </w:r>
      <w:r w:rsidR="00CD501A" w:rsidRPr="00CD501A">
        <w:rPr>
          <w:b/>
        </w:rPr>
        <w:t>2020-02-18</w:t>
      </w:r>
      <w:r>
        <w:t xml:space="preserve">. Tym samym termin otwarcia ofert ulega zmianie z dnia </w:t>
      </w:r>
      <w:r w:rsidR="00CD501A" w:rsidRPr="00CD501A">
        <w:t>2020-02-14</w:t>
      </w:r>
      <w:r>
        <w:t xml:space="preserve"> na dzień </w:t>
      </w:r>
      <w:r w:rsidR="00CD501A" w:rsidRPr="00CD501A">
        <w:rPr>
          <w:b/>
        </w:rPr>
        <w:t>2020-02-18</w:t>
      </w:r>
      <w:r>
        <w:t>.</w:t>
      </w:r>
    </w:p>
    <w:p w14:paraId="4C09BE65" w14:textId="77777777"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14:paraId="2CDA0DC5" w14:textId="77777777" w:rsidR="00F16C50" w:rsidRDefault="00F16C50">
      <w:pPr>
        <w:pStyle w:val="Tekstpodstawowywcity"/>
        <w:rPr>
          <w:sz w:val="24"/>
        </w:rPr>
      </w:pPr>
    </w:p>
    <w:p w14:paraId="444F19AE" w14:textId="77777777" w:rsidR="00F16C50" w:rsidRDefault="00F16C50">
      <w:pPr>
        <w:spacing w:line="360" w:lineRule="auto"/>
        <w:ind w:left="567"/>
      </w:pPr>
    </w:p>
    <w:p w14:paraId="2998FD42" w14:textId="77777777"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14:paraId="6D3886AB" w14:textId="77777777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14:paraId="2C934914" w14:textId="14D5F23B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  <w:bookmarkStart w:id="0" w:name="_GoBack"/>
      <w:bookmarkEnd w:id="0"/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56A15" w14:textId="77777777" w:rsidR="002F6C61" w:rsidRDefault="002F6C61">
      <w:r>
        <w:separator/>
      </w:r>
    </w:p>
  </w:endnote>
  <w:endnote w:type="continuationSeparator" w:id="0">
    <w:p w14:paraId="438C361B" w14:textId="77777777" w:rsidR="002F6C61" w:rsidRDefault="002F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08278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24A0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1DE30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3E9301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C5DD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84057" w14:textId="77777777" w:rsidR="002F6C61" w:rsidRDefault="002F6C61">
      <w:r>
        <w:separator/>
      </w:r>
    </w:p>
  </w:footnote>
  <w:footnote w:type="continuationSeparator" w:id="0">
    <w:p w14:paraId="30E9BD12" w14:textId="77777777" w:rsidR="002F6C61" w:rsidRDefault="002F6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E4E3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737B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D197E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6C61"/>
    <w:rsid w:val="0015679F"/>
    <w:rsid w:val="002F6C61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D501A"/>
    <w:rsid w:val="00CF0F4C"/>
    <w:rsid w:val="00D63C6E"/>
    <w:rsid w:val="00DE297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140A9"/>
  <w15:chartTrackingRefBased/>
  <w15:docId w15:val="{2AF05019-8CCE-4981-A4B5-8AB24617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3</cp:revision>
  <cp:lastPrinted>2001-02-09T20:53:00Z</cp:lastPrinted>
  <dcterms:created xsi:type="dcterms:W3CDTF">2020-02-13T11:59:00Z</dcterms:created>
  <dcterms:modified xsi:type="dcterms:W3CDTF">2020-02-13T12:00:00Z</dcterms:modified>
</cp:coreProperties>
</file>