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D849E" w14:textId="77777777" w:rsidR="001A443E" w:rsidRDefault="004B5682" w:rsidP="001A443E">
      <w:pPr>
        <w:jc w:val="right"/>
        <w:rPr>
          <w:b/>
          <w:bCs/>
          <w:sz w:val="24"/>
        </w:rPr>
      </w:pPr>
      <w:r w:rsidRPr="004B5682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4B5682">
        <w:rPr>
          <w:sz w:val="24"/>
        </w:rPr>
        <w:t>2020-02-18</w:t>
      </w:r>
    </w:p>
    <w:p w14:paraId="3A258EB8" w14:textId="77777777" w:rsidR="001A443E" w:rsidRDefault="001A443E" w:rsidP="00A80738">
      <w:pPr>
        <w:rPr>
          <w:b/>
          <w:bCs/>
          <w:sz w:val="24"/>
        </w:rPr>
      </w:pPr>
    </w:p>
    <w:p w14:paraId="4DE10348" w14:textId="77777777" w:rsidR="001A443E" w:rsidRDefault="001A443E" w:rsidP="00A80738">
      <w:pPr>
        <w:rPr>
          <w:b/>
          <w:bCs/>
          <w:sz w:val="24"/>
        </w:rPr>
      </w:pPr>
    </w:p>
    <w:p w14:paraId="4C47C436" w14:textId="77777777" w:rsidR="00A80738" w:rsidRDefault="004B5682" w:rsidP="0018613E">
      <w:pPr>
        <w:spacing w:after="40"/>
        <w:rPr>
          <w:b/>
          <w:bCs/>
          <w:sz w:val="24"/>
        </w:rPr>
      </w:pPr>
      <w:r w:rsidRPr="004B5682">
        <w:rPr>
          <w:b/>
          <w:bCs/>
          <w:sz w:val="24"/>
        </w:rPr>
        <w:t>Centralny Szpital Kliniczny MSWiA w Warszawie</w:t>
      </w:r>
    </w:p>
    <w:p w14:paraId="783F2A66" w14:textId="77777777" w:rsidR="00A80738" w:rsidRPr="0018613E" w:rsidRDefault="004B5682" w:rsidP="00A80738">
      <w:pPr>
        <w:rPr>
          <w:bCs/>
          <w:sz w:val="24"/>
        </w:rPr>
      </w:pPr>
      <w:r w:rsidRPr="004B5682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4B5682">
        <w:rPr>
          <w:bCs/>
          <w:sz w:val="24"/>
        </w:rPr>
        <w:t>137</w:t>
      </w:r>
    </w:p>
    <w:p w14:paraId="2A4A82A4" w14:textId="77777777" w:rsidR="00A80738" w:rsidRPr="0018613E" w:rsidRDefault="004B5682" w:rsidP="00A80738">
      <w:pPr>
        <w:rPr>
          <w:bCs/>
          <w:sz w:val="24"/>
        </w:rPr>
      </w:pPr>
      <w:r w:rsidRPr="004B5682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4B5682">
        <w:rPr>
          <w:bCs/>
          <w:sz w:val="24"/>
        </w:rPr>
        <w:t>Warszawa</w:t>
      </w:r>
    </w:p>
    <w:p w14:paraId="0782A3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C80C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8B7C9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36CE25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B5682" w:rsidRPr="004B5682">
        <w:rPr>
          <w:b/>
          <w:sz w:val="24"/>
          <w:szCs w:val="24"/>
        </w:rPr>
        <w:t>CSKDZMIZP-2375/31/01/02/2020</w:t>
      </w:r>
      <w:r w:rsidR="00A80738">
        <w:rPr>
          <w:sz w:val="24"/>
        </w:rPr>
        <w:tab/>
        <w:t xml:space="preserve"> </w:t>
      </w:r>
    </w:p>
    <w:p w14:paraId="258F4A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7EF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FC49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A2CE2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ACCA9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85133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3E7267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B5682" w:rsidRPr="004B568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AB7C251" w14:textId="77777777" w:rsidR="004B5682" w:rsidRPr="004B5682" w:rsidRDefault="004B5682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4B5682">
        <w:rPr>
          <w:b/>
        </w:rPr>
        <w:t>Pakiet 1: Dostawa oprogramowania antywirusowego – przedłużenie posiadanej przez Szpital licencji na oprogramowanie ESET dla Centralny Szpital Kliniczny MSWiA w Warszawie w ilości 1500 szt.</w:t>
      </w:r>
    </w:p>
    <w:p w14:paraId="06A682A8" w14:textId="77777777" w:rsidR="00CB5EDB" w:rsidRPr="00490DC0" w:rsidRDefault="004B5682" w:rsidP="00CB5EDB">
      <w:pPr>
        <w:pStyle w:val="Tekstpodstawowywcity"/>
        <w:spacing w:before="120" w:after="240"/>
        <w:ind w:firstLine="0"/>
        <w:jc w:val="center"/>
      </w:pPr>
      <w:r w:rsidRPr="004B5682">
        <w:rPr>
          <w:b/>
        </w:rPr>
        <w:t>Pakiet 2:  Przedłużenie subskrypcji pakietu Office 365 Business w ilości 150 szt. oraz dostarczenie nowych licencji wraz z subskrypcją licencji pakietu Office 365 Business w ilości 50 szt.</w:t>
      </w:r>
    </w:p>
    <w:p w14:paraId="3CEF29B8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B5682" w:rsidRPr="004B5682">
        <w:rPr>
          <w:sz w:val="24"/>
          <w:szCs w:val="24"/>
        </w:rPr>
        <w:t>(</w:t>
      </w:r>
      <w:proofErr w:type="spellStart"/>
      <w:r w:rsidR="004B5682" w:rsidRPr="004B5682">
        <w:rPr>
          <w:sz w:val="24"/>
          <w:szCs w:val="24"/>
        </w:rPr>
        <w:t>t.j</w:t>
      </w:r>
      <w:proofErr w:type="spellEnd"/>
      <w:r w:rsidR="004B5682" w:rsidRPr="004B568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E2044A5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B5682" w:rsidRPr="004B5682">
        <w:rPr>
          <w:sz w:val="24"/>
          <w:szCs w:val="24"/>
        </w:rPr>
        <w:t>18/02/2020</w:t>
      </w:r>
      <w:r w:rsidRPr="00FF4AB1">
        <w:rPr>
          <w:sz w:val="24"/>
          <w:szCs w:val="24"/>
        </w:rPr>
        <w:t xml:space="preserve"> o godz. </w:t>
      </w:r>
      <w:r w:rsidR="004B5682" w:rsidRPr="004B5682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76F64EBF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5682" w:rsidRPr="006646D9" w14:paraId="15FE08D1" w14:textId="77777777" w:rsidTr="0047497A">
        <w:trPr>
          <w:trHeight w:val="70"/>
        </w:trPr>
        <w:tc>
          <w:tcPr>
            <w:tcW w:w="9214" w:type="dxa"/>
          </w:tcPr>
          <w:p w14:paraId="6237E94D" w14:textId="77777777" w:rsidR="004B5682" w:rsidRPr="00A3048A" w:rsidRDefault="004B5682" w:rsidP="004749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5682">
              <w:rPr>
                <w:sz w:val="24"/>
                <w:szCs w:val="24"/>
              </w:rPr>
              <w:t>części 1 zamówienia w wysokości 110 700.00 zł brutto;</w:t>
            </w:r>
          </w:p>
        </w:tc>
      </w:tr>
      <w:tr w:rsidR="004B5682" w:rsidRPr="006646D9" w14:paraId="49FB0830" w14:textId="77777777" w:rsidTr="0047497A">
        <w:trPr>
          <w:trHeight w:val="70"/>
        </w:trPr>
        <w:tc>
          <w:tcPr>
            <w:tcW w:w="9214" w:type="dxa"/>
          </w:tcPr>
          <w:p w14:paraId="4DA4E53C" w14:textId="77777777" w:rsidR="004B5682" w:rsidRPr="00A3048A" w:rsidRDefault="004B5682" w:rsidP="004749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B5682">
              <w:rPr>
                <w:sz w:val="24"/>
                <w:szCs w:val="24"/>
              </w:rPr>
              <w:t>części 2 zamówienia w wysokości 96 000.01 zł brutto;</w:t>
            </w:r>
          </w:p>
        </w:tc>
      </w:tr>
    </w:tbl>
    <w:p w14:paraId="3E75E7AA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105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0"/>
        <w:gridCol w:w="2295"/>
        <w:gridCol w:w="1276"/>
        <w:gridCol w:w="1108"/>
        <w:gridCol w:w="3827"/>
        <w:gridCol w:w="993"/>
      </w:tblGrid>
      <w:tr w:rsidR="00C94D43" w:rsidRPr="00075CD0" w14:paraId="68019401" w14:textId="77777777" w:rsidTr="007C4C5D">
        <w:tc>
          <w:tcPr>
            <w:tcW w:w="709" w:type="dxa"/>
            <w:shd w:val="clear" w:color="auto" w:fill="auto"/>
            <w:vAlign w:val="center"/>
          </w:tcPr>
          <w:p w14:paraId="4C453083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62DD92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0CDAE490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447F1678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A8DCF3C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54223E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6FB25825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7EC896A" w14:textId="44B4A4F1" w:rsidR="00C94D43" w:rsidRPr="00CB5EDB" w:rsidRDefault="002F40EF" w:rsidP="00075CD0">
            <w:pPr>
              <w:jc w:val="center"/>
            </w:pPr>
            <w:r>
              <w:t xml:space="preserve">Dla Pakietu nr 1: </w:t>
            </w:r>
            <w:r w:rsidRPr="002F40EF">
              <w:t>Termin dostarczenia licencji maks. 5 dni kalendarzowych (kryterium w dniach)</w:t>
            </w:r>
            <w:r>
              <w:t xml:space="preserve"> / Dla Pakietu nr 2:</w:t>
            </w:r>
            <w:r w:rsidR="00D46232">
              <w:t xml:space="preserve"> </w:t>
            </w:r>
            <w:r w:rsidR="00D46232" w:rsidRPr="00D46232">
              <w:t>Termin aktywacji posiadanych licencji oraz nowych licencji maks. 2 dni kalendarzowe (kryterium w dniach)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6078A8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B5682" w:rsidRPr="00075CD0" w14:paraId="186DB76A" w14:textId="77777777" w:rsidTr="007C4C5D">
        <w:tc>
          <w:tcPr>
            <w:tcW w:w="709" w:type="dxa"/>
            <w:shd w:val="clear" w:color="auto" w:fill="auto"/>
            <w:vAlign w:val="center"/>
          </w:tcPr>
          <w:p w14:paraId="1F97D570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E3F2D2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2295" w:type="dxa"/>
            <w:shd w:val="clear" w:color="auto" w:fill="auto"/>
          </w:tcPr>
          <w:p w14:paraId="29E7208E" w14:textId="77777777" w:rsidR="004B5682" w:rsidRPr="00CB5EDB" w:rsidRDefault="004B5682" w:rsidP="007C4C5D">
            <w:pPr>
              <w:spacing w:before="40"/>
              <w:jc w:val="center"/>
            </w:pPr>
            <w:r w:rsidRPr="004B5682">
              <w:t>B&amp;B Jacek Baron</w:t>
            </w:r>
          </w:p>
          <w:p w14:paraId="22D8BF41" w14:textId="5423BCDB" w:rsidR="004B5682" w:rsidRPr="00CB5EDB" w:rsidRDefault="004B5682" w:rsidP="007C4C5D">
            <w:pPr>
              <w:jc w:val="center"/>
            </w:pPr>
            <w:r w:rsidRPr="004B5682">
              <w:t>Walentego Roździeńskiego</w:t>
            </w:r>
            <w:r w:rsidRPr="00CB5EDB">
              <w:t xml:space="preserve"> </w:t>
            </w:r>
            <w:r w:rsidRPr="004B5682">
              <w:t>2A</w:t>
            </w:r>
          </w:p>
          <w:p w14:paraId="702DE804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41-946</w:t>
            </w:r>
            <w:r w:rsidRPr="00CB5EDB">
              <w:t xml:space="preserve"> </w:t>
            </w:r>
            <w:r w:rsidRPr="004B5682">
              <w:t xml:space="preserve">Piekary </w:t>
            </w:r>
            <w:proofErr w:type="spellStart"/>
            <w:r w:rsidRPr="004B5682">
              <w:t>Ślaskie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C2AE5A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123 615.00 zł</w:t>
            </w:r>
            <w:bookmarkStart w:id="0" w:name="_GoBack"/>
            <w:bookmarkEnd w:id="0"/>
          </w:p>
        </w:tc>
        <w:tc>
          <w:tcPr>
            <w:tcW w:w="1108" w:type="dxa"/>
            <w:shd w:val="clear" w:color="auto" w:fill="auto"/>
            <w:vAlign w:val="center"/>
          </w:tcPr>
          <w:p w14:paraId="04B814DA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24 miesiące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504ADFD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 dzień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937EA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  <w:tr w:rsidR="004B5682" w:rsidRPr="00075CD0" w14:paraId="57B38C9E" w14:textId="77777777" w:rsidTr="007C4C5D">
        <w:tc>
          <w:tcPr>
            <w:tcW w:w="709" w:type="dxa"/>
            <w:shd w:val="clear" w:color="auto" w:fill="auto"/>
            <w:vAlign w:val="center"/>
          </w:tcPr>
          <w:p w14:paraId="44221794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EF59D6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2295" w:type="dxa"/>
            <w:shd w:val="clear" w:color="auto" w:fill="auto"/>
          </w:tcPr>
          <w:p w14:paraId="7B56551C" w14:textId="77777777" w:rsidR="004B5682" w:rsidRPr="00CB5EDB" w:rsidRDefault="004B5682" w:rsidP="007C4C5D">
            <w:pPr>
              <w:spacing w:before="40"/>
              <w:jc w:val="center"/>
            </w:pPr>
            <w:r w:rsidRPr="004B5682">
              <w:t>B&amp;B Jacek Baron</w:t>
            </w:r>
          </w:p>
          <w:p w14:paraId="3A0C0271" w14:textId="7A10F8D1" w:rsidR="004B5682" w:rsidRPr="00CB5EDB" w:rsidRDefault="004B5682" w:rsidP="007C4C5D">
            <w:pPr>
              <w:jc w:val="center"/>
            </w:pPr>
            <w:r w:rsidRPr="004B5682">
              <w:t>Walentego Roździeńskiego</w:t>
            </w:r>
            <w:r w:rsidRPr="00CB5EDB">
              <w:t xml:space="preserve"> </w:t>
            </w:r>
            <w:r w:rsidRPr="004B5682">
              <w:t>2A</w:t>
            </w:r>
          </w:p>
          <w:p w14:paraId="79C678D9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41-946</w:t>
            </w:r>
            <w:r w:rsidRPr="00CB5EDB">
              <w:t xml:space="preserve"> </w:t>
            </w:r>
            <w:r w:rsidRPr="004B5682">
              <w:t xml:space="preserve">Piekary </w:t>
            </w:r>
            <w:proofErr w:type="spellStart"/>
            <w:r w:rsidRPr="004B5682">
              <w:t>Ślaskie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E1707D4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177 366.00 zł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6494388A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24 miesiące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549EEE2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 dzień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5E2B65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  <w:tr w:rsidR="004B5682" w:rsidRPr="00075CD0" w14:paraId="705E9DCC" w14:textId="77777777" w:rsidTr="007C4C5D">
        <w:tc>
          <w:tcPr>
            <w:tcW w:w="709" w:type="dxa"/>
            <w:shd w:val="clear" w:color="auto" w:fill="auto"/>
            <w:vAlign w:val="center"/>
          </w:tcPr>
          <w:p w14:paraId="1E267BD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68C26A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2295" w:type="dxa"/>
            <w:shd w:val="clear" w:color="auto" w:fill="auto"/>
          </w:tcPr>
          <w:p w14:paraId="5EF72CE8" w14:textId="77777777" w:rsidR="004B5682" w:rsidRPr="00CB5EDB" w:rsidRDefault="004B5682" w:rsidP="007C4C5D">
            <w:pPr>
              <w:spacing w:before="40"/>
              <w:jc w:val="center"/>
            </w:pPr>
            <w:proofErr w:type="spellStart"/>
            <w:r w:rsidRPr="004B5682">
              <w:t>Perceptus</w:t>
            </w:r>
            <w:proofErr w:type="spellEnd"/>
            <w:r w:rsidRPr="004B5682">
              <w:t xml:space="preserve"> sp. z o.o.</w:t>
            </w:r>
          </w:p>
          <w:p w14:paraId="4B82964C" w14:textId="78267344" w:rsidR="004B5682" w:rsidRPr="00CB5EDB" w:rsidRDefault="004B5682" w:rsidP="007C4C5D">
            <w:pPr>
              <w:jc w:val="center"/>
            </w:pPr>
            <w:r w:rsidRPr="004B5682">
              <w:t>Drzewna</w:t>
            </w:r>
            <w:r w:rsidRPr="00CB5EDB">
              <w:t xml:space="preserve"> </w:t>
            </w:r>
            <w:r w:rsidRPr="004B5682">
              <w:t>30/2A</w:t>
            </w:r>
          </w:p>
          <w:p w14:paraId="6BCCCF87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65-140</w:t>
            </w:r>
            <w:r w:rsidRPr="00CB5EDB">
              <w:t xml:space="preserve"> </w:t>
            </w:r>
            <w:r w:rsidRPr="004B5682">
              <w:t>Zielona Góra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4259C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91 493.55 zł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2B7B7C04" w14:textId="3A6C5844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24 miesi</w:t>
            </w:r>
            <w:r w:rsidR="001A7BC1">
              <w:t>ące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B5172EE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B2E742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  <w:tr w:rsidR="004B5682" w:rsidRPr="00075CD0" w14:paraId="51BD6260" w14:textId="77777777" w:rsidTr="007C4C5D">
        <w:tc>
          <w:tcPr>
            <w:tcW w:w="709" w:type="dxa"/>
            <w:shd w:val="clear" w:color="auto" w:fill="auto"/>
            <w:vAlign w:val="center"/>
          </w:tcPr>
          <w:p w14:paraId="78D89E9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9981F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2295" w:type="dxa"/>
            <w:shd w:val="clear" w:color="auto" w:fill="auto"/>
          </w:tcPr>
          <w:p w14:paraId="075DA1D3" w14:textId="77777777" w:rsidR="004B5682" w:rsidRPr="00CB5EDB" w:rsidRDefault="004B5682" w:rsidP="007C4C5D">
            <w:pPr>
              <w:spacing w:before="40"/>
              <w:jc w:val="center"/>
            </w:pPr>
            <w:r w:rsidRPr="004B5682">
              <w:t>SYSTEO MICHAŁ PATOŁA</w:t>
            </w:r>
          </w:p>
          <w:p w14:paraId="2E15D6D9" w14:textId="7620F5F4" w:rsidR="004B5682" w:rsidRPr="00CB5EDB" w:rsidRDefault="004B5682" w:rsidP="007C4C5D">
            <w:pPr>
              <w:jc w:val="center"/>
            </w:pPr>
            <w:r w:rsidRPr="004B5682">
              <w:t>Łowiecka</w:t>
            </w:r>
            <w:r w:rsidRPr="00CB5EDB">
              <w:t xml:space="preserve"> </w:t>
            </w:r>
            <w:r w:rsidRPr="004B5682">
              <w:t>25</w:t>
            </w:r>
          </w:p>
          <w:p w14:paraId="16E00958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42-600</w:t>
            </w:r>
            <w:r w:rsidRPr="00CB5EDB">
              <w:t xml:space="preserve"> </w:t>
            </w:r>
            <w:r w:rsidRPr="004B5682">
              <w:t>Tarnowskie Góry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32586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91 266.00 zł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5E53542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12 miesięcy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DCF56A5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3BDDE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  <w:tr w:rsidR="004B5682" w:rsidRPr="00075CD0" w14:paraId="01741310" w14:textId="77777777" w:rsidTr="007C4C5D">
        <w:tc>
          <w:tcPr>
            <w:tcW w:w="709" w:type="dxa"/>
            <w:shd w:val="clear" w:color="auto" w:fill="auto"/>
            <w:vAlign w:val="center"/>
          </w:tcPr>
          <w:p w14:paraId="6973ED3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5F555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</w:t>
            </w:r>
          </w:p>
        </w:tc>
        <w:tc>
          <w:tcPr>
            <w:tcW w:w="2295" w:type="dxa"/>
            <w:shd w:val="clear" w:color="auto" w:fill="auto"/>
          </w:tcPr>
          <w:p w14:paraId="275A54C2" w14:textId="77777777" w:rsidR="004B5682" w:rsidRPr="00CB5EDB" w:rsidRDefault="004B5682" w:rsidP="007C4C5D">
            <w:pPr>
              <w:spacing w:before="40"/>
              <w:jc w:val="center"/>
            </w:pPr>
            <w:r w:rsidRPr="004B5682">
              <w:t>Cezar Sp. z o.o.</w:t>
            </w:r>
          </w:p>
          <w:p w14:paraId="4F726201" w14:textId="69889463" w:rsidR="004B5682" w:rsidRPr="00CB5EDB" w:rsidRDefault="004B5682" w:rsidP="007C4C5D">
            <w:pPr>
              <w:jc w:val="center"/>
            </w:pPr>
            <w:r w:rsidRPr="004B5682">
              <w:t>Aspekt</w:t>
            </w:r>
            <w:r w:rsidRPr="00CB5EDB">
              <w:t xml:space="preserve"> </w:t>
            </w:r>
            <w:r w:rsidRPr="004B5682">
              <w:t>42</w:t>
            </w:r>
          </w:p>
          <w:p w14:paraId="72269DCC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01-904</w:t>
            </w:r>
            <w:r w:rsidRPr="00CB5EDB">
              <w:t xml:space="preserve"> </w:t>
            </w:r>
            <w:r w:rsidRPr="004B568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0885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85 958.55 zł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33FBDE9B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24 miesiące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097A817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1854A5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  <w:tr w:rsidR="004B5682" w:rsidRPr="00075CD0" w14:paraId="71186AEC" w14:textId="77777777" w:rsidTr="007C4C5D">
        <w:tc>
          <w:tcPr>
            <w:tcW w:w="709" w:type="dxa"/>
            <w:shd w:val="clear" w:color="auto" w:fill="auto"/>
            <w:vAlign w:val="center"/>
          </w:tcPr>
          <w:p w14:paraId="5D0C0D79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DD1CC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2295" w:type="dxa"/>
            <w:shd w:val="clear" w:color="auto" w:fill="auto"/>
          </w:tcPr>
          <w:p w14:paraId="3A164132" w14:textId="77777777" w:rsidR="004B5682" w:rsidRPr="00CB5EDB" w:rsidRDefault="004B5682" w:rsidP="007C4C5D">
            <w:pPr>
              <w:spacing w:before="40"/>
              <w:jc w:val="center"/>
            </w:pPr>
            <w:r w:rsidRPr="004B5682">
              <w:t>Cezar Sp. z o.o.</w:t>
            </w:r>
          </w:p>
          <w:p w14:paraId="02CFFCF3" w14:textId="37B198D2" w:rsidR="004B5682" w:rsidRPr="00CB5EDB" w:rsidRDefault="004B5682" w:rsidP="007C4C5D">
            <w:pPr>
              <w:jc w:val="center"/>
            </w:pPr>
            <w:r w:rsidRPr="004B5682">
              <w:t>Aspekt</w:t>
            </w:r>
            <w:r w:rsidRPr="00CB5EDB">
              <w:t xml:space="preserve"> </w:t>
            </w:r>
            <w:r w:rsidRPr="004B5682">
              <w:t>42</w:t>
            </w:r>
          </w:p>
          <w:p w14:paraId="0027AB55" w14:textId="77777777" w:rsidR="004B5682" w:rsidRPr="00CB5EDB" w:rsidRDefault="004B5682" w:rsidP="007C4C5D">
            <w:pPr>
              <w:spacing w:before="40" w:after="40"/>
              <w:jc w:val="center"/>
            </w:pPr>
            <w:r w:rsidRPr="004B5682">
              <w:t>01-904</w:t>
            </w:r>
            <w:r w:rsidRPr="00CB5EDB">
              <w:t xml:space="preserve"> </w:t>
            </w:r>
            <w:r w:rsidRPr="004B568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E48013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91 020.00 zł</w:t>
            </w:r>
          </w:p>
        </w:tc>
        <w:tc>
          <w:tcPr>
            <w:tcW w:w="1108" w:type="dxa"/>
            <w:shd w:val="clear" w:color="auto" w:fill="auto"/>
            <w:vAlign w:val="center"/>
          </w:tcPr>
          <w:p w14:paraId="3512191C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12 miesięcy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25A2A51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160DB4" w14:textId="77777777" w:rsidR="004B5682" w:rsidRPr="00CB5EDB" w:rsidRDefault="004B5682" w:rsidP="0047497A">
            <w:pPr>
              <w:spacing w:before="120" w:after="120"/>
              <w:jc w:val="center"/>
            </w:pPr>
            <w:r w:rsidRPr="004B5682">
              <w:t>60 dni</w:t>
            </w:r>
          </w:p>
        </w:tc>
      </w:tr>
    </w:tbl>
    <w:p w14:paraId="0F6459D7" w14:textId="599270E9" w:rsidR="00A80738" w:rsidRDefault="00A80738" w:rsidP="00A80738">
      <w:pPr>
        <w:pStyle w:val="Tekstpodstawowy"/>
        <w:ind w:left="3117" w:firstLine="423"/>
        <w:jc w:val="right"/>
        <w:rPr>
          <w:i/>
        </w:rPr>
      </w:pPr>
    </w:p>
    <w:p w14:paraId="62028E55" w14:textId="3942AE3E" w:rsidR="001A7BC1" w:rsidRDefault="001A7BC1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14:paraId="17D73E90" w14:textId="77777777" w:rsidR="00A80738" w:rsidRDefault="00A80738" w:rsidP="00A80738">
      <w:pPr>
        <w:jc w:val="right"/>
        <w:rPr>
          <w:sz w:val="24"/>
        </w:rPr>
      </w:pPr>
    </w:p>
    <w:p w14:paraId="3787C94B" w14:textId="77777777" w:rsidR="00A80738" w:rsidRDefault="004B5682" w:rsidP="00A80738">
      <w:pPr>
        <w:jc w:val="right"/>
        <w:rPr>
          <w:sz w:val="24"/>
        </w:rPr>
      </w:pPr>
      <w:r w:rsidRPr="004B5682">
        <w:rPr>
          <w:sz w:val="22"/>
        </w:rPr>
        <w:t xml:space="preserve">  Piotr</w:t>
      </w:r>
      <w:r w:rsidR="00A80738">
        <w:rPr>
          <w:sz w:val="22"/>
        </w:rPr>
        <w:t xml:space="preserve"> </w:t>
      </w:r>
      <w:r w:rsidRPr="004B5682">
        <w:rPr>
          <w:sz w:val="22"/>
        </w:rPr>
        <w:t>Winnicki</w:t>
      </w:r>
    </w:p>
    <w:p w14:paraId="6F4217D0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36C59C" w14:textId="77777777" w:rsidR="00D72C13" w:rsidRDefault="00D72C13">
      <w:r>
        <w:separator/>
      </w:r>
    </w:p>
  </w:endnote>
  <w:endnote w:type="continuationSeparator" w:id="0">
    <w:p w14:paraId="0690842B" w14:textId="77777777" w:rsidR="00D72C13" w:rsidRDefault="00D72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A3D0D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A4D903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12AB" w14:textId="77777777" w:rsidR="00C94D43" w:rsidRDefault="007C4C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FE064D">
        <v:line id="_x0000_s2049" style="position:absolute;left:0;text-align:left;z-index:251657728" from="-3.85pt,8.7pt" to="455.15pt,8.7pt"/>
      </w:pict>
    </w:r>
  </w:p>
  <w:p w14:paraId="585E0A07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1A96C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DD732B" w14:textId="77777777" w:rsidR="00C94D43" w:rsidRDefault="00C94D43">
    <w:pPr>
      <w:pStyle w:val="Stopka"/>
      <w:tabs>
        <w:tab w:val="clear" w:pos="4536"/>
      </w:tabs>
      <w:jc w:val="center"/>
    </w:pPr>
  </w:p>
  <w:p w14:paraId="389817C8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48159" w14:textId="77777777" w:rsidR="00D72C13" w:rsidRDefault="00D72C13">
      <w:r>
        <w:separator/>
      </w:r>
    </w:p>
  </w:footnote>
  <w:footnote w:type="continuationSeparator" w:id="0">
    <w:p w14:paraId="3A7C02CA" w14:textId="77777777" w:rsidR="00D72C13" w:rsidRDefault="00D72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9B343" w14:textId="77777777" w:rsidR="004B5682" w:rsidRDefault="004B5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EEDF4" w14:textId="77777777" w:rsidR="004B5682" w:rsidRDefault="004B5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3C82A" w14:textId="77777777" w:rsidR="004B5682" w:rsidRDefault="004B56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2C13"/>
    <w:rsid w:val="0001764B"/>
    <w:rsid w:val="0003529D"/>
    <w:rsid w:val="00075CD0"/>
    <w:rsid w:val="00092C61"/>
    <w:rsid w:val="0014428B"/>
    <w:rsid w:val="0018613E"/>
    <w:rsid w:val="001A443E"/>
    <w:rsid w:val="001A7BC1"/>
    <w:rsid w:val="002628C2"/>
    <w:rsid w:val="002F40EF"/>
    <w:rsid w:val="00342653"/>
    <w:rsid w:val="0035216A"/>
    <w:rsid w:val="003B044E"/>
    <w:rsid w:val="004B5682"/>
    <w:rsid w:val="004C7E9B"/>
    <w:rsid w:val="005028C0"/>
    <w:rsid w:val="00617D11"/>
    <w:rsid w:val="00647371"/>
    <w:rsid w:val="00651764"/>
    <w:rsid w:val="00666480"/>
    <w:rsid w:val="0069085C"/>
    <w:rsid w:val="007C4C5D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46232"/>
    <w:rsid w:val="00D72C1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44429C"/>
  <w15:chartTrackingRefBased/>
  <w15:docId w15:val="{EA6EC0E1-B3CE-405A-AE36-29319A5F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324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dc:description/>
  <cp:lastModifiedBy>Piotr Winnicki</cp:lastModifiedBy>
  <cp:revision>2</cp:revision>
  <dcterms:created xsi:type="dcterms:W3CDTF">2020-02-18T10:43:00Z</dcterms:created>
  <dcterms:modified xsi:type="dcterms:W3CDTF">2020-02-18T10:43:00Z</dcterms:modified>
</cp:coreProperties>
</file>