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DB0" w:rsidRPr="00C03733" w:rsidRDefault="002A2DB0" w:rsidP="002A2DB0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tab/>
      </w:r>
      <w:r w:rsidRPr="008E5690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4</w:t>
      </w:r>
    </w:p>
    <w:p w:rsidR="002A2DB0" w:rsidRDefault="00294670" w:rsidP="002A2DB0">
      <w:pPr>
        <w:tabs>
          <w:tab w:val="right" w:pos="9000"/>
        </w:tabs>
        <w:rPr>
          <w:b/>
        </w:rPr>
      </w:pPr>
      <w:r>
        <w:pict>
          <v:group id="_x0000_s1030" editas="canvas" style="width:171pt;height:1in;mso-position-horizontal-relative:char;mso-position-vertical-relative:line" coordorigin="2484,909" coordsize="2736,115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484;top:909;width:2736;height:1152" o:preferrelative="f">
              <v:fill o:detectmouseclick="t"/>
              <v:path o:extrusionok="t" o:connecttype="none"/>
              <o:lock v:ext="edit" text="t"/>
            </v:shape>
            <v:roundrect id="_x0000_s1032" style="position:absolute;left:2484;top:909;width:2592;height:1152" arcsize="10923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2786;top:1879;width:1947;height:147" stroked="f">
              <v:textbox style="mso-next-textbox:#_x0000_s1033" inset="0,0,0,0">
                <w:txbxContent>
                  <w:p w:rsidR="002A2DB0" w:rsidRPr="00A431FA" w:rsidRDefault="002A2DB0" w:rsidP="002A2DB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A431FA">
                      <w:rPr>
                        <w:sz w:val="16"/>
                        <w:szCs w:val="16"/>
                      </w:rPr>
                      <w:t>(Pieczęć Oferenta)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A2DB0" w:rsidRDefault="002A2DB0" w:rsidP="002A2DB0">
      <w:pPr>
        <w:tabs>
          <w:tab w:val="right" w:pos="9000"/>
        </w:tabs>
        <w:rPr>
          <w:b/>
        </w:rPr>
      </w:pPr>
    </w:p>
    <w:p w:rsidR="002A2DB0" w:rsidRDefault="002A2DB0" w:rsidP="002A2DB0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2A2DB0" w:rsidRPr="00506C16" w:rsidRDefault="002A2DB0" w:rsidP="002A2DB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ZAMÓWIENIA- KC-</w:t>
      </w:r>
      <w:proofErr w:type="spellStart"/>
      <w:r>
        <w:rPr>
          <w:b/>
          <w:sz w:val="28"/>
          <w:szCs w:val="28"/>
        </w:rPr>
        <w:t>zp</w:t>
      </w:r>
      <w:proofErr w:type="spellEnd"/>
      <w:r>
        <w:rPr>
          <w:b/>
          <w:sz w:val="28"/>
          <w:szCs w:val="28"/>
        </w:rPr>
        <w:t>. 272-45/20</w:t>
      </w:r>
    </w:p>
    <w:p w:rsidR="002A2DB0" w:rsidRDefault="002A2DB0" w:rsidP="002A2DB0">
      <w:pPr>
        <w:tabs>
          <w:tab w:val="right" w:pos="9000"/>
        </w:tabs>
        <w:rPr>
          <w:b/>
          <w:sz w:val="32"/>
        </w:rPr>
      </w:pPr>
    </w:p>
    <w:p w:rsidR="002A2DB0" w:rsidRDefault="002A2DB0" w:rsidP="002A2DB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WYKONAWCY:………………………………………………….</w:t>
      </w:r>
    </w:p>
    <w:p w:rsidR="002A2DB0" w:rsidRDefault="002A2DB0" w:rsidP="002A2DB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2DB0" w:rsidRPr="001D740A" w:rsidRDefault="002A2DB0" w:rsidP="002A2DB0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2410"/>
        <w:gridCol w:w="2268"/>
        <w:gridCol w:w="2410"/>
      </w:tblGrid>
      <w:tr w:rsidR="00294670" w:rsidRPr="001D740A" w:rsidTr="00294670">
        <w:trPr>
          <w:trHeight w:val="210"/>
        </w:trPr>
        <w:tc>
          <w:tcPr>
            <w:tcW w:w="1913" w:type="dxa"/>
            <w:vAlign w:val="center"/>
          </w:tcPr>
          <w:p w:rsidR="00294670" w:rsidRPr="008E5690" w:rsidRDefault="00294670" w:rsidP="003374D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:rsidR="00294670" w:rsidRPr="00760791" w:rsidRDefault="00294670" w:rsidP="003374D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Dyscyplina sportowa </w:t>
            </w:r>
          </w:p>
        </w:tc>
        <w:tc>
          <w:tcPr>
            <w:tcW w:w="2268" w:type="dxa"/>
          </w:tcPr>
          <w:p w:rsidR="00294670" w:rsidRDefault="00294670" w:rsidP="0029467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potwierdzające warunek opisany w pkt 5.1.3 SIWZ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a</w:t>
            </w:r>
            <w:r w:rsidRPr="007222A1">
              <w:rPr>
                <w:sz w:val="24"/>
                <w:szCs w:val="24"/>
              </w:rPr>
              <w:t>erobik sportowy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7222A1"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7222A1"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Biegi przełajowe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7222A1">
              <w:rPr>
                <w:sz w:val="24"/>
                <w:szCs w:val="24"/>
              </w:rPr>
              <w:t>trójbój siłowy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ergometr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wioślarstwo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kobiet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mężczyzn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judo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Kolarstwo górskie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Koszykówka kobiet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Koszykówka mężczyzn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7222A1">
              <w:rPr>
                <w:sz w:val="24"/>
                <w:szCs w:val="24"/>
              </w:rPr>
              <w:t>snowboard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narciarstwo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7222A1">
              <w:rPr>
                <w:sz w:val="24"/>
                <w:szCs w:val="24"/>
              </w:rPr>
              <w:t>piłka ręczna kobiet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Piłka ręczna mężczyzn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7222A1">
              <w:rPr>
                <w:sz w:val="24"/>
                <w:szCs w:val="24"/>
              </w:rPr>
              <w:t>piłka siatkowa kobiet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Piłka siatkowa mężczyzn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Default="00294670" w:rsidP="003374D0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7222A1">
              <w:rPr>
                <w:sz w:val="24"/>
                <w:szCs w:val="24"/>
              </w:rPr>
              <w:t>pływanie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Siatkówka plażowa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tenis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Wspinaczka sportowa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żeglarstwo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jeździectwo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karate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cherleaders</w:t>
            </w:r>
            <w:proofErr w:type="spellEnd"/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294670" w:rsidRPr="001D740A" w:rsidTr="00294670">
        <w:tc>
          <w:tcPr>
            <w:tcW w:w="1913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7222A1" w:rsidRDefault="00294670" w:rsidP="003374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szachy</w:t>
            </w:r>
          </w:p>
        </w:tc>
        <w:tc>
          <w:tcPr>
            <w:tcW w:w="2268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294670" w:rsidRPr="001D740A" w:rsidRDefault="00294670" w:rsidP="003374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2A2DB0" w:rsidRDefault="002A2DB0" w:rsidP="002A2DB0">
      <w:pPr>
        <w:spacing w:line="360" w:lineRule="auto"/>
        <w:jc w:val="both"/>
      </w:pPr>
    </w:p>
    <w:p w:rsidR="002A2DB0" w:rsidRDefault="002A2DB0" w:rsidP="002A2DB0">
      <w:pPr>
        <w:spacing w:line="360" w:lineRule="auto"/>
        <w:jc w:val="both"/>
        <w:rPr>
          <w:b/>
        </w:rPr>
      </w:pPr>
      <w:r w:rsidRPr="00E3737F">
        <w:rPr>
          <w:b/>
        </w:rPr>
        <w:t xml:space="preserve">Oświadczam, że wskazane osoby posiadają  uprawnienia i kwalifikacje określone w pkt </w:t>
      </w:r>
      <w:r w:rsidR="00A211DE">
        <w:rPr>
          <w:b/>
        </w:rPr>
        <w:t>5</w:t>
      </w:r>
      <w:r w:rsidRPr="00E3737F">
        <w:rPr>
          <w:b/>
        </w:rPr>
        <w:t>.1.3) SIWZ.</w:t>
      </w:r>
    </w:p>
    <w:p w:rsidR="002A2DB0" w:rsidRDefault="002A2DB0" w:rsidP="002A2DB0">
      <w:pPr>
        <w:spacing w:line="360" w:lineRule="auto"/>
        <w:jc w:val="both"/>
        <w:rPr>
          <w:b/>
        </w:rPr>
      </w:pPr>
    </w:p>
    <w:p w:rsidR="002A2DB0" w:rsidRDefault="002A2DB0" w:rsidP="002A2DB0">
      <w:pPr>
        <w:spacing w:line="360" w:lineRule="auto"/>
        <w:jc w:val="both"/>
        <w:rPr>
          <w:b/>
        </w:rPr>
      </w:pPr>
    </w:p>
    <w:p w:rsidR="002A2DB0" w:rsidRDefault="002A2DB0" w:rsidP="002A2DB0">
      <w:pPr>
        <w:spacing w:line="360" w:lineRule="auto"/>
        <w:jc w:val="both"/>
        <w:rPr>
          <w:b/>
        </w:rPr>
      </w:pPr>
    </w:p>
    <w:p w:rsidR="002A2DB0" w:rsidRPr="00E3737F" w:rsidRDefault="002A2DB0" w:rsidP="002A2DB0">
      <w:pPr>
        <w:spacing w:line="360" w:lineRule="auto"/>
        <w:jc w:val="both"/>
        <w:rPr>
          <w:b/>
        </w:rPr>
      </w:pPr>
    </w:p>
    <w:p w:rsidR="002A2DB0" w:rsidRDefault="002A2DB0" w:rsidP="002A2DB0">
      <w:pPr>
        <w:spacing w:line="360" w:lineRule="auto"/>
        <w:jc w:val="both"/>
      </w:pPr>
      <w:r>
        <w:t>Miejscowość, ……………………., dnia ……………………2020 r.</w:t>
      </w:r>
    </w:p>
    <w:p w:rsidR="002A2DB0" w:rsidRDefault="002A2DB0" w:rsidP="002A2DB0">
      <w:pPr>
        <w:spacing w:line="360" w:lineRule="auto"/>
        <w:jc w:val="both"/>
      </w:pPr>
    </w:p>
    <w:p w:rsidR="002A2DB0" w:rsidRDefault="002A2DB0" w:rsidP="002A2DB0">
      <w:pPr>
        <w:spacing w:line="360" w:lineRule="auto"/>
        <w:jc w:val="both"/>
      </w:pPr>
    </w:p>
    <w:p w:rsidR="002A2DB0" w:rsidRDefault="002A2DB0" w:rsidP="002A2DB0">
      <w:pPr>
        <w:spacing w:line="360" w:lineRule="auto"/>
        <w:jc w:val="both"/>
      </w:pPr>
    </w:p>
    <w:p w:rsidR="002A2DB0" w:rsidRDefault="002A2DB0" w:rsidP="002A2DB0">
      <w:pPr>
        <w:spacing w:line="360" w:lineRule="auto"/>
        <w:jc w:val="both"/>
      </w:pPr>
    </w:p>
    <w:p w:rsidR="002A2DB0" w:rsidRDefault="002A2DB0" w:rsidP="002A2DB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2A2DB0" w:rsidRDefault="002A2DB0" w:rsidP="002A2DB0">
      <w:pPr>
        <w:tabs>
          <w:tab w:val="left" w:pos="5040"/>
        </w:tabs>
        <w:ind w:left="708"/>
      </w:pPr>
      <w:r>
        <w:tab/>
      </w:r>
      <w:r w:rsidRPr="00057C79">
        <w:t>podpis osoby/osób upoważnionej/upoważnionych</w:t>
      </w:r>
    </w:p>
    <w:p w:rsidR="002A2DB0" w:rsidRPr="00484E37" w:rsidRDefault="002A2DB0" w:rsidP="002A2DB0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2A2DB0" w:rsidRPr="00C03733" w:rsidRDefault="002A2DB0" w:rsidP="002A2DB0"/>
    <w:p w:rsidR="00F55B12" w:rsidRPr="002A2DB0" w:rsidRDefault="00F55B12" w:rsidP="002A2DB0"/>
    <w:sectPr w:rsidR="00F55B12" w:rsidRPr="002A2D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E08" w:rsidRDefault="00D06E08">
      <w:r>
        <w:separator/>
      </w:r>
    </w:p>
  </w:endnote>
  <w:endnote w:type="continuationSeparator" w:id="0">
    <w:p w:rsidR="00D06E08" w:rsidRDefault="00D06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5A3" w:rsidRDefault="000C75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5A3" w:rsidRDefault="000C75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5A3" w:rsidRDefault="000C75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E08" w:rsidRDefault="00D06E08">
      <w:r>
        <w:separator/>
      </w:r>
    </w:p>
  </w:footnote>
  <w:footnote w:type="continuationSeparator" w:id="0">
    <w:p w:rsidR="00D06E08" w:rsidRDefault="00D06E08">
      <w:r>
        <w:continuationSeparator/>
      </w:r>
    </w:p>
  </w:footnote>
  <w:footnote w:id="1">
    <w:p w:rsidR="00294670" w:rsidRPr="004C3BA1" w:rsidRDefault="00294670" w:rsidP="0029467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>
        <w:t xml:space="preserve"> winien </w:t>
      </w:r>
      <w:r w:rsidRPr="004C3BA1">
        <w:t>udowodni</w:t>
      </w:r>
      <w:r>
        <w:t>ć</w:t>
      </w:r>
      <w:r w:rsidRPr="004C3BA1">
        <w:t xml:space="preserve"> Zamawiającemu, że realizując zamówienie, będzie dysponował niezbędnymi zasobami tych podmiotów, w szczególności przedstawiając zobowiązanie tych podmiotów do oddania mu do dyspozycji niezbędnych zasobów na potrzeby realizacji zamówienia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5A3" w:rsidRDefault="000C75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5A3" w:rsidRDefault="000C75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E08"/>
    <w:rsid w:val="000C75A3"/>
    <w:rsid w:val="002328A0"/>
    <w:rsid w:val="00294670"/>
    <w:rsid w:val="002A2DB0"/>
    <w:rsid w:val="002A7F51"/>
    <w:rsid w:val="00527F15"/>
    <w:rsid w:val="008539D0"/>
    <w:rsid w:val="008E4A55"/>
    <w:rsid w:val="008E66F9"/>
    <w:rsid w:val="009E4F5D"/>
    <w:rsid w:val="00A211DE"/>
    <w:rsid w:val="00B33027"/>
    <w:rsid w:val="00C303B2"/>
    <w:rsid w:val="00D06E08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D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C75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75A3"/>
  </w:style>
  <w:style w:type="paragraph" w:styleId="Tekstprzypisudolnego">
    <w:name w:val="footnote text"/>
    <w:basedOn w:val="Normalny"/>
    <w:link w:val="TekstprzypisudolnegoZnak"/>
    <w:semiHidden/>
    <w:rsid w:val="002A2DB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A2DB0"/>
  </w:style>
  <w:style w:type="character" w:styleId="Odwoanieprzypisudolnego">
    <w:name w:val="footnote reference"/>
    <w:semiHidden/>
    <w:rsid w:val="002A2D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106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2020-02-21T12:40:00Z</cp:lastPrinted>
  <dcterms:created xsi:type="dcterms:W3CDTF">2020-02-21T12:41:00Z</dcterms:created>
  <dcterms:modified xsi:type="dcterms:W3CDTF">2020-02-21T12:41:00Z</dcterms:modified>
</cp:coreProperties>
</file>