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4407D" w14:textId="3AF8628A" w:rsidR="00025386" w:rsidRPr="00443883" w:rsidRDefault="006D1D48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60DA656E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590BB5D3" w14:textId="77777777" w:rsidR="00025386" w:rsidRDefault="00025386" w:rsidP="00025386"/>
                <w:p w14:paraId="314B39C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DF4E7E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7725E5E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99B0BDF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7C234E0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175C24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DAB065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51E3A40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3AD8782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5</w:t>
      </w:r>
      <w:bookmarkStart w:id="0" w:name="_GoBack"/>
      <w:bookmarkEnd w:id="0"/>
    </w:p>
    <w:p w14:paraId="273AD746" w14:textId="77777777" w:rsidR="00025386" w:rsidRDefault="00025386"/>
    <w:p w14:paraId="1761666F" w14:textId="77777777" w:rsidR="00025386" w:rsidRPr="00025386" w:rsidRDefault="00025386" w:rsidP="00025386"/>
    <w:p w14:paraId="0EA3672D" w14:textId="77777777" w:rsidR="00025386" w:rsidRPr="00025386" w:rsidRDefault="00025386" w:rsidP="00025386"/>
    <w:p w14:paraId="2DB9DB54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8D6554" w:rsidRPr="008D6554">
        <w:rPr>
          <w:rFonts w:ascii="Times New Roman" w:eastAsia="Times New Roman" w:hAnsi="Times New Roman"/>
          <w:b/>
          <w:lang w:eastAsia="pl-PL"/>
        </w:rPr>
        <w:t>CSKDzMIZP-2375/12/02/01/2020</w:t>
      </w:r>
    </w:p>
    <w:p w14:paraId="4E1FDEE9" w14:textId="77777777" w:rsidR="00025386" w:rsidRPr="00025386" w:rsidRDefault="00025386" w:rsidP="00025386"/>
    <w:p w14:paraId="37B76FBB" w14:textId="77777777" w:rsidR="00025386" w:rsidRDefault="00025386" w:rsidP="00025386"/>
    <w:p w14:paraId="13461FAB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0439A895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33051E37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666505C3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4C9AE540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6D59B92A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26217632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CC03267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8D6554" w:rsidRPr="008D6554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245A9C3F" w14:textId="77777777" w:rsidR="00A56A6F" w:rsidRPr="00443883" w:rsidRDefault="008D655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8D6554">
        <w:rPr>
          <w:rFonts w:ascii="Times New Roman" w:eastAsia="Times New Roman" w:hAnsi="Times New Roman"/>
          <w:b/>
          <w:lang w:eastAsia="pl-PL"/>
        </w:rPr>
        <w:t xml:space="preserve">usługa nadzoru autorskiego i serwisu oprogramowania </w:t>
      </w:r>
      <w:proofErr w:type="spellStart"/>
      <w:r w:rsidRPr="008D6554">
        <w:rPr>
          <w:rFonts w:ascii="Times New Roman" w:eastAsia="Times New Roman" w:hAnsi="Times New Roman"/>
          <w:b/>
          <w:lang w:eastAsia="pl-PL"/>
        </w:rPr>
        <w:t>Infomedica</w:t>
      </w:r>
      <w:proofErr w:type="spellEnd"/>
      <w:r w:rsidRPr="008D6554">
        <w:rPr>
          <w:rFonts w:ascii="Times New Roman" w:eastAsia="Times New Roman" w:hAnsi="Times New Roman"/>
          <w:b/>
          <w:lang w:eastAsia="pl-PL"/>
        </w:rPr>
        <w:t xml:space="preserve"> firmy Asseco Poland SA</w:t>
      </w:r>
    </w:p>
    <w:p w14:paraId="4328D60F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10A8C7A2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35FF3E9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3EF82BBD" w14:textId="77777777" w:rsidTr="00443883">
        <w:tc>
          <w:tcPr>
            <w:tcW w:w="522" w:type="dxa"/>
            <w:shd w:val="clear" w:color="auto" w:fill="auto"/>
          </w:tcPr>
          <w:p w14:paraId="1C10C4D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A5BC5A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3DBB03FE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A94FD11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50BD4E31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096D7F8D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C2FE3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7B9F7472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2F432BE8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0332806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51B2BDF0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512D769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582AF62A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374AC69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070C70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F7522CB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6BC49432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7622D2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22B86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09AA87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DFC5B8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0DB12B64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399CCB" w14:textId="77777777" w:rsidR="006E73C1" w:rsidRDefault="006E73C1" w:rsidP="00025386">
      <w:pPr>
        <w:spacing w:after="0" w:line="240" w:lineRule="auto"/>
      </w:pPr>
      <w:r>
        <w:separator/>
      </w:r>
    </w:p>
  </w:endnote>
  <w:endnote w:type="continuationSeparator" w:id="0">
    <w:p w14:paraId="2C4AE9AA" w14:textId="77777777" w:rsidR="006E73C1" w:rsidRDefault="006E73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AFA8D" w14:textId="77777777" w:rsidR="008D6554" w:rsidRDefault="008D65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810C9" w14:textId="77777777" w:rsidR="00025386" w:rsidRDefault="006D1D48" w:rsidP="00025386">
    <w:pPr>
      <w:pStyle w:val="Stopka"/>
      <w:tabs>
        <w:tab w:val="clear" w:pos="4536"/>
      </w:tabs>
      <w:jc w:val="center"/>
    </w:pPr>
    <w:r>
      <w:rPr>
        <w:noProof/>
      </w:rPr>
      <w:pict w14:anchorId="6AD06DA8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A8E04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5B2291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B9698" w14:textId="77777777" w:rsidR="008D6554" w:rsidRDefault="008D65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D6D98" w14:textId="77777777" w:rsidR="006E73C1" w:rsidRDefault="006E73C1" w:rsidP="00025386">
      <w:pPr>
        <w:spacing w:after="0" w:line="240" w:lineRule="auto"/>
      </w:pPr>
      <w:r>
        <w:separator/>
      </w:r>
    </w:p>
  </w:footnote>
  <w:footnote w:type="continuationSeparator" w:id="0">
    <w:p w14:paraId="6AC19876" w14:textId="77777777" w:rsidR="006E73C1" w:rsidRDefault="006E73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7A77F" w14:textId="77777777" w:rsidR="008D6554" w:rsidRDefault="008D6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DC2F6" w14:textId="77777777" w:rsidR="008D6554" w:rsidRDefault="008D6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9F73C" w14:textId="77777777" w:rsidR="008D6554" w:rsidRDefault="008D65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3C1"/>
    <w:rsid w:val="00025386"/>
    <w:rsid w:val="001527B3"/>
    <w:rsid w:val="001B232E"/>
    <w:rsid w:val="001C2314"/>
    <w:rsid w:val="00254EBF"/>
    <w:rsid w:val="003466B4"/>
    <w:rsid w:val="00443883"/>
    <w:rsid w:val="0047653F"/>
    <w:rsid w:val="005624D8"/>
    <w:rsid w:val="006D1D48"/>
    <w:rsid w:val="006E73C1"/>
    <w:rsid w:val="008D6554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E2C383E"/>
  <w15:chartTrackingRefBased/>
  <w15:docId w15:val="{14B8B8C8-E1AD-44E0-9092-E0503762A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cp:lastPrinted>2020-02-20T10:23:00Z</cp:lastPrinted>
  <dcterms:created xsi:type="dcterms:W3CDTF">2020-02-20T10:24:00Z</dcterms:created>
  <dcterms:modified xsi:type="dcterms:W3CDTF">2020-02-20T10:24:00Z</dcterms:modified>
</cp:coreProperties>
</file>