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D7B80" w:rsidRDefault="006676AE" w:rsidP="00ED7B80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D7B80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4E20" w:rsidRPr="00654E20">
        <w:rPr>
          <w:rFonts w:ascii="Times New Roman" w:hAnsi="Times New Roman"/>
          <w:b/>
        </w:rPr>
        <w:t>NA/P/52/2020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4E20" w:rsidRPr="00654E2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4E20" w:rsidRPr="00654E20">
        <w:rPr>
          <w:rFonts w:ascii="Times New Roman" w:hAnsi="Times New Roman"/>
        </w:rPr>
        <w:t>(</w:t>
      </w:r>
      <w:proofErr w:type="spellStart"/>
      <w:r w:rsidR="00654E20" w:rsidRPr="00654E20">
        <w:rPr>
          <w:rFonts w:ascii="Times New Roman" w:hAnsi="Times New Roman"/>
        </w:rPr>
        <w:t>t.j</w:t>
      </w:r>
      <w:proofErr w:type="spellEnd"/>
      <w:r w:rsidR="00654E20" w:rsidRPr="00654E2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4E20" w:rsidRPr="00654E20">
        <w:rPr>
          <w:rFonts w:ascii="Times New Roman" w:hAnsi="Times New Roman"/>
          <w:b/>
        </w:rPr>
        <w:t xml:space="preserve">Dostawa sprzętu komputerowego dla </w:t>
      </w:r>
      <w:proofErr w:type="spellStart"/>
      <w:r w:rsidR="00654E20" w:rsidRPr="00654E20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4E20" w:rsidRPr="00654E2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54E20" w:rsidRPr="00997D0F" w:rsidRDefault="00654E20" w:rsidP="00654E2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54E20" w:rsidRPr="00023477" w:rsidRDefault="00654E20" w:rsidP="00654E2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54E20" w:rsidRPr="00997D0F" w:rsidRDefault="00654E20" w:rsidP="00654E2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4E20" w:rsidRPr="000247FF" w:rsidRDefault="00654E20" w:rsidP="00654E2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54E20" w:rsidP="00ED7B8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D7B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568" w:rsidRDefault="00783568" w:rsidP="0038231F">
      <w:pPr>
        <w:spacing w:after="0" w:line="240" w:lineRule="auto"/>
      </w:pPr>
      <w:r>
        <w:separator/>
      </w:r>
    </w:p>
  </w:endnote>
  <w:endnote w:type="continuationSeparator" w:id="0">
    <w:p w:rsidR="00783568" w:rsidRDefault="007835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E20" w:rsidRDefault="00654E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7B8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7B8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E20" w:rsidRDefault="00654E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568" w:rsidRDefault="00783568" w:rsidP="0038231F">
      <w:pPr>
        <w:spacing w:after="0" w:line="240" w:lineRule="auto"/>
      </w:pPr>
      <w:r>
        <w:separator/>
      </w:r>
    </w:p>
  </w:footnote>
  <w:footnote w:type="continuationSeparator" w:id="0">
    <w:p w:rsidR="00783568" w:rsidRDefault="007835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E20" w:rsidRDefault="00654E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E20" w:rsidRDefault="00654E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E20" w:rsidRDefault="00654E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56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4E2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356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B8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0266BD-AA1C-4213-A5D8-17BA0D3D9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08A76-BC22-4F70-A51D-01C739D52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2020-02-21T07:18:00Z</dcterms:created>
  <dcterms:modified xsi:type="dcterms:W3CDTF">2020-02-21T07:19:00Z</dcterms:modified>
</cp:coreProperties>
</file>