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38BD75" w14:textId="65DAA7E6" w:rsidR="00AC12CC" w:rsidRPr="00AC12CC" w:rsidRDefault="00AC12CC" w:rsidP="00AC12CC">
      <w:pPr>
        <w:spacing w:after="0"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AC12CC">
        <w:rPr>
          <w:rFonts w:ascii="Times New Roman" w:eastAsia="Calibri" w:hAnsi="Times New Roman" w:cs="Times New Roman"/>
          <w:b/>
        </w:rPr>
        <w:t>Znak sprawy: XIV</w:t>
      </w:r>
      <w:r>
        <w:rPr>
          <w:rFonts w:ascii="Times New Roman" w:eastAsia="Calibri" w:hAnsi="Times New Roman" w:cs="Times New Roman"/>
          <w:b/>
        </w:rPr>
        <w:t>.263.</w:t>
      </w:r>
      <w:r w:rsidR="006C2A7E">
        <w:rPr>
          <w:rFonts w:ascii="Times New Roman" w:eastAsia="Calibri" w:hAnsi="Times New Roman" w:cs="Times New Roman"/>
          <w:b/>
        </w:rPr>
        <w:t>1</w:t>
      </w:r>
      <w:r>
        <w:rPr>
          <w:rFonts w:ascii="Times New Roman" w:eastAsia="Calibri" w:hAnsi="Times New Roman" w:cs="Times New Roman"/>
          <w:b/>
        </w:rPr>
        <w:t>.2020</w:t>
      </w:r>
      <w:r w:rsidRPr="00AC12CC">
        <w:rPr>
          <w:rFonts w:ascii="Times New Roman" w:eastAsia="Calibri" w:hAnsi="Times New Roman" w:cs="Times New Roman"/>
          <w:b/>
        </w:rPr>
        <w:tab/>
      </w:r>
      <w:r w:rsidRPr="00AC12CC">
        <w:rPr>
          <w:rFonts w:ascii="Times New Roman" w:eastAsia="Calibri" w:hAnsi="Times New Roman" w:cs="Times New Roman"/>
          <w:b/>
        </w:rPr>
        <w:tab/>
      </w:r>
      <w:r w:rsidRPr="00AC12CC">
        <w:rPr>
          <w:rFonts w:ascii="Times New Roman" w:eastAsia="Calibri" w:hAnsi="Times New Roman" w:cs="Times New Roman"/>
          <w:b/>
        </w:rPr>
        <w:tab/>
      </w:r>
      <w:r w:rsidRPr="00AC12CC">
        <w:rPr>
          <w:rFonts w:ascii="Times New Roman" w:eastAsia="Calibri" w:hAnsi="Times New Roman" w:cs="Times New Roman"/>
          <w:b/>
        </w:rPr>
        <w:tab/>
      </w:r>
      <w:r w:rsidRPr="00AC12CC">
        <w:rPr>
          <w:rFonts w:ascii="Times New Roman" w:eastAsia="Calibri" w:hAnsi="Times New Roman" w:cs="Times New Roman"/>
          <w:b/>
          <w:i/>
        </w:rPr>
        <w:t xml:space="preserve">Załącznik nr </w:t>
      </w:r>
      <w:r w:rsidR="009C49DB">
        <w:rPr>
          <w:rFonts w:ascii="Times New Roman" w:eastAsia="Calibri" w:hAnsi="Times New Roman" w:cs="Times New Roman"/>
          <w:b/>
          <w:i/>
        </w:rPr>
        <w:t>12</w:t>
      </w:r>
      <w:r w:rsidRPr="00AC12CC">
        <w:rPr>
          <w:rFonts w:ascii="Times New Roman" w:eastAsia="Calibri" w:hAnsi="Times New Roman" w:cs="Times New Roman"/>
          <w:b/>
          <w:i/>
        </w:rPr>
        <w:t xml:space="preserve"> do </w:t>
      </w:r>
      <w:r w:rsidR="006C2A7E">
        <w:rPr>
          <w:rFonts w:ascii="Times New Roman" w:eastAsia="Calibri" w:hAnsi="Times New Roman" w:cs="Times New Roman"/>
          <w:b/>
          <w:i/>
        </w:rPr>
        <w:t>SIWZ</w:t>
      </w:r>
    </w:p>
    <w:p w14:paraId="3CC8FB62" w14:textId="77777777" w:rsidR="00AC12CC" w:rsidRPr="00AC12CC" w:rsidRDefault="00AC12CC" w:rsidP="00AC12CC">
      <w:pPr>
        <w:spacing w:after="0" w:line="240" w:lineRule="auto"/>
        <w:ind w:left="5664" w:firstLine="708"/>
        <w:jc w:val="left"/>
        <w:rPr>
          <w:rFonts w:ascii="Times New Roman" w:eastAsia="Calibri" w:hAnsi="Times New Roman" w:cs="Times New Roman"/>
          <w:b/>
          <w:i/>
        </w:rPr>
      </w:pPr>
    </w:p>
    <w:p w14:paraId="0560BC31" w14:textId="409CA973" w:rsidR="00AC12CC" w:rsidRPr="00AC12CC" w:rsidRDefault="00AC12CC" w:rsidP="00AC12CC">
      <w:pPr>
        <w:spacing w:after="0" w:line="240" w:lineRule="auto"/>
        <w:ind w:left="5664"/>
        <w:jc w:val="left"/>
        <w:rPr>
          <w:rFonts w:ascii="Times New Roman" w:eastAsia="Calibri" w:hAnsi="Times New Roman" w:cs="Times New Roman"/>
          <w:b/>
          <w:i/>
        </w:rPr>
      </w:pPr>
      <w:r w:rsidRPr="00AC12CC">
        <w:rPr>
          <w:rFonts w:ascii="Times New Roman" w:eastAsia="Calibri" w:hAnsi="Times New Roman" w:cs="Times New Roman"/>
          <w:b/>
          <w:i/>
        </w:rPr>
        <w:t xml:space="preserve">    </w:t>
      </w:r>
      <w:bookmarkStart w:id="0" w:name="_GoBack"/>
      <w:bookmarkEnd w:id="0"/>
    </w:p>
    <w:p w14:paraId="6B205241" w14:textId="77777777" w:rsidR="00AC12CC" w:rsidRPr="00AC12CC" w:rsidRDefault="00AC12CC" w:rsidP="00AC12CC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</w:p>
    <w:p w14:paraId="52007921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b/>
        </w:rPr>
      </w:pPr>
      <w:r w:rsidRPr="00AC12CC">
        <w:rPr>
          <w:rFonts w:ascii="Calibri" w:eastAsia="Calibri" w:hAnsi="Calibri" w:cs="Times New Roman"/>
          <w:b/>
        </w:rPr>
        <w:t>Biblioteka Narodowa</w:t>
      </w:r>
    </w:p>
    <w:p w14:paraId="7733C804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b/>
        </w:rPr>
      </w:pPr>
      <w:r w:rsidRPr="00AC12CC">
        <w:rPr>
          <w:rFonts w:ascii="Calibri" w:eastAsia="Calibri" w:hAnsi="Calibri" w:cs="Times New Roman"/>
          <w:b/>
        </w:rPr>
        <w:t>al. Niepodległości 213</w:t>
      </w:r>
    </w:p>
    <w:p w14:paraId="188D4A46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b/>
        </w:rPr>
      </w:pPr>
      <w:r w:rsidRPr="00AC12CC">
        <w:rPr>
          <w:rFonts w:ascii="Calibri" w:eastAsia="Calibri" w:hAnsi="Calibri" w:cs="Times New Roman"/>
          <w:b/>
        </w:rPr>
        <w:t>02-086 Warszawa</w:t>
      </w:r>
    </w:p>
    <w:p w14:paraId="7F672CFA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b/>
          <w:sz w:val="28"/>
          <w:szCs w:val="28"/>
        </w:rPr>
      </w:pPr>
    </w:p>
    <w:p w14:paraId="343572F3" w14:textId="77777777" w:rsidR="00AC12CC" w:rsidRPr="00AC12CC" w:rsidRDefault="00AC12CC" w:rsidP="00AC12CC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AC12CC">
        <w:rPr>
          <w:rFonts w:ascii="Calibri" w:eastAsia="Calibri" w:hAnsi="Calibri" w:cs="Times New Roman"/>
          <w:b/>
          <w:sz w:val="28"/>
          <w:szCs w:val="28"/>
        </w:rPr>
        <w:t>WZÓR KARTY ZGLOSZENIA USTERKI LUB WADY</w:t>
      </w:r>
    </w:p>
    <w:p w14:paraId="01879F23" w14:textId="77777777" w:rsidR="00AC12CC" w:rsidRPr="00AC12CC" w:rsidRDefault="00AC12CC" w:rsidP="00AC12CC">
      <w:pPr>
        <w:spacing w:after="0" w:line="240" w:lineRule="auto"/>
        <w:jc w:val="center"/>
        <w:rPr>
          <w:rFonts w:ascii="Calibri" w:eastAsia="Calibri" w:hAnsi="Calibri" w:cs="Times New Roman"/>
          <w:b/>
          <w:highlight w:val="lightGray"/>
        </w:rPr>
      </w:pPr>
    </w:p>
    <w:p w14:paraId="4AF0A06F" w14:textId="77777777" w:rsidR="00AC12CC" w:rsidRPr="00AC12CC" w:rsidRDefault="00AC12CC" w:rsidP="00AC12CC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AC12CC">
        <w:rPr>
          <w:rFonts w:ascii="Calibri" w:eastAsia="Calibri" w:hAnsi="Calibri" w:cs="Times New Roman"/>
          <w:b/>
          <w:highlight w:val="lightGray"/>
        </w:rPr>
        <w:t>W y p e ł n i</w:t>
      </w:r>
      <w:r w:rsidRPr="00AC12CC">
        <w:rPr>
          <w:rFonts w:ascii="Calibri" w:eastAsia="Calibri" w:hAnsi="Calibri" w:cs="Times New Roman"/>
          <w:highlight w:val="lightGray"/>
        </w:rPr>
        <w:t xml:space="preserve"> </w:t>
      </w:r>
      <w:r w:rsidRPr="00AC12CC">
        <w:rPr>
          <w:rFonts w:ascii="Calibri" w:eastAsia="Calibri" w:hAnsi="Calibri" w:cs="Times New Roman"/>
          <w:b/>
          <w:highlight w:val="lightGray"/>
        </w:rPr>
        <w:t>a    Z a m a w i a j ą c y</w:t>
      </w:r>
    </w:p>
    <w:p w14:paraId="0C47AE4D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34F67519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6DF7119A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_______________________</w:t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  <w:t>________________________________________</w:t>
      </w:r>
    </w:p>
    <w:p w14:paraId="3A6B32C3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Data i godzina zgłoszenia</w:t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  <w:t xml:space="preserve">Usterkę / wadę zgłasza (imię i nazwisko) </w:t>
      </w:r>
    </w:p>
    <w:p w14:paraId="3D873962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07B13694" w14:textId="77777777" w:rsidR="00AC12CC" w:rsidRPr="00AC12CC" w:rsidRDefault="00AC12CC" w:rsidP="00AC12CC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C12CC">
        <w:rPr>
          <w:rFonts w:ascii="Calibri" w:eastAsia="Calibri" w:hAnsi="Calibri" w:cs="Times New Roman"/>
          <w:sz w:val="20"/>
          <w:szCs w:val="20"/>
        </w:rPr>
        <w:t>OPIS USTERKI LUB WADY:</w:t>
      </w:r>
    </w:p>
    <w:p w14:paraId="3487744E" w14:textId="77777777" w:rsidR="00AC12CC" w:rsidRPr="00AC12CC" w:rsidRDefault="00AC12CC" w:rsidP="00AC12CC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C12CC">
        <w:rPr>
          <w:rFonts w:ascii="Calibri" w:eastAsia="Calibri" w:hAnsi="Calibri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14:paraId="4B859214" w14:textId="77777777" w:rsidR="00AC12CC" w:rsidRPr="00AC12CC" w:rsidRDefault="00AC12CC" w:rsidP="00AC12CC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C12CC">
        <w:rPr>
          <w:rFonts w:ascii="Calibri" w:eastAsia="Calibri" w:hAnsi="Calibri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14:paraId="5E41D684" w14:textId="77777777" w:rsidR="00AC12CC" w:rsidRPr="00AC12CC" w:rsidRDefault="00AC12CC" w:rsidP="00AC12CC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C12CC">
        <w:rPr>
          <w:rFonts w:ascii="Calibri" w:eastAsia="Calibri" w:hAnsi="Calibri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14:paraId="1ECF6A36" w14:textId="77777777" w:rsidR="00AC12CC" w:rsidRPr="00AC12CC" w:rsidRDefault="00AC12CC" w:rsidP="00AC12CC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C12CC">
        <w:rPr>
          <w:rFonts w:ascii="Calibri" w:eastAsia="Calibri" w:hAnsi="Calibri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14:paraId="162A4E72" w14:textId="77777777" w:rsidR="00AC12CC" w:rsidRPr="00AC12CC" w:rsidRDefault="00AC12CC" w:rsidP="00AC12CC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C12CC">
        <w:rPr>
          <w:rFonts w:ascii="Calibri" w:eastAsia="Calibri" w:hAnsi="Calibri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14:paraId="7010210F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b/>
          <w:sz w:val="16"/>
          <w:szCs w:val="16"/>
        </w:rPr>
      </w:pPr>
      <w:r w:rsidRPr="00AC12CC">
        <w:rPr>
          <w:rFonts w:ascii="Calibri" w:eastAsia="Calibri" w:hAnsi="Calibri" w:cs="Times New Roman"/>
          <w:b/>
          <w:sz w:val="16"/>
          <w:szCs w:val="16"/>
        </w:rPr>
        <w:t>Zgłoszenia usterki lub wady dokonuje się poprzez jednoczesne:</w:t>
      </w:r>
      <w:r w:rsidRPr="00AC12CC">
        <w:rPr>
          <w:rFonts w:ascii="Calibri" w:eastAsia="Calibri" w:hAnsi="Calibri" w:cs="Times New Roman"/>
          <w:noProof/>
        </w:rPr>
        <w:t xml:space="preserve"> </w:t>
      </w:r>
    </w:p>
    <w:p w14:paraId="35D13EC0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 xml:space="preserve">Wysłanie informacji mailowej na adres: …………………….. </w:t>
      </w:r>
    </w:p>
    <w:p w14:paraId="376120CB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Zgłoszenie telefoniczne na nr telefonu: ……………………...</w:t>
      </w:r>
    </w:p>
    <w:p w14:paraId="2433EBCE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Zgłoszenie SMS na nr telefonu: ………………………………</w:t>
      </w:r>
    </w:p>
    <w:p w14:paraId="76EA126D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0CD1E293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EA880" wp14:editId="1863246C">
                <wp:simplePos x="0" y="0"/>
                <wp:positionH relativeFrom="column">
                  <wp:posOffset>13970</wp:posOffset>
                </wp:positionH>
                <wp:positionV relativeFrom="paragraph">
                  <wp:posOffset>47625</wp:posOffset>
                </wp:positionV>
                <wp:extent cx="5717540" cy="354965"/>
                <wp:effectExtent l="0" t="0" r="16510" b="26035"/>
                <wp:wrapNone/>
                <wp:docPr id="3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17540" cy="354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E545B20" w14:textId="77777777" w:rsidR="00AC12CC" w:rsidRPr="002C7C3F" w:rsidRDefault="00AC12CC" w:rsidP="00AC12C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E5EE3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W Y P E Ł N I A    W Y K O N A W C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EA880"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6" type="#_x0000_t202" style="position:absolute;margin-left:1.1pt;margin-top:3.75pt;width:450.2pt;height:2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" fillcolor="window" strokeweight=".5pt">
                <v:path arrowok="t"/>
                <v:textbox>
                  <w:txbxContent>
                    <w:p w14:paraId="4E545B20" w14:textId="77777777" w:rsidR="00AC12CC" w:rsidRPr="002C7C3F" w:rsidRDefault="00AC12CC" w:rsidP="00AC12C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E5EE3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>W Y P E Ł N I A    W Y K O N A W C A</w:t>
                      </w:r>
                    </w:p>
                  </w:txbxContent>
                </v:textbox>
              </v:shape>
            </w:pict>
          </mc:Fallback>
        </mc:AlternateContent>
      </w:r>
    </w:p>
    <w:p w14:paraId="6AEDE85B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43F7EBC9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191D5A42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161C6075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59AD311C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6441D962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______________________________________</w:t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  <w:t>__________________________________________</w:t>
      </w:r>
    </w:p>
    <w:p w14:paraId="4D3D791D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Data i godzina przystąpienia do usuwania usterki lub wady</w:t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  <w:t xml:space="preserve">mię i nazwisko pracownika Wykonawcy, </w:t>
      </w:r>
    </w:p>
    <w:p w14:paraId="4A5C38AF" w14:textId="77777777" w:rsidR="00AC12CC" w:rsidRPr="00AC12CC" w:rsidRDefault="00AC12CC" w:rsidP="00AC12CC">
      <w:pPr>
        <w:spacing w:after="0" w:line="240" w:lineRule="auto"/>
        <w:ind w:left="4956" w:firstLine="708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Numer telefonu</w:t>
      </w:r>
    </w:p>
    <w:p w14:paraId="4EF761AC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036AE3FF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36B95F51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______________________________________________</w:t>
      </w:r>
    </w:p>
    <w:p w14:paraId="008A6A51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4"/>
          <w:szCs w:val="14"/>
        </w:rPr>
      </w:pPr>
      <w:r w:rsidRPr="00AC12CC">
        <w:rPr>
          <w:rFonts w:ascii="Calibri" w:eastAsia="Calibri" w:hAnsi="Calibri" w:cs="Times New Roman"/>
          <w:sz w:val="14"/>
          <w:szCs w:val="14"/>
        </w:rPr>
        <w:t xml:space="preserve">Podpis przedstawiciela Zamawiającego potwierdzający </w:t>
      </w:r>
    </w:p>
    <w:p w14:paraId="591D4844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2"/>
          <w:szCs w:val="12"/>
        </w:rPr>
      </w:pPr>
      <w:r w:rsidRPr="00AC12CC">
        <w:rPr>
          <w:rFonts w:ascii="Calibri" w:eastAsia="Calibri" w:hAnsi="Calibri" w:cs="Times New Roman"/>
          <w:sz w:val="14"/>
          <w:szCs w:val="14"/>
        </w:rPr>
        <w:t>Przystąpienie do usuwania usterki lub wady</w:t>
      </w:r>
    </w:p>
    <w:p w14:paraId="536A444D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2ECB1CFC" w14:textId="77777777" w:rsidR="00AC12CC" w:rsidRPr="00AC12CC" w:rsidRDefault="00AC12CC" w:rsidP="00AC12CC">
      <w:pPr>
        <w:spacing w:after="0" w:line="36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Opis powstania / usuwania usterki lub wady: ………………………………………………………………………………….….…</w:t>
      </w:r>
    </w:p>
    <w:p w14:paraId="4123AF50" w14:textId="77777777" w:rsidR="00AC12CC" w:rsidRPr="00AC12CC" w:rsidRDefault="00AC12CC" w:rsidP="00AC12CC">
      <w:pPr>
        <w:spacing w:after="0" w:line="36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……………………………………………………………………………………………………………………….……………………………………</w:t>
      </w:r>
    </w:p>
    <w:p w14:paraId="110959A5" w14:textId="77777777" w:rsidR="00AC12CC" w:rsidRPr="00AC12CC" w:rsidRDefault="00AC12CC" w:rsidP="00AC12CC">
      <w:pPr>
        <w:spacing w:after="0" w:line="36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………………………………………….…………………………………………………………………………………………………………………</w:t>
      </w:r>
    </w:p>
    <w:p w14:paraId="2EC0D0A8" w14:textId="77777777" w:rsidR="00AC12CC" w:rsidRPr="00AC12CC" w:rsidRDefault="00AC12CC" w:rsidP="00AC12CC">
      <w:pPr>
        <w:spacing w:after="0" w:line="36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………………………………………………………………………………….…………………………………………………………………………</w:t>
      </w:r>
    </w:p>
    <w:p w14:paraId="36117BF9" w14:textId="77777777" w:rsidR="00AC12CC" w:rsidRPr="00AC12CC" w:rsidRDefault="00AC12CC" w:rsidP="00AC12CC">
      <w:pPr>
        <w:spacing w:after="0" w:line="36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………………………………………………………………………………………….…………………………………………………………………</w:t>
      </w:r>
    </w:p>
    <w:p w14:paraId="57CDC91C" w14:textId="77777777" w:rsidR="00AC12CC" w:rsidRPr="00AC12CC" w:rsidRDefault="00AC12CC" w:rsidP="00AC12CC">
      <w:pPr>
        <w:spacing w:after="0" w:line="36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………………………………………………………………………………………………………………………….…………………………………</w:t>
      </w:r>
    </w:p>
    <w:p w14:paraId="0CA92638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</w:rPr>
      </w:pPr>
    </w:p>
    <w:p w14:paraId="502BED29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__________________________</w:t>
      </w:r>
      <w:r w:rsidRPr="00AC12CC">
        <w:rPr>
          <w:rFonts w:ascii="Calibri" w:eastAsia="Calibri" w:hAnsi="Calibri" w:cs="Times New Roman"/>
        </w:rPr>
        <w:tab/>
      </w:r>
      <w:r w:rsidRPr="00AC12CC">
        <w:rPr>
          <w:rFonts w:ascii="Calibri" w:eastAsia="Calibri" w:hAnsi="Calibri" w:cs="Times New Roman"/>
        </w:rPr>
        <w:tab/>
      </w:r>
      <w:r w:rsidRPr="00AC12CC">
        <w:rPr>
          <w:rFonts w:ascii="Calibri" w:eastAsia="Calibri" w:hAnsi="Calibri" w:cs="Times New Roman"/>
        </w:rPr>
        <w:tab/>
        <w:t>____________________________________</w:t>
      </w:r>
    </w:p>
    <w:p w14:paraId="40362E4A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Data i godzina usunięcia usterki lub wady</w:t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  <w:t>Podpis pracownika Wykonawcy</w:t>
      </w:r>
    </w:p>
    <w:p w14:paraId="799A920A" w14:textId="77777777" w:rsidR="00AC12CC" w:rsidRPr="00AC12CC" w:rsidRDefault="00AC12CC" w:rsidP="00AC12CC">
      <w:pPr>
        <w:spacing w:after="0" w:line="240" w:lineRule="auto"/>
        <w:ind w:left="4248" w:firstLine="708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CZYTELNIE IMIĘ I NAZWISKO, pieczątka</w:t>
      </w:r>
    </w:p>
    <w:p w14:paraId="39E17C93" w14:textId="77777777" w:rsidR="00AC12CC" w:rsidRPr="00AC12CC" w:rsidRDefault="00AC12CC" w:rsidP="00AC12CC">
      <w:pPr>
        <w:spacing w:after="0" w:line="240" w:lineRule="auto"/>
        <w:ind w:left="4248" w:firstLine="708"/>
        <w:jc w:val="left"/>
        <w:rPr>
          <w:rFonts w:ascii="Calibri" w:eastAsia="Calibri" w:hAnsi="Calibri" w:cs="Times New Roman"/>
          <w:sz w:val="16"/>
          <w:szCs w:val="16"/>
        </w:rPr>
      </w:pPr>
    </w:p>
    <w:p w14:paraId="1A74DF75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___________________________________</w:t>
      </w:r>
    </w:p>
    <w:p w14:paraId="10AD4CFF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8"/>
          <w:szCs w:val="18"/>
        </w:rPr>
      </w:pPr>
      <w:r w:rsidRPr="00AC12CC">
        <w:rPr>
          <w:rFonts w:ascii="Calibri" w:eastAsia="Calibri" w:hAnsi="Calibri" w:cs="Times New Roman"/>
          <w:sz w:val="18"/>
          <w:szCs w:val="18"/>
        </w:rPr>
        <w:t xml:space="preserve">Podpis / pieczątka uprawnionego przedstawiciela BN </w:t>
      </w:r>
    </w:p>
    <w:p w14:paraId="636F7CAB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  <w:sz w:val="18"/>
          <w:szCs w:val="18"/>
        </w:rPr>
        <w:t>potwierdzające wpisy Wykonawcy</w:t>
      </w:r>
    </w:p>
    <w:sectPr w:rsidR="00AC12CC" w:rsidRPr="00AC12CC" w:rsidSect="00AC12CC">
      <w:headerReference w:type="default" r:id="rId8"/>
      <w:footerReference w:type="default" r:id="rId9"/>
      <w:footerReference w:type="first" r:id="rId10"/>
      <w:pgSz w:w="11907" w:h="16839" w:code="9"/>
      <w:pgMar w:top="426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5E3900" w14:textId="77777777" w:rsidR="008543DC" w:rsidRDefault="008543DC" w:rsidP="006F7F5A">
      <w:pPr>
        <w:spacing w:after="0" w:line="240" w:lineRule="auto"/>
      </w:pPr>
      <w:r>
        <w:separator/>
      </w:r>
    </w:p>
  </w:endnote>
  <w:endnote w:type="continuationSeparator" w:id="0">
    <w:p w14:paraId="07C0CA5F" w14:textId="77777777" w:rsidR="008543DC" w:rsidRDefault="008543DC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23" name="Obraz 23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2FD49DE4" w:rsidR="000D3899" w:rsidRPr="00EA6555" w:rsidRDefault="000D3899" w:rsidP="00DD43B9">
    <w:pPr>
      <w:pStyle w:val="Styl1"/>
    </w:pPr>
  </w:p>
  <w:p w14:paraId="1F532AC4" w14:textId="15023F8E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69799C56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4" name="Obraz 24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921B98" w14:textId="1D0056CE" w:rsidR="006C2A7E" w:rsidRDefault="006C2A7E">
    <w:pPr>
      <w:pStyle w:val="Stopka"/>
    </w:pPr>
  </w:p>
  <w:p w14:paraId="74295C95" w14:textId="5C7227CD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1E1592" w14:textId="77777777" w:rsidR="008543DC" w:rsidRDefault="008543DC" w:rsidP="006F7F5A">
      <w:pPr>
        <w:spacing w:after="0" w:line="240" w:lineRule="auto"/>
      </w:pPr>
      <w:r>
        <w:separator/>
      </w:r>
    </w:p>
  </w:footnote>
  <w:footnote w:type="continuationSeparator" w:id="0">
    <w:p w14:paraId="58E1B976" w14:textId="77777777" w:rsidR="008543DC" w:rsidRDefault="008543DC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6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6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3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1"/>
  </w:num>
  <w:num w:numId="7">
    <w:abstractNumId w:val="23"/>
  </w:num>
  <w:num w:numId="8">
    <w:abstractNumId w:val="29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28"/>
  </w:num>
  <w:num w:numId="14">
    <w:abstractNumId w:val="3"/>
  </w:num>
  <w:num w:numId="15">
    <w:abstractNumId w:val="0"/>
  </w:num>
  <w:num w:numId="16">
    <w:abstractNumId w:val="2"/>
  </w:num>
  <w:num w:numId="17">
    <w:abstractNumId w:val="17"/>
  </w:num>
  <w:num w:numId="18">
    <w:abstractNumId w:val="6"/>
  </w:num>
  <w:num w:numId="19">
    <w:abstractNumId w:val="13"/>
  </w:num>
  <w:num w:numId="20">
    <w:abstractNumId w:val="4"/>
  </w:num>
  <w:num w:numId="21">
    <w:abstractNumId w:val="5"/>
  </w:num>
  <w:num w:numId="22">
    <w:abstractNumId w:val="24"/>
  </w:num>
  <w:num w:numId="23">
    <w:abstractNumId w:val="16"/>
  </w:num>
  <w:num w:numId="24">
    <w:abstractNumId w:val="12"/>
  </w:num>
  <w:num w:numId="25">
    <w:abstractNumId w:val="27"/>
  </w:num>
  <w:num w:numId="26">
    <w:abstractNumId w:val="22"/>
  </w:num>
  <w:num w:numId="27">
    <w:abstractNumId w:val="19"/>
  </w:num>
  <w:num w:numId="28">
    <w:abstractNumId w:val="18"/>
  </w:num>
  <w:num w:numId="29">
    <w:abstractNumId w:val="15"/>
  </w:num>
  <w:num w:numId="30">
    <w:abstractNumId w:val="9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41E2C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466E"/>
    <w:rsid w:val="000D3899"/>
    <w:rsid w:val="000D4768"/>
    <w:rsid w:val="000D49BF"/>
    <w:rsid w:val="000F3873"/>
    <w:rsid w:val="000F6D79"/>
    <w:rsid w:val="00106EF9"/>
    <w:rsid w:val="00123EF2"/>
    <w:rsid w:val="001313DD"/>
    <w:rsid w:val="001639DF"/>
    <w:rsid w:val="00176353"/>
    <w:rsid w:val="001837B1"/>
    <w:rsid w:val="00185330"/>
    <w:rsid w:val="00185864"/>
    <w:rsid w:val="00196861"/>
    <w:rsid w:val="001C3393"/>
    <w:rsid w:val="001C6871"/>
    <w:rsid w:val="001D0B07"/>
    <w:rsid w:val="001D1533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EED"/>
    <w:rsid w:val="002B5DA2"/>
    <w:rsid w:val="002B7028"/>
    <w:rsid w:val="002E0DF0"/>
    <w:rsid w:val="002F2177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628CD"/>
    <w:rsid w:val="003669AA"/>
    <w:rsid w:val="003A0C03"/>
    <w:rsid w:val="003A484B"/>
    <w:rsid w:val="003A6EBB"/>
    <w:rsid w:val="003B6B48"/>
    <w:rsid w:val="003C10FD"/>
    <w:rsid w:val="003D2C71"/>
    <w:rsid w:val="003D5B79"/>
    <w:rsid w:val="003E2254"/>
    <w:rsid w:val="003E23A4"/>
    <w:rsid w:val="003E7E62"/>
    <w:rsid w:val="003F049E"/>
    <w:rsid w:val="003F2D0B"/>
    <w:rsid w:val="00401423"/>
    <w:rsid w:val="00420995"/>
    <w:rsid w:val="00434108"/>
    <w:rsid w:val="00444BDC"/>
    <w:rsid w:val="00446209"/>
    <w:rsid w:val="00453AB1"/>
    <w:rsid w:val="00470FBD"/>
    <w:rsid w:val="004815ED"/>
    <w:rsid w:val="00486277"/>
    <w:rsid w:val="0049211D"/>
    <w:rsid w:val="004B0F40"/>
    <w:rsid w:val="004E40AF"/>
    <w:rsid w:val="004E5B19"/>
    <w:rsid w:val="004F31E8"/>
    <w:rsid w:val="004F5516"/>
    <w:rsid w:val="00500EDF"/>
    <w:rsid w:val="00501D0C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549B"/>
    <w:rsid w:val="005F2159"/>
    <w:rsid w:val="00621D16"/>
    <w:rsid w:val="0062456E"/>
    <w:rsid w:val="00642917"/>
    <w:rsid w:val="00647ECD"/>
    <w:rsid w:val="0068601C"/>
    <w:rsid w:val="00686069"/>
    <w:rsid w:val="00697DFE"/>
    <w:rsid w:val="006A0736"/>
    <w:rsid w:val="006A1FFA"/>
    <w:rsid w:val="006A32DA"/>
    <w:rsid w:val="006A40BF"/>
    <w:rsid w:val="006A43FB"/>
    <w:rsid w:val="006A5876"/>
    <w:rsid w:val="006B066A"/>
    <w:rsid w:val="006C20CA"/>
    <w:rsid w:val="006C2A7E"/>
    <w:rsid w:val="006D0EDE"/>
    <w:rsid w:val="006E3F80"/>
    <w:rsid w:val="006E77B3"/>
    <w:rsid w:val="006F7F5A"/>
    <w:rsid w:val="00700DD4"/>
    <w:rsid w:val="007031B9"/>
    <w:rsid w:val="007141DA"/>
    <w:rsid w:val="00716D71"/>
    <w:rsid w:val="00716F36"/>
    <w:rsid w:val="00721B1D"/>
    <w:rsid w:val="0073031D"/>
    <w:rsid w:val="007406AD"/>
    <w:rsid w:val="007504A1"/>
    <w:rsid w:val="0075319F"/>
    <w:rsid w:val="007646C1"/>
    <w:rsid w:val="00764ED6"/>
    <w:rsid w:val="00774993"/>
    <w:rsid w:val="00793275"/>
    <w:rsid w:val="007D7FC7"/>
    <w:rsid w:val="007E14E1"/>
    <w:rsid w:val="007E5A54"/>
    <w:rsid w:val="007E6E84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43DC"/>
    <w:rsid w:val="00855717"/>
    <w:rsid w:val="00861865"/>
    <w:rsid w:val="00862193"/>
    <w:rsid w:val="0086431D"/>
    <w:rsid w:val="00873563"/>
    <w:rsid w:val="00881804"/>
    <w:rsid w:val="00885168"/>
    <w:rsid w:val="008A19BD"/>
    <w:rsid w:val="008B73AD"/>
    <w:rsid w:val="008E3FA5"/>
    <w:rsid w:val="008F685C"/>
    <w:rsid w:val="00900FF3"/>
    <w:rsid w:val="009021D0"/>
    <w:rsid w:val="00902D2E"/>
    <w:rsid w:val="00903260"/>
    <w:rsid w:val="00920961"/>
    <w:rsid w:val="0092736B"/>
    <w:rsid w:val="009343DA"/>
    <w:rsid w:val="00936472"/>
    <w:rsid w:val="0094147C"/>
    <w:rsid w:val="00947F22"/>
    <w:rsid w:val="00952C3B"/>
    <w:rsid w:val="00965552"/>
    <w:rsid w:val="00966DCF"/>
    <w:rsid w:val="0097537C"/>
    <w:rsid w:val="00991676"/>
    <w:rsid w:val="009A4AA9"/>
    <w:rsid w:val="009B6E00"/>
    <w:rsid w:val="009C49DB"/>
    <w:rsid w:val="009D097D"/>
    <w:rsid w:val="009E7B97"/>
    <w:rsid w:val="009F40E4"/>
    <w:rsid w:val="00A0232B"/>
    <w:rsid w:val="00A03635"/>
    <w:rsid w:val="00A105ED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2AB8"/>
    <w:rsid w:val="00AA31E8"/>
    <w:rsid w:val="00AA59C4"/>
    <w:rsid w:val="00AC12CC"/>
    <w:rsid w:val="00AC1B19"/>
    <w:rsid w:val="00AC5607"/>
    <w:rsid w:val="00AD03EE"/>
    <w:rsid w:val="00AD66B4"/>
    <w:rsid w:val="00AE22FF"/>
    <w:rsid w:val="00AF194D"/>
    <w:rsid w:val="00AF2CC0"/>
    <w:rsid w:val="00AF6389"/>
    <w:rsid w:val="00B126D3"/>
    <w:rsid w:val="00B17F26"/>
    <w:rsid w:val="00B3253E"/>
    <w:rsid w:val="00B36772"/>
    <w:rsid w:val="00B36F34"/>
    <w:rsid w:val="00B40649"/>
    <w:rsid w:val="00B43A4A"/>
    <w:rsid w:val="00B60F81"/>
    <w:rsid w:val="00B706B1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473F"/>
    <w:rsid w:val="00BB51E2"/>
    <w:rsid w:val="00BB6F90"/>
    <w:rsid w:val="00BB73F4"/>
    <w:rsid w:val="00BC5C73"/>
    <w:rsid w:val="00BD3656"/>
    <w:rsid w:val="00BD6778"/>
    <w:rsid w:val="00BE0637"/>
    <w:rsid w:val="00BF0EA0"/>
    <w:rsid w:val="00BF2738"/>
    <w:rsid w:val="00BF4485"/>
    <w:rsid w:val="00C041DA"/>
    <w:rsid w:val="00C161D1"/>
    <w:rsid w:val="00C217F2"/>
    <w:rsid w:val="00C279AA"/>
    <w:rsid w:val="00C32D29"/>
    <w:rsid w:val="00C341B2"/>
    <w:rsid w:val="00C3656F"/>
    <w:rsid w:val="00C42AF4"/>
    <w:rsid w:val="00C50D5B"/>
    <w:rsid w:val="00C53CFF"/>
    <w:rsid w:val="00C65092"/>
    <w:rsid w:val="00C84BFB"/>
    <w:rsid w:val="00CA0B5E"/>
    <w:rsid w:val="00CB10D3"/>
    <w:rsid w:val="00CB15E8"/>
    <w:rsid w:val="00CB1710"/>
    <w:rsid w:val="00CC4E17"/>
    <w:rsid w:val="00CC6CC1"/>
    <w:rsid w:val="00CE753F"/>
    <w:rsid w:val="00CE79B7"/>
    <w:rsid w:val="00D042E5"/>
    <w:rsid w:val="00D107D6"/>
    <w:rsid w:val="00D112FD"/>
    <w:rsid w:val="00D12FDE"/>
    <w:rsid w:val="00D2066C"/>
    <w:rsid w:val="00D21A94"/>
    <w:rsid w:val="00D317D5"/>
    <w:rsid w:val="00D47D1D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D1901"/>
    <w:rsid w:val="00DD43B9"/>
    <w:rsid w:val="00DE21B0"/>
    <w:rsid w:val="00DE50CE"/>
    <w:rsid w:val="00DF43C0"/>
    <w:rsid w:val="00E010B3"/>
    <w:rsid w:val="00E10535"/>
    <w:rsid w:val="00E10815"/>
    <w:rsid w:val="00E13908"/>
    <w:rsid w:val="00E1618F"/>
    <w:rsid w:val="00E16677"/>
    <w:rsid w:val="00E25CB6"/>
    <w:rsid w:val="00E40A9A"/>
    <w:rsid w:val="00E44302"/>
    <w:rsid w:val="00E46262"/>
    <w:rsid w:val="00E50651"/>
    <w:rsid w:val="00E549F7"/>
    <w:rsid w:val="00E56F49"/>
    <w:rsid w:val="00E755CD"/>
    <w:rsid w:val="00E7656D"/>
    <w:rsid w:val="00EA3CF1"/>
    <w:rsid w:val="00EA60B2"/>
    <w:rsid w:val="00EA6555"/>
    <w:rsid w:val="00EA751B"/>
    <w:rsid w:val="00EA7629"/>
    <w:rsid w:val="00EF1A18"/>
    <w:rsid w:val="00F034BE"/>
    <w:rsid w:val="00F11009"/>
    <w:rsid w:val="00F5259A"/>
    <w:rsid w:val="00F57B1A"/>
    <w:rsid w:val="00F64180"/>
    <w:rsid w:val="00F71FD2"/>
    <w:rsid w:val="00F73DDE"/>
    <w:rsid w:val="00F8503A"/>
    <w:rsid w:val="00F91CE8"/>
    <w:rsid w:val="00F95E3D"/>
    <w:rsid w:val="00FA28D9"/>
    <w:rsid w:val="00FC614B"/>
    <w:rsid w:val="00FC7D91"/>
    <w:rsid w:val="00FD7D9F"/>
    <w:rsid w:val="00FE01DE"/>
    <w:rsid w:val="00FE0AEB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7BB19-EEA3-4691-83E9-F37461865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</Template>
  <TotalTime>0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2020-02-24T09:51:00Z</cp:lastPrinted>
  <dcterms:created xsi:type="dcterms:W3CDTF">2020-02-24T09:51:00Z</dcterms:created>
  <dcterms:modified xsi:type="dcterms:W3CDTF">2020-02-24T09:51:00Z</dcterms:modified>
</cp:coreProperties>
</file>