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6FDCE2" w14:textId="4567A188" w:rsidR="00BA71F6" w:rsidRPr="00E70F4F" w:rsidRDefault="00BA71F6" w:rsidP="00BA71F6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70F4F">
        <w:rPr>
          <w:rFonts w:ascii="Times New Roman" w:hAnsi="Times New Roman"/>
          <w:bCs/>
          <w:sz w:val="24"/>
          <w:szCs w:val="24"/>
        </w:rPr>
        <w:t>Znak sprawy XIV</w:t>
      </w:r>
      <w:r>
        <w:rPr>
          <w:rFonts w:ascii="Times New Roman" w:hAnsi="Times New Roman"/>
          <w:bCs/>
          <w:sz w:val="24"/>
          <w:szCs w:val="24"/>
        </w:rPr>
        <w:t>.263.</w:t>
      </w:r>
      <w:r w:rsidR="00942CFF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>.2020</w:t>
      </w:r>
      <w:r w:rsidRPr="00E70F4F">
        <w:rPr>
          <w:rFonts w:ascii="Times New Roman" w:hAnsi="Times New Roman"/>
          <w:bCs/>
          <w:sz w:val="24"/>
          <w:szCs w:val="24"/>
        </w:rPr>
        <w:tab/>
      </w:r>
      <w:r w:rsidRPr="00E70F4F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E70F4F">
        <w:rPr>
          <w:rFonts w:ascii="Times New Roman" w:hAnsi="Times New Roman"/>
          <w:b/>
          <w:i/>
          <w:sz w:val="24"/>
          <w:szCs w:val="24"/>
        </w:rPr>
        <w:t>Załącznik nr</w:t>
      </w:r>
      <w:r w:rsidR="006738AE">
        <w:rPr>
          <w:rFonts w:ascii="Times New Roman" w:hAnsi="Times New Roman"/>
          <w:b/>
          <w:i/>
          <w:sz w:val="24"/>
          <w:szCs w:val="24"/>
        </w:rPr>
        <w:t xml:space="preserve"> 7</w:t>
      </w:r>
      <w:r w:rsidRPr="00E70F4F">
        <w:rPr>
          <w:rFonts w:ascii="Times New Roman" w:hAnsi="Times New Roman"/>
          <w:b/>
          <w:i/>
          <w:sz w:val="24"/>
          <w:szCs w:val="24"/>
        </w:rPr>
        <w:t xml:space="preserve"> do </w:t>
      </w:r>
      <w:r w:rsidR="00942CFF">
        <w:rPr>
          <w:rFonts w:ascii="Times New Roman" w:hAnsi="Times New Roman"/>
          <w:b/>
          <w:i/>
          <w:sz w:val="24"/>
          <w:szCs w:val="24"/>
        </w:rPr>
        <w:t>SIWZ</w:t>
      </w:r>
    </w:p>
    <w:p w14:paraId="4D79933B" w14:textId="77777777" w:rsidR="00BA71F6" w:rsidRDefault="00BA71F6" w:rsidP="00BA71F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4C122310" w14:textId="77777777" w:rsidR="00BA71F6" w:rsidRPr="00E70F4F" w:rsidRDefault="00BA71F6" w:rsidP="00BA71F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6ED7F47A" w14:textId="77777777" w:rsidR="00BA71F6" w:rsidRPr="00E70F4F" w:rsidRDefault="00BA71F6" w:rsidP="00BA71F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6DCADA16" w14:textId="77777777" w:rsidR="00BA71F6" w:rsidRPr="00E70F4F" w:rsidRDefault="00BA71F6" w:rsidP="00BA71F6">
      <w:pPr>
        <w:spacing w:line="360" w:lineRule="auto"/>
        <w:jc w:val="center"/>
      </w:pPr>
      <w:r w:rsidRPr="00E70F4F">
        <w:rPr>
          <w:rFonts w:ascii="Times New Roman" w:hAnsi="Times New Roman"/>
          <w:b/>
          <w:sz w:val="24"/>
          <w:u w:val="single"/>
        </w:rPr>
        <w:t>INFORMACJA DOTYCZĄCA ZEBRANIA WYKONAWCÓW</w:t>
      </w:r>
    </w:p>
    <w:p w14:paraId="1A1D823E" w14:textId="77777777" w:rsidR="00BA71F6" w:rsidRPr="00E70F4F" w:rsidRDefault="00BA71F6" w:rsidP="00BA71F6">
      <w:pPr>
        <w:spacing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p w14:paraId="6E339FB1" w14:textId="52601022" w:rsidR="001D0F13" w:rsidRPr="00BE7BAB" w:rsidRDefault="009C5EB4" w:rsidP="001D0F13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Dotyczy: postępowania o udzielenie zamówienia publicznego, prowadzonego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trybie przetargu nieograniczonego na podstawie ustawy z dnia 29 stycznia 2004 roku Prawo zamówień publicznych: </w:t>
      </w:r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Roboty budowlane i instalacyjne w obiekcie zabytkowym BN -  Pałacu Krasińskich (Pałacu Rzeczypospolitej) w zakresie zadania pn. </w:t>
      </w:r>
      <w:r w:rsidR="001D0F13"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„Modernizacja energetyczna Pałacu Krasińskich (Pałacu Rzeczypospolitej) przy Placu Krasińskich 3/5  </w:t>
      </w:r>
      <w:r w:rsidR="00F75033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br/>
      </w:r>
      <w:r w:rsidR="001D0F13"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w Warszawie” </w:t>
      </w:r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na podstawie podpisanej </w:t>
      </w:r>
      <w:proofErr w:type="spellStart"/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>UoD</w:t>
      </w:r>
      <w:proofErr w:type="spellEnd"/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 </w:t>
      </w:r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nr POIS.01.03.01-00-0002/17 z NFOŚiGW w ramach działania 1.3.1 oś priorytetowa I Zmniejszenie emisyjności gospodarki </w:t>
      </w:r>
      <w:proofErr w:type="spellStart"/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POIiŚ</w:t>
      </w:r>
      <w:proofErr w:type="spellEnd"/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2014-2020.</w:t>
      </w:r>
    </w:p>
    <w:p w14:paraId="4D823CEA" w14:textId="77777777" w:rsidR="001D0F13" w:rsidRPr="0059007B" w:rsidRDefault="001D0F13" w:rsidP="001D0F13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Tytuł przedsięwzięcia: „Skarbiec Piśmiennictwa Rzeczypospolitej – rewitalizacja i aranżacja wnętrz Pałacu Krasińskich (Pałacu Rzeczypospolitej) w Warszawie”</w:t>
      </w:r>
    </w:p>
    <w:p w14:paraId="1867C157" w14:textId="77777777" w:rsidR="001D0F13" w:rsidRPr="0059007B" w:rsidRDefault="001D0F13" w:rsidP="001D0F13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Etap II - 2.1 podetap 2.1.1 i podetap 2.1.2</w:t>
      </w:r>
    </w:p>
    <w:p w14:paraId="5F70E266" w14:textId="77777777" w:rsidR="001D0F13" w:rsidRPr="0059007B" w:rsidRDefault="001D0F13" w:rsidP="001D0F13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 xml:space="preserve">Projekt pn.: „Przebudowa i aranżacja wnętrz Pałacu Krasińskich (Pałacu Rzeczypospolitej) </w:t>
      </w:r>
      <w:r>
        <w:rPr>
          <w:color w:val="000000" w:themeColor="text1"/>
          <w:sz w:val="20"/>
          <w:szCs w:val="20"/>
        </w:rPr>
        <w:br/>
      </w:r>
      <w:r w:rsidRPr="0059007B">
        <w:rPr>
          <w:color w:val="000000" w:themeColor="text1"/>
          <w:sz w:val="20"/>
          <w:szCs w:val="20"/>
        </w:rPr>
        <w:t>przy Placu Krasińskich 3/5 w Warszawie”.</w:t>
      </w:r>
    </w:p>
    <w:p w14:paraId="08AA3AF3" w14:textId="77777777" w:rsidR="001D0F13" w:rsidRPr="0053133C" w:rsidRDefault="001D0F13" w:rsidP="001D0F13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  <w:sz w:val="20"/>
          <w:szCs w:val="20"/>
        </w:rPr>
      </w:pPr>
      <w:r w:rsidRPr="0059007B">
        <w:rPr>
          <w:b/>
          <w:bCs/>
          <w:color w:val="000000" w:themeColor="text1"/>
          <w:sz w:val="20"/>
          <w:szCs w:val="20"/>
        </w:rPr>
        <w:t>zadanie pn.: „Modernizacja energetyczna Pałacu Krasińskich (Pałacu Rzeczypospolitej) przy Placu Krasińskich 3/5  w Warszawie”</w:t>
      </w:r>
      <w:r>
        <w:rPr>
          <w:b/>
          <w:bCs/>
          <w:color w:val="000000" w:themeColor="text1"/>
          <w:sz w:val="20"/>
          <w:szCs w:val="20"/>
        </w:rPr>
        <w:t xml:space="preserve"> </w:t>
      </w:r>
      <w:r w:rsidRPr="0059007B">
        <w:rPr>
          <w:b/>
          <w:bCs/>
          <w:color w:val="000000" w:themeColor="text1"/>
          <w:sz w:val="20"/>
          <w:szCs w:val="20"/>
        </w:rPr>
        <w:t xml:space="preserve">na podstawie podpisanej </w:t>
      </w:r>
      <w:proofErr w:type="spellStart"/>
      <w:r w:rsidRPr="0059007B">
        <w:rPr>
          <w:b/>
          <w:bCs/>
          <w:color w:val="000000" w:themeColor="text1"/>
          <w:sz w:val="20"/>
          <w:szCs w:val="20"/>
        </w:rPr>
        <w:t>UoD</w:t>
      </w:r>
      <w:proofErr w:type="spellEnd"/>
      <w:r w:rsidRPr="0059007B">
        <w:rPr>
          <w:b/>
          <w:bCs/>
          <w:color w:val="000000" w:themeColor="text1"/>
          <w:sz w:val="20"/>
          <w:szCs w:val="20"/>
        </w:rPr>
        <w:t xml:space="preserve"> nr POIS.01.03.01-00-0002/17 z NFOŚiGW </w:t>
      </w:r>
      <w:r w:rsidRPr="0059007B">
        <w:rPr>
          <w:b/>
          <w:bCs/>
          <w:color w:val="000000" w:themeColor="text1"/>
          <w:sz w:val="20"/>
          <w:szCs w:val="20"/>
        </w:rPr>
        <w:br/>
        <w:t xml:space="preserve">w ramach działania 1.3.1 oś priorytetowa I Zmniejszenie emisyjności gospodarki </w:t>
      </w:r>
      <w:proofErr w:type="spellStart"/>
      <w:r w:rsidRPr="0059007B">
        <w:rPr>
          <w:b/>
          <w:bCs/>
          <w:color w:val="000000" w:themeColor="text1"/>
          <w:sz w:val="20"/>
          <w:szCs w:val="20"/>
        </w:rPr>
        <w:t>POIiŚ</w:t>
      </w:r>
      <w:proofErr w:type="spellEnd"/>
      <w:r w:rsidRPr="0059007B">
        <w:rPr>
          <w:b/>
          <w:bCs/>
          <w:color w:val="000000" w:themeColor="text1"/>
          <w:sz w:val="20"/>
          <w:szCs w:val="20"/>
        </w:rPr>
        <w:t xml:space="preserve"> 2014-2020.</w:t>
      </w:r>
    </w:p>
    <w:p w14:paraId="791A4EED" w14:textId="54A8E3AF" w:rsidR="00BA71F6" w:rsidRPr="00E70F4F" w:rsidRDefault="00BA71F6" w:rsidP="00BA71F6">
      <w:pPr>
        <w:pStyle w:val="pkt"/>
        <w:spacing w:before="0" w:after="0" w:line="360" w:lineRule="auto"/>
        <w:ind w:left="0" w:firstLine="0"/>
        <w:rPr>
          <w:b/>
          <w:sz w:val="24"/>
          <w:szCs w:val="24"/>
          <w:lang w:eastAsia="pl-PL"/>
        </w:rPr>
      </w:pPr>
      <w:r w:rsidRPr="00E70F4F">
        <w:rPr>
          <w:b/>
          <w:sz w:val="24"/>
          <w:szCs w:val="24"/>
          <w:lang w:eastAsia="pl-PL"/>
        </w:rPr>
        <w:br/>
      </w:r>
    </w:p>
    <w:p w14:paraId="0152C21A" w14:textId="592D86E8" w:rsidR="00BA71F6" w:rsidRPr="00E70F4F" w:rsidRDefault="00BA71F6" w:rsidP="00BA71F6">
      <w:pPr>
        <w:pStyle w:val="pkt"/>
        <w:spacing w:before="0" w:after="0" w:line="360" w:lineRule="auto"/>
        <w:ind w:left="0" w:firstLine="0"/>
        <w:rPr>
          <w:rFonts w:eastAsia="Calibri"/>
          <w:sz w:val="24"/>
          <w:szCs w:val="24"/>
          <w:lang w:eastAsia="en-US"/>
        </w:rPr>
      </w:pPr>
      <w:r w:rsidRPr="00E70F4F">
        <w:rPr>
          <w:sz w:val="24"/>
          <w:szCs w:val="24"/>
        </w:rPr>
        <w:t xml:space="preserve">Zamawiający, zgodnie z art. 38 ust. 3 ustawy Pzp, zwołuje zebranie wszystkich Wykonawców w celu wyjaśnienia wątpliwości dotyczących treści Specyfikacji Istotnych Warunków Zamówienia </w:t>
      </w:r>
      <w:r w:rsidRPr="00D86AF7">
        <w:rPr>
          <w:sz w:val="24"/>
          <w:szCs w:val="24"/>
        </w:rPr>
        <w:t>w</w:t>
      </w:r>
      <w:r w:rsidRPr="00D86AF7">
        <w:rPr>
          <w:rFonts w:eastAsia="Calibri"/>
          <w:sz w:val="24"/>
          <w:szCs w:val="24"/>
          <w:lang w:eastAsia="en-US"/>
        </w:rPr>
        <w:t xml:space="preserve"> dniu </w:t>
      </w:r>
      <w:r w:rsidR="00F75033" w:rsidRPr="00F75033">
        <w:rPr>
          <w:rFonts w:eastAsia="Calibri"/>
          <w:sz w:val="24"/>
          <w:szCs w:val="24"/>
          <w:lang w:eastAsia="en-US"/>
        </w:rPr>
        <w:t>2020-03-03</w:t>
      </w:r>
      <w:r w:rsidRPr="00F75033">
        <w:rPr>
          <w:rFonts w:eastAsia="Calibri"/>
          <w:sz w:val="24"/>
          <w:szCs w:val="24"/>
          <w:lang w:eastAsia="en-US"/>
        </w:rPr>
        <w:t xml:space="preserve"> o godz. </w:t>
      </w:r>
      <w:r w:rsidR="00F75033">
        <w:rPr>
          <w:rFonts w:eastAsia="Calibri"/>
          <w:sz w:val="24"/>
          <w:szCs w:val="24"/>
          <w:lang w:eastAsia="en-US"/>
        </w:rPr>
        <w:t>10:00.</w:t>
      </w:r>
    </w:p>
    <w:p w14:paraId="77858112" w14:textId="77777777" w:rsidR="00BA71F6" w:rsidRPr="00E70F4F" w:rsidRDefault="00BA71F6" w:rsidP="00BA71F6">
      <w:pPr>
        <w:pStyle w:val="pkt"/>
        <w:spacing w:before="0" w:after="0" w:line="360" w:lineRule="auto"/>
        <w:ind w:left="0" w:firstLine="0"/>
        <w:rPr>
          <w:b/>
          <w:sz w:val="24"/>
          <w:szCs w:val="24"/>
        </w:rPr>
      </w:pPr>
    </w:p>
    <w:p w14:paraId="57B59296" w14:textId="24EE5DE7" w:rsidR="00BA71F6" w:rsidRPr="00E70F4F" w:rsidRDefault="00BA71F6" w:rsidP="00BA71F6">
      <w:pPr>
        <w:pStyle w:val="pkt"/>
        <w:spacing w:before="0" w:after="0" w:line="360" w:lineRule="auto"/>
        <w:ind w:left="0" w:firstLine="0"/>
        <w:rPr>
          <w:sz w:val="24"/>
          <w:szCs w:val="24"/>
        </w:rPr>
      </w:pPr>
      <w:r w:rsidRPr="00E70F4F">
        <w:rPr>
          <w:b/>
          <w:sz w:val="24"/>
          <w:szCs w:val="24"/>
        </w:rPr>
        <w:t>Zbiórka:</w:t>
      </w:r>
      <w:r w:rsidRPr="00E70F4F">
        <w:rPr>
          <w:sz w:val="24"/>
          <w:szCs w:val="24"/>
        </w:rPr>
        <w:t xml:space="preserve"> Biblioteka Narodowa w Warszawie, </w:t>
      </w:r>
      <w:r>
        <w:rPr>
          <w:sz w:val="24"/>
          <w:szCs w:val="24"/>
        </w:rPr>
        <w:t>Pałac Krasińskich (Pałac Rzeczypospolitej) Plac Krasińskich 3/5</w:t>
      </w:r>
      <w:r w:rsidRPr="00E70F4F">
        <w:rPr>
          <w:sz w:val="24"/>
          <w:szCs w:val="24"/>
        </w:rPr>
        <w:t xml:space="preserve">, wejście </w:t>
      </w:r>
      <w:r>
        <w:rPr>
          <w:sz w:val="24"/>
          <w:szCs w:val="24"/>
        </w:rPr>
        <w:t>boczne od strony ulicy Długiej</w:t>
      </w:r>
      <w:r w:rsidRPr="00E70F4F">
        <w:rPr>
          <w:sz w:val="24"/>
          <w:szCs w:val="24"/>
        </w:rPr>
        <w:t xml:space="preserve">. </w:t>
      </w:r>
    </w:p>
    <w:p w14:paraId="6BC578DA" w14:textId="77777777" w:rsidR="00BA71F6" w:rsidRPr="00E70F4F" w:rsidRDefault="00BA71F6" w:rsidP="00BA71F6">
      <w:pPr>
        <w:pStyle w:val="pkt"/>
        <w:spacing w:before="0" w:after="0" w:line="360" w:lineRule="auto"/>
        <w:ind w:left="0" w:firstLine="0"/>
      </w:pPr>
    </w:p>
    <w:p w14:paraId="11BA46C6" w14:textId="77777777" w:rsidR="00BA71F6" w:rsidRDefault="00BA71F6" w:rsidP="00BA71F6">
      <w:pPr>
        <w:spacing w:line="360" w:lineRule="auto"/>
      </w:pPr>
      <w:r w:rsidRPr="00E70F4F">
        <w:rPr>
          <w:rFonts w:ascii="Times New Roman" w:eastAsia="Times New Roman" w:hAnsi="Times New Roman"/>
          <w:i/>
          <w:sz w:val="24"/>
          <w:szCs w:val="24"/>
          <w:lang w:eastAsia="pl-PL"/>
        </w:rPr>
        <w:t>Z uwagi na procedury wewnętrzne Biblioteki Narodowej prosimy o wcześniejsze przybycie na miejsce zbiórki z dokumentem tożsamości w celu rejestracji.</w:t>
      </w:r>
    </w:p>
    <w:p w14:paraId="0CAFA078" w14:textId="77777777" w:rsidR="00BF0EA0" w:rsidRPr="00D21A94" w:rsidRDefault="00BF0EA0" w:rsidP="00D21A94">
      <w:bookmarkStart w:id="0" w:name="_GoBack"/>
      <w:bookmarkEnd w:id="0"/>
    </w:p>
    <w:sectPr w:rsidR="00BF0EA0" w:rsidRPr="00D21A94" w:rsidSect="00BF0EA0">
      <w:headerReference w:type="default" r:id="rId8"/>
      <w:footerReference w:type="default" r:id="rId9"/>
      <w:footerReference w:type="first" r:id="rId10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001A41" w14:textId="77777777" w:rsidR="002F4F28" w:rsidRDefault="002F4F28" w:rsidP="006F7F5A">
      <w:pPr>
        <w:spacing w:after="0" w:line="240" w:lineRule="auto"/>
      </w:pPr>
      <w:r>
        <w:separator/>
      </w:r>
    </w:p>
  </w:endnote>
  <w:endnote w:type="continuationSeparator" w:id="0">
    <w:p w14:paraId="3D751B5C" w14:textId="77777777" w:rsidR="002F4F28" w:rsidRDefault="002F4F28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77777777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9" name="Obraz 9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77777777" w:rsidR="000D3899" w:rsidRPr="00EA6555" w:rsidRDefault="000D3899" w:rsidP="00DD43B9">
    <w:pPr>
      <w:pStyle w:val="Styl1"/>
    </w:pPr>
  </w:p>
  <w:p w14:paraId="1F532AC4" w14:textId="77777777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77777777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2" name="Obraz 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CAA2E" w14:textId="77777777" w:rsidR="000D3899" w:rsidRPr="00DD1901" w:rsidRDefault="000D3899">
    <w:pPr>
      <w:pStyle w:val="Stopka"/>
      <w:rPr>
        <w:sz w:val="12"/>
        <w:szCs w:val="12"/>
      </w:rPr>
    </w:pPr>
  </w:p>
  <w:p w14:paraId="74295C95" w14:textId="77777777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EC19B7" w14:textId="77777777" w:rsidR="002F4F28" w:rsidRDefault="002F4F28" w:rsidP="006F7F5A">
      <w:pPr>
        <w:spacing w:after="0" w:line="240" w:lineRule="auto"/>
      </w:pPr>
      <w:r>
        <w:separator/>
      </w:r>
    </w:p>
  </w:footnote>
  <w:footnote w:type="continuationSeparator" w:id="0">
    <w:p w14:paraId="03B8D380" w14:textId="77777777" w:rsidR="002F4F28" w:rsidRDefault="002F4F28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6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6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30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1"/>
  </w:num>
  <w:num w:numId="7">
    <w:abstractNumId w:val="23"/>
  </w:num>
  <w:num w:numId="8">
    <w:abstractNumId w:val="29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28"/>
  </w:num>
  <w:num w:numId="14">
    <w:abstractNumId w:val="3"/>
  </w:num>
  <w:num w:numId="15">
    <w:abstractNumId w:val="0"/>
  </w:num>
  <w:num w:numId="16">
    <w:abstractNumId w:val="2"/>
  </w:num>
  <w:num w:numId="17">
    <w:abstractNumId w:val="17"/>
  </w:num>
  <w:num w:numId="18">
    <w:abstractNumId w:val="6"/>
  </w:num>
  <w:num w:numId="19">
    <w:abstractNumId w:val="13"/>
  </w:num>
  <w:num w:numId="20">
    <w:abstractNumId w:val="4"/>
  </w:num>
  <w:num w:numId="21">
    <w:abstractNumId w:val="5"/>
  </w:num>
  <w:num w:numId="22">
    <w:abstractNumId w:val="24"/>
  </w:num>
  <w:num w:numId="23">
    <w:abstractNumId w:val="16"/>
  </w:num>
  <w:num w:numId="24">
    <w:abstractNumId w:val="12"/>
  </w:num>
  <w:num w:numId="25">
    <w:abstractNumId w:val="27"/>
  </w:num>
  <w:num w:numId="26">
    <w:abstractNumId w:val="22"/>
  </w:num>
  <w:num w:numId="27">
    <w:abstractNumId w:val="19"/>
  </w:num>
  <w:num w:numId="28">
    <w:abstractNumId w:val="18"/>
  </w:num>
  <w:num w:numId="29">
    <w:abstractNumId w:val="15"/>
  </w:num>
  <w:num w:numId="30">
    <w:abstractNumId w:val="9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41E2C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466E"/>
    <w:rsid w:val="000D3899"/>
    <w:rsid w:val="000D4768"/>
    <w:rsid w:val="000D49BF"/>
    <w:rsid w:val="000F3873"/>
    <w:rsid w:val="000F6D79"/>
    <w:rsid w:val="00106EF9"/>
    <w:rsid w:val="00123EF2"/>
    <w:rsid w:val="001313DD"/>
    <w:rsid w:val="001639DF"/>
    <w:rsid w:val="00176353"/>
    <w:rsid w:val="001837B1"/>
    <w:rsid w:val="00185330"/>
    <w:rsid w:val="00185864"/>
    <w:rsid w:val="00196861"/>
    <w:rsid w:val="001C3393"/>
    <w:rsid w:val="001C6871"/>
    <w:rsid w:val="001D0B07"/>
    <w:rsid w:val="001D0F13"/>
    <w:rsid w:val="001D1533"/>
    <w:rsid w:val="001F6AFC"/>
    <w:rsid w:val="0020494E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B4EED"/>
    <w:rsid w:val="002B5DA2"/>
    <w:rsid w:val="002B7028"/>
    <w:rsid w:val="002E0DF0"/>
    <w:rsid w:val="002F2177"/>
    <w:rsid w:val="002F4F28"/>
    <w:rsid w:val="0030073D"/>
    <w:rsid w:val="00303CFD"/>
    <w:rsid w:val="00315E63"/>
    <w:rsid w:val="0031697A"/>
    <w:rsid w:val="00317EB1"/>
    <w:rsid w:val="003202B6"/>
    <w:rsid w:val="00321CE5"/>
    <w:rsid w:val="00327F76"/>
    <w:rsid w:val="00341E08"/>
    <w:rsid w:val="003628CD"/>
    <w:rsid w:val="003669AA"/>
    <w:rsid w:val="003A0C03"/>
    <w:rsid w:val="003A484B"/>
    <w:rsid w:val="003A6EBB"/>
    <w:rsid w:val="003B6B48"/>
    <w:rsid w:val="003C10FD"/>
    <w:rsid w:val="003D2C71"/>
    <w:rsid w:val="003D5B79"/>
    <w:rsid w:val="003E2254"/>
    <w:rsid w:val="003E23A4"/>
    <w:rsid w:val="003E7E62"/>
    <w:rsid w:val="003F049E"/>
    <w:rsid w:val="003F2D0B"/>
    <w:rsid w:val="00401423"/>
    <w:rsid w:val="00420995"/>
    <w:rsid w:val="00434108"/>
    <w:rsid w:val="00444BDC"/>
    <w:rsid w:val="00446209"/>
    <w:rsid w:val="00453AB1"/>
    <w:rsid w:val="00470FBD"/>
    <w:rsid w:val="004815ED"/>
    <w:rsid w:val="00486277"/>
    <w:rsid w:val="0049211D"/>
    <w:rsid w:val="004B0F40"/>
    <w:rsid w:val="004E40AF"/>
    <w:rsid w:val="004E5B19"/>
    <w:rsid w:val="004F31E8"/>
    <w:rsid w:val="004F5516"/>
    <w:rsid w:val="00500EDF"/>
    <w:rsid w:val="00501D0C"/>
    <w:rsid w:val="00505CB9"/>
    <w:rsid w:val="00512434"/>
    <w:rsid w:val="00535CAA"/>
    <w:rsid w:val="005368C8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D2D37"/>
    <w:rsid w:val="005D5DE1"/>
    <w:rsid w:val="005E13B8"/>
    <w:rsid w:val="005E549B"/>
    <w:rsid w:val="005F2159"/>
    <w:rsid w:val="00621D16"/>
    <w:rsid w:val="0062456E"/>
    <w:rsid w:val="00642917"/>
    <w:rsid w:val="00647ECD"/>
    <w:rsid w:val="006738AE"/>
    <w:rsid w:val="0068601C"/>
    <w:rsid w:val="00686069"/>
    <w:rsid w:val="00697DFE"/>
    <w:rsid w:val="006A0736"/>
    <w:rsid w:val="006A1FFA"/>
    <w:rsid w:val="006A32DA"/>
    <w:rsid w:val="006A40BF"/>
    <w:rsid w:val="006A43FB"/>
    <w:rsid w:val="006A5876"/>
    <w:rsid w:val="006B066A"/>
    <w:rsid w:val="006C20CA"/>
    <w:rsid w:val="006D0EDE"/>
    <w:rsid w:val="006E3F80"/>
    <w:rsid w:val="006E77B3"/>
    <w:rsid w:val="006F7F5A"/>
    <w:rsid w:val="00700DD4"/>
    <w:rsid w:val="007031B9"/>
    <w:rsid w:val="007141DA"/>
    <w:rsid w:val="00716D71"/>
    <w:rsid w:val="00716F36"/>
    <w:rsid w:val="00721B1D"/>
    <w:rsid w:val="0073031D"/>
    <w:rsid w:val="007406AD"/>
    <w:rsid w:val="007504A1"/>
    <w:rsid w:val="0075319F"/>
    <w:rsid w:val="007646C1"/>
    <w:rsid w:val="00764ED6"/>
    <w:rsid w:val="00774993"/>
    <w:rsid w:val="00793275"/>
    <w:rsid w:val="007D7FC7"/>
    <w:rsid w:val="007E14E1"/>
    <w:rsid w:val="007E5A54"/>
    <w:rsid w:val="007E6E84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7D61"/>
    <w:rsid w:val="00855717"/>
    <w:rsid w:val="00861865"/>
    <w:rsid w:val="00862193"/>
    <w:rsid w:val="0086431D"/>
    <w:rsid w:val="00873563"/>
    <w:rsid w:val="00881804"/>
    <w:rsid w:val="00885168"/>
    <w:rsid w:val="008A19BD"/>
    <w:rsid w:val="008B73AD"/>
    <w:rsid w:val="008E3FA5"/>
    <w:rsid w:val="008F685C"/>
    <w:rsid w:val="00900FF3"/>
    <w:rsid w:val="009021D0"/>
    <w:rsid w:val="00902D2E"/>
    <w:rsid w:val="00903260"/>
    <w:rsid w:val="00920961"/>
    <w:rsid w:val="0092736B"/>
    <w:rsid w:val="009343DA"/>
    <w:rsid w:val="00936472"/>
    <w:rsid w:val="0094147C"/>
    <w:rsid w:val="00942CFF"/>
    <w:rsid w:val="00947F22"/>
    <w:rsid w:val="00952C3B"/>
    <w:rsid w:val="00965552"/>
    <w:rsid w:val="00966DCF"/>
    <w:rsid w:val="0097537C"/>
    <w:rsid w:val="00991676"/>
    <w:rsid w:val="009A4AA9"/>
    <w:rsid w:val="009B6E00"/>
    <w:rsid w:val="009C5EB4"/>
    <w:rsid w:val="009D097D"/>
    <w:rsid w:val="009E7B97"/>
    <w:rsid w:val="009F40E4"/>
    <w:rsid w:val="00A0232B"/>
    <w:rsid w:val="00A03635"/>
    <w:rsid w:val="00A105ED"/>
    <w:rsid w:val="00A2422A"/>
    <w:rsid w:val="00A24755"/>
    <w:rsid w:val="00A277B1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1FAF"/>
    <w:rsid w:val="00A92AB8"/>
    <w:rsid w:val="00AA31E8"/>
    <w:rsid w:val="00AA59C4"/>
    <w:rsid w:val="00AC1B19"/>
    <w:rsid w:val="00AC5607"/>
    <w:rsid w:val="00AD03EE"/>
    <w:rsid w:val="00AD66B4"/>
    <w:rsid w:val="00AE22FF"/>
    <w:rsid w:val="00AF194D"/>
    <w:rsid w:val="00AF2CC0"/>
    <w:rsid w:val="00AF6389"/>
    <w:rsid w:val="00B126D3"/>
    <w:rsid w:val="00B17F26"/>
    <w:rsid w:val="00B3253E"/>
    <w:rsid w:val="00B36772"/>
    <w:rsid w:val="00B36F34"/>
    <w:rsid w:val="00B40649"/>
    <w:rsid w:val="00B43A4A"/>
    <w:rsid w:val="00B60F81"/>
    <w:rsid w:val="00B706B1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A71F6"/>
    <w:rsid w:val="00BB473F"/>
    <w:rsid w:val="00BB51E2"/>
    <w:rsid w:val="00BB6F90"/>
    <w:rsid w:val="00BB73F4"/>
    <w:rsid w:val="00BC5C73"/>
    <w:rsid w:val="00BD3656"/>
    <w:rsid w:val="00BD6778"/>
    <w:rsid w:val="00BE0637"/>
    <w:rsid w:val="00BF0EA0"/>
    <w:rsid w:val="00BF2738"/>
    <w:rsid w:val="00BF4485"/>
    <w:rsid w:val="00C041DA"/>
    <w:rsid w:val="00C161D1"/>
    <w:rsid w:val="00C217F2"/>
    <w:rsid w:val="00C279AA"/>
    <w:rsid w:val="00C32D29"/>
    <w:rsid w:val="00C341B2"/>
    <w:rsid w:val="00C3656F"/>
    <w:rsid w:val="00C42AF4"/>
    <w:rsid w:val="00C50D5B"/>
    <w:rsid w:val="00C50DAA"/>
    <w:rsid w:val="00C53CFF"/>
    <w:rsid w:val="00C65092"/>
    <w:rsid w:val="00C84BFB"/>
    <w:rsid w:val="00CA0B5E"/>
    <w:rsid w:val="00CB10D3"/>
    <w:rsid w:val="00CB15E8"/>
    <w:rsid w:val="00CB1710"/>
    <w:rsid w:val="00CC4E17"/>
    <w:rsid w:val="00CC6CC1"/>
    <w:rsid w:val="00CE753F"/>
    <w:rsid w:val="00CE79B7"/>
    <w:rsid w:val="00D042E5"/>
    <w:rsid w:val="00D107D6"/>
    <w:rsid w:val="00D112FD"/>
    <w:rsid w:val="00D12FDE"/>
    <w:rsid w:val="00D2066C"/>
    <w:rsid w:val="00D21A94"/>
    <w:rsid w:val="00D317D5"/>
    <w:rsid w:val="00D47D1D"/>
    <w:rsid w:val="00D57429"/>
    <w:rsid w:val="00D63651"/>
    <w:rsid w:val="00D63DA1"/>
    <w:rsid w:val="00D65032"/>
    <w:rsid w:val="00D660BC"/>
    <w:rsid w:val="00D80948"/>
    <w:rsid w:val="00D81D05"/>
    <w:rsid w:val="00D87DC1"/>
    <w:rsid w:val="00DA2BAC"/>
    <w:rsid w:val="00DD1901"/>
    <w:rsid w:val="00DD43B9"/>
    <w:rsid w:val="00DE21B0"/>
    <w:rsid w:val="00DE50CE"/>
    <w:rsid w:val="00DF43C0"/>
    <w:rsid w:val="00E010B3"/>
    <w:rsid w:val="00E10535"/>
    <w:rsid w:val="00E10815"/>
    <w:rsid w:val="00E13908"/>
    <w:rsid w:val="00E1618F"/>
    <w:rsid w:val="00E16677"/>
    <w:rsid w:val="00E17849"/>
    <w:rsid w:val="00E20AFA"/>
    <w:rsid w:val="00E25CB6"/>
    <w:rsid w:val="00E40A9A"/>
    <w:rsid w:val="00E44302"/>
    <w:rsid w:val="00E46262"/>
    <w:rsid w:val="00E46F30"/>
    <w:rsid w:val="00E50651"/>
    <w:rsid w:val="00E549F7"/>
    <w:rsid w:val="00E56F49"/>
    <w:rsid w:val="00E755CD"/>
    <w:rsid w:val="00E7656D"/>
    <w:rsid w:val="00EA3CF1"/>
    <w:rsid w:val="00EA60B2"/>
    <w:rsid w:val="00EA6555"/>
    <w:rsid w:val="00EA751B"/>
    <w:rsid w:val="00EE0789"/>
    <w:rsid w:val="00EF1A18"/>
    <w:rsid w:val="00F034BE"/>
    <w:rsid w:val="00F11009"/>
    <w:rsid w:val="00F5259A"/>
    <w:rsid w:val="00F57B1A"/>
    <w:rsid w:val="00F64180"/>
    <w:rsid w:val="00F71FD2"/>
    <w:rsid w:val="00F73DDE"/>
    <w:rsid w:val="00F75033"/>
    <w:rsid w:val="00F8503A"/>
    <w:rsid w:val="00F91CE8"/>
    <w:rsid w:val="00F95E3D"/>
    <w:rsid w:val="00FA28D9"/>
    <w:rsid w:val="00FC614B"/>
    <w:rsid w:val="00FC7D91"/>
    <w:rsid w:val="00FD7D9F"/>
    <w:rsid w:val="00FE01DE"/>
    <w:rsid w:val="00FE0AEB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  <w:style w:type="paragraph" w:customStyle="1" w:styleId="pkt">
    <w:name w:val="pkt"/>
    <w:basedOn w:val="Normalny"/>
    <w:rsid w:val="00BA71F6"/>
    <w:pPr>
      <w:suppressAutoHyphens/>
      <w:spacing w:before="60" w:after="60" w:line="240" w:lineRule="auto"/>
      <w:ind w:left="851" w:hanging="295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4E2C2-8888-4A46-B447-E6531ADD6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</Template>
  <TotalTime>1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2020-02-24T09:45:00Z</cp:lastPrinted>
  <dcterms:created xsi:type="dcterms:W3CDTF">2020-02-24T09:46:00Z</dcterms:created>
  <dcterms:modified xsi:type="dcterms:W3CDTF">2020-02-24T09:46:00Z</dcterms:modified>
</cp:coreProperties>
</file>