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B0B9C" w14:textId="650B1C01" w:rsidR="00C86F25" w:rsidRPr="00527C0C" w:rsidRDefault="00C86F25" w:rsidP="00C86F25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AE7820">
        <w:rPr>
          <w:rFonts w:ascii="Times New Roman" w:hAnsi="Times New Roman"/>
          <w:bCs/>
          <w:sz w:val="24"/>
          <w:szCs w:val="24"/>
        </w:rPr>
        <w:t>Znak sprawy X</w:t>
      </w:r>
      <w:r>
        <w:rPr>
          <w:rFonts w:ascii="Times New Roman" w:hAnsi="Times New Roman"/>
          <w:bCs/>
          <w:sz w:val="24"/>
          <w:szCs w:val="24"/>
        </w:rPr>
        <w:t>IV.263.</w:t>
      </w:r>
      <w:r w:rsidR="00E34C7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.2020</w:t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</w:r>
      <w:r w:rsidRPr="00AE7820">
        <w:rPr>
          <w:rFonts w:ascii="Times New Roman" w:hAnsi="Times New Roman"/>
          <w:bCs/>
          <w:sz w:val="24"/>
          <w:szCs w:val="24"/>
        </w:rPr>
        <w:tab/>
        <w:t xml:space="preserve">        </w:t>
      </w:r>
      <w:r w:rsidRPr="00527C0C">
        <w:rPr>
          <w:rFonts w:ascii="Times New Roman" w:hAnsi="Times New Roman"/>
          <w:b/>
          <w:i/>
          <w:sz w:val="24"/>
          <w:szCs w:val="24"/>
        </w:rPr>
        <w:t>Załącznik</w:t>
      </w:r>
      <w:r w:rsidRPr="00527C0C">
        <w:rPr>
          <w:rFonts w:ascii="Times New Roman" w:hAnsi="Times New Roman"/>
          <w:b/>
          <w:i/>
        </w:rPr>
        <w:t xml:space="preserve"> nr </w:t>
      </w:r>
      <w:r w:rsidR="00E610C1">
        <w:rPr>
          <w:rFonts w:ascii="Times New Roman" w:hAnsi="Times New Roman"/>
          <w:b/>
          <w:i/>
        </w:rPr>
        <w:t>9</w:t>
      </w:r>
      <w:r w:rsidRPr="00527C0C">
        <w:rPr>
          <w:rFonts w:ascii="Times New Roman" w:hAnsi="Times New Roman"/>
          <w:b/>
          <w:i/>
        </w:rPr>
        <w:t xml:space="preserve"> do </w:t>
      </w:r>
      <w:r w:rsidR="00E34C79">
        <w:rPr>
          <w:rFonts w:ascii="Times New Roman" w:hAnsi="Times New Roman"/>
          <w:b/>
          <w:i/>
        </w:rPr>
        <w:t>SIWZ</w:t>
      </w:r>
    </w:p>
    <w:p w14:paraId="5C9930D1" w14:textId="77777777" w:rsidR="00C86F25" w:rsidRPr="00527C0C" w:rsidRDefault="00C86F25" w:rsidP="00C86F25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527C0C"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  </w:t>
      </w:r>
    </w:p>
    <w:p w14:paraId="296D706A" w14:textId="77777777" w:rsidR="00C86F25" w:rsidRPr="008375CF" w:rsidRDefault="00C86F25" w:rsidP="00C86F25">
      <w:pPr>
        <w:spacing w:before="120" w:after="120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br/>
      </w:r>
      <w:r w:rsidRPr="008375CF">
        <w:rPr>
          <w:rFonts w:cs="Arial"/>
          <w:b/>
          <w:sz w:val="28"/>
          <w:szCs w:val="28"/>
        </w:rPr>
        <w:t xml:space="preserve">WZÓR WNIOSKU O ZATWIERDZENIE </w:t>
      </w:r>
    </w:p>
    <w:p w14:paraId="667E5BB6" w14:textId="50B5C771" w:rsidR="00C86F25" w:rsidRDefault="00C86F25" w:rsidP="00C86F25">
      <w:pPr>
        <w:spacing w:after="0" w:line="240" w:lineRule="auto"/>
        <w:jc w:val="center"/>
        <w:rPr>
          <w:rFonts w:cs="Arial"/>
          <w:b/>
          <w:sz w:val="28"/>
          <w:szCs w:val="28"/>
        </w:rPr>
      </w:pPr>
      <w:r w:rsidRPr="008375CF">
        <w:rPr>
          <w:rFonts w:cs="Arial"/>
          <w:b/>
          <w:sz w:val="28"/>
          <w:szCs w:val="28"/>
        </w:rPr>
        <w:t xml:space="preserve">MATERIAŁÓW / </w:t>
      </w:r>
      <w:r w:rsidR="002E454C">
        <w:rPr>
          <w:rFonts w:cs="Arial"/>
          <w:b/>
          <w:sz w:val="28"/>
          <w:szCs w:val="28"/>
        </w:rPr>
        <w:t xml:space="preserve">WYROBÓW BUDOWLANYCH / </w:t>
      </w:r>
      <w:r>
        <w:rPr>
          <w:rFonts w:cs="Arial"/>
          <w:b/>
          <w:sz w:val="28"/>
          <w:szCs w:val="28"/>
        </w:rPr>
        <w:t>URZĄDZEŃ /</w:t>
      </w:r>
    </w:p>
    <w:p w14:paraId="189140B8" w14:textId="5C63B684" w:rsidR="00C86F25" w:rsidRDefault="00C86F25" w:rsidP="00C86F25">
      <w:pPr>
        <w:spacing w:after="0" w:line="240" w:lineRule="auto"/>
        <w:jc w:val="center"/>
        <w:rPr>
          <w:rFonts w:cs="Arial"/>
          <w:b/>
          <w:sz w:val="24"/>
        </w:rPr>
      </w:pPr>
      <w:r w:rsidRPr="008375CF">
        <w:rPr>
          <w:rFonts w:cs="Arial"/>
          <w:b/>
          <w:sz w:val="28"/>
          <w:szCs w:val="28"/>
        </w:rPr>
        <w:t xml:space="preserve"> OSPRZĘTU / </w:t>
      </w:r>
      <w:r>
        <w:rPr>
          <w:rFonts w:cs="Arial"/>
          <w:b/>
          <w:sz w:val="28"/>
          <w:szCs w:val="28"/>
        </w:rPr>
        <w:t>SYSTEMÓW / SPRZĘTU</w:t>
      </w:r>
    </w:p>
    <w:p w14:paraId="176C8007" w14:textId="77777777" w:rsidR="00C86F25" w:rsidRPr="008277D3" w:rsidRDefault="00C86F25" w:rsidP="00C86F25">
      <w:pPr>
        <w:spacing w:after="0" w:line="240" w:lineRule="auto"/>
        <w:rPr>
          <w:rFonts w:cs="Arial"/>
        </w:rPr>
      </w:pPr>
    </w:p>
    <w:tbl>
      <w:tblPr>
        <w:tblW w:w="101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5"/>
        <w:gridCol w:w="508"/>
        <w:gridCol w:w="195"/>
        <w:gridCol w:w="342"/>
        <w:gridCol w:w="314"/>
        <w:gridCol w:w="2291"/>
        <w:gridCol w:w="6"/>
        <w:gridCol w:w="1813"/>
        <w:gridCol w:w="284"/>
        <w:gridCol w:w="661"/>
        <w:gridCol w:w="6"/>
        <w:gridCol w:w="2735"/>
        <w:gridCol w:w="23"/>
        <w:gridCol w:w="6"/>
      </w:tblGrid>
      <w:tr w:rsidR="00C86F25" w:rsidRPr="007E51FA" w14:paraId="1BA692C8" w14:textId="77777777" w:rsidTr="009F25AF">
        <w:trPr>
          <w:trHeight w:val="386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85453" w14:textId="77777777" w:rsidR="00C86F25" w:rsidRPr="007E51FA" w:rsidRDefault="00C86F25" w:rsidP="00D031A4">
            <w:pPr>
              <w:rPr>
                <w:rFonts w:cs="Arial"/>
                <w:i/>
                <w:sz w:val="16"/>
                <w:szCs w:val="16"/>
              </w:rPr>
            </w:pPr>
            <w:r w:rsidRPr="007E51FA">
              <w:rPr>
                <w:rFonts w:cs="Arial"/>
                <w:bCs/>
                <w:i/>
                <w:sz w:val="16"/>
                <w:szCs w:val="16"/>
              </w:rPr>
              <w:t>Tytuł Kontraktu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038EA66" w14:textId="476BABDD" w:rsidR="009F25AF" w:rsidRDefault="009F25AF" w:rsidP="009F25AF">
            <w:pPr>
              <w:pStyle w:val="Tekstpodstawowy"/>
              <w:spacing w:after="0" w:line="360" w:lineRule="auto"/>
              <w:ind w:right="45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Roboty budowlane i instalacyjne w obiekcie zabytkowym BN -  Pałacu Krasińskich (Pałacu Rzeczypospolitej) w zakresie zadania pn. </w:t>
            </w:r>
            <w:r w:rsidRPr="009F25AF">
              <w:rPr>
                <w:rFonts w:asciiTheme="minorHAnsi" w:eastAsia="Calibri" w:hAnsiTheme="minorHAnsi" w:cstheme="minorHAnsi"/>
                <w:b/>
                <w:i/>
                <w:sz w:val="16"/>
                <w:szCs w:val="16"/>
              </w:rPr>
              <w:t xml:space="preserve">„Modernizacja energetyczna Pałacu Krasińskich (Pałacu Rzeczypospolitej) przy Placu Krasińskich 3/5  w Warszawie” </w:t>
            </w: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 xml:space="preserve">na podstawie podpisanej </w:t>
            </w:r>
            <w:proofErr w:type="spellStart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>UoD</w:t>
            </w:r>
            <w:proofErr w:type="spellEnd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x-none"/>
              </w:rPr>
              <w:t xml:space="preserve"> </w:t>
            </w:r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nr POIS.01.03.01-00-0002/17 z NFOŚiGW w ramach działania 1.3.1 oś priorytetowa I Zmniejszenie emisyjności gospodarki </w:t>
            </w:r>
            <w:proofErr w:type="spellStart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POIiŚ</w:t>
            </w:r>
            <w:proofErr w:type="spellEnd"/>
            <w:r w:rsidRPr="009F25AF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 2014-2020.</w:t>
            </w:r>
          </w:p>
          <w:p w14:paraId="052DC1AD" w14:textId="77777777" w:rsidR="009F25AF" w:rsidRDefault="009F25AF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  <w:p w14:paraId="0C2B0080" w14:textId="42850C18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Tytuł przedsięwzięcia: „Skarbiec Piśmiennictwa Rzeczypospolitej – rewitalizacja i aranżacja wnętrz Pałacu Krasińskich (Pałacu Rzeczypospolitej) w Warszawie”</w:t>
            </w:r>
          </w:p>
          <w:p w14:paraId="68BED8AF" w14:textId="77777777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Etap II - 2.1 podetap 2.1.1 i podetap 2.1.2</w:t>
            </w:r>
          </w:p>
          <w:p w14:paraId="7C8B9586" w14:textId="77777777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Projekt pn.: „Przebudowa i aranżacja wnętrz Pałacu Krasińskich (Pałacu Rzeczypospolitej) </w:t>
            </w:r>
            <w:r w:rsidRPr="002E454C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br/>
              <w:t>przy Placu Krasińskich 3/5 w Warszawie”.</w:t>
            </w:r>
          </w:p>
          <w:p w14:paraId="60724AA5" w14:textId="72B0C2F0" w:rsidR="002E454C" w:rsidRPr="002E454C" w:rsidRDefault="002E454C" w:rsidP="002E454C">
            <w:pPr>
              <w:pStyle w:val="Tekstpodstawowy"/>
              <w:spacing w:after="0" w:line="360" w:lineRule="auto"/>
              <w:ind w:right="4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zadanie pn.: „Modernizacja energetyczna Pałacu Krasińskich (Pałacu Rzeczypospolitej) przy Placu Krasińskich 3/5  w Warszawie” na podstawie podpisanej </w:t>
            </w:r>
            <w:proofErr w:type="spellStart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UoD</w:t>
            </w:r>
            <w:proofErr w:type="spellEnd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nr POIS.01.03.01-00-0002/17 z NFOŚiGW </w:t>
            </w:r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br/>
              <w:t xml:space="preserve">w ramach działania 1.3.1 oś priorytetowa I Zmniejszenie emisyjności gospodarki </w:t>
            </w:r>
            <w:proofErr w:type="spellStart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POIiŚ</w:t>
            </w:r>
            <w:proofErr w:type="spellEnd"/>
            <w:r w:rsidRPr="002E454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2014-2020.</w:t>
            </w:r>
          </w:p>
        </w:tc>
      </w:tr>
      <w:tr w:rsidR="00C86F25" w:rsidRPr="007E51FA" w14:paraId="5CA706FA" w14:textId="77777777" w:rsidTr="00846EF5">
        <w:trPr>
          <w:trHeight w:val="507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59B947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 w:rsidRPr="007E51FA">
              <w:rPr>
                <w:rFonts w:cs="Arial"/>
                <w:bCs/>
                <w:i/>
                <w:sz w:val="16"/>
              </w:rPr>
              <w:t>Zamawiający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D25C297" w14:textId="411580B5" w:rsidR="00C86F25" w:rsidRPr="007E51FA" w:rsidRDefault="00C86F25" w:rsidP="00D031A4">
            <w:pPr>
              <w:shd w:val="clear" w:color="auto" w:fill="FFFFFF"/>
              <w:spacing w:before="40" w:after="40"/>
              <w:rPr>
                <w:rFonts w:cs="Arial"/>
                <w:b/>
                <w:bCs/>
                <w:i/>
                <w:sz w:val="16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Biblioteka Narodowa w Warszawie</w:t>
            </w:r>
            <w:r w:rsidR="00AA7D1B">
              <w:rPr>
                <w:rFonts w:cs="Arial"/>
                <w:b/>
                <w:bCs/>
                <w:i/>
                <w:sz w:val="16"/>
              </w:rPr>
              <w:t>,</w:t>
            </w:r>
            <w:r w:rsidRPr="007E51FA">
              <w:rPr>
                <w:rFonts w:cs="Arial"/>
                <w:b/>
                <w:bCs/>
                <w:i/>
                <w:sz w:val="16"/>
              </w:rPr>
              <w:t xml:space="preserve"> al. Niepodległości 213</w:t>
            </w:r>
          </w:p>
        </w:tc>
      </w:tr>
      <w:tr w:rsidR="00C86F25" w:rsidRPr="007E51FA" w14:paraId="4AB6B234" w14:textId="77777777" w:rsidTr="00846EF5">
        <w:trPr>
          <w:trHeight w:val="42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C382DC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 w:rsidRPr="007E51FA">
              <w:rPr>
                <w:rFonts w:cs="Arial"/>
                <w:bCs/>
                <w:i/>
                <w:sz w:val="16"/>
              </w:rPr>
              <w:t>Inspektor Nadzoru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7FE3D2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2E53EE72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64EF4854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(imię, nazwisko)</w:t>
            </w:r>
          </w:p>
        </w:tc>
      </w:tr>
      <w:tr w:rsidR="00C86F25" w:rsidRPr="007E51FA" w14:paraId="5AF3FFF9" w14:textId="77777777" w:rsidTr="00846EF5">
        <w:trPr>
          <w:trHeight w:val="420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DF601D" w14:textId="77777777" w:rsidR="00C86F25" w:rsidRPr="007E51FA" w:rsidRDefault="00C86F25" w:rsidP="00D031A4">
            <w:pPr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i/>
                <w:sz w:val="16"/>
              </w:rPr>
              <w:t>Projektant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770F9A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3B9E6355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46558C4B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(imię, nazwisko)</w:t>
            </w:r>
          </w:p>
        </w:tc>
      </w:tr>
      <w:tr w:rsidR="00C86F25" w:rsidRPr="007E51FA" w14:paraId="2B611C48" w14:textId="77777777" w:rsidTr="00846EF5">
        <w:trPr>
          <w:trHeight w:val="428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AFCE6B" w14:textId="77777777" w:rsidR="00C86F25" w:rsidRPr="008375CF" w:rsidRDefault="00C86F25" w:rsidP="00D031A4">
            <w:pPr>
              <w:rPr>
                <w:rFonts w:cs="Arial"/>
                <w:b/>
                <w:bCs/>
                <w:i/>
                <w:sz w:val="16"/>
              </w:rPr>
            </w:pPr>
            <w:r w:rsidRPr="008375CF">
              <w:rPr>
                <w:rFonts w:cs="Arial"/>
                <w:b/>
                <w:bCs/>
                <w:i/>
                <w:sz w:val="16"/>
              </w:rPr>
              <w:t>Wykonawca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8ECC58" w14:textId="77777777" w:rsidR="00C86F25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4D420DE8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7A1C511F" w14:textId="77777777" w:rsidR="00C86F25" w:rsidRPr="007E51FA" w:rsidRDefault="00C86F25" w:rsidP="00D031A4">
            <w:pPr>
              <w:shd w:val="clear" w:color="auto" w:fill="FFFFFF"/>
              <w:rPr>
                <w:rFonts w:cs="Arial"/>
                <w:b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</w:t>
            </w:r>
            <w:r>
              <w:rPr>
                <w:rFonts w:cs="Arial"/>
                <w:bCs/>
                <w:i/>
                <w:sz w:val="16"/>
              </w:rPr>
              <w:t>nazwa firmy, pieczęć</w:t>
            </w:r>
            <w:r w:rsidRPr="00222273">
              <w:rPr>
                <w:rFonts w:cs="Arial"/>
                <w:bCs/>
                <w:i/>
                <w:sz w:val="16"/>
              </w:rPr>
              <w:t>)</w:t>
            </w:r>
          </w:p>
        </w:tc>
      </w:tr>
      <w:tr w:rsidR="00C86F25" w:rsidRPr="007E51FA" w14:paraId="2D415CA8" w14:textId="77777777" w:rsidTr="00846EF5">
        <w:trPr>
          <w:trHeight w:val="606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86C01C" w14:textId="77777777" w:rsidR="00C86F25" w:rsidRPr="008375CF" w:rsidRDefault="00C86F25" w:rsidP="00D031A4">
            <w:pPr>
              <w:rPr>
                <w:rFonts w:cs="Arial"/>
                <w:b/>
                <w:bCs/>
                <w:i/>
                <w:sz w:val="16"/>
              </w:rPr>
            </w:pPr>
            <w:r w:rsidRPr="008375CF">
              <w:rPr>
                <w:rFonts w:cs="Arial"/>
                <w:b/>
                <w:bCs/>
                <w:i/>
                <w:sz w:val="16"/>
              </w:rPr>
              <w:t>Podwykonawca</w:t>
            </w:r>
          </w:p>
        </w:tc>
        <w:tc>
          <w:tcPr>
            <w:tcW w:w="8676" w:type="dxa"/>
            <w:gridSpan w:val="1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D6BA" w14:textId="77777777" w:rsidR="00C86F25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</w:p>
          <w:p w14:paraId="5E2E6E44" w14:textId="77777777" w:rsidR="00C86F25" w:rsidRPr="00222273" w:rsidRDefault="00C86F25" w:rsidP="00D031A4">
            <w:pPr>
              <w:spacing w:before="40" w:after="40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………………………………………………………………………………………………………………………………………</w:t>
            </w:r>
          </w:p>
          <w:p w14:paraId="36491898" w14:textId="77777777" w:rsidR="00C86F25" w:rsidRPr="007E51FA" w:rsidRDefault="00C86F25" w:rsidP="00D031A4">
            <w:pPr>
              <w:rPr>
                <w:b/>
                <w:i/>
                <w:sz w:val="16"/>
                <w:szCs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 xml:space="preserve">                                                 (</w:t>
            </w:r>
            <w:r>
              <w:rPr>
                <w:rFonts w:cs="Arial"/>
                <w:bCs/>
                <w:i/>
                <w:sz w:val="16"/>
              </w:rPr>
              <w:t>nazwa firmy, pieczęć</w:t>
            </w:r>
            <w:r w:rsidRPr="00222273">
              <w:rPr>
                <w:rFonts w:cs="Arial"/>
                <w:bCs/>
                <w:i/>
                <w:sz w:val="16"/>
              </w:rPr>
              <w:t>)</w:t>
            </w:r>
          </w:p>
        </w:tc>
      </w:tr>
      <w:tr w:rsidR="00C86F25" w:rsidRPr="007E51FA" w14:paraId="49A6C70F" w14:textId="77777777" w:rsidTr="00D031A4">
        <w:trPr>
          <w:gridAfter w:val="2"/>
          <w:wAfter w:w="29" w:type="dxa"/>
          <w:trHeight w:val="529"/>
        </w:trPr>
        <w:tc>
          <w:tcPr>
            <w:tcW w:w="647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F8C5FEA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Nr wniosku:</w:t>
            </w:r>
            <w:r>
              <w:rPr>
                <w:rFonts w:cs="Arial"/>
                <w:i/>
                <w:sz w:val="16"/>
              </w:rPr>
              <w:t xml:space="preserve"> ……….</w:t>
            </w:r>
          </w:p>
          <w:p w14:paraId="07486768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Grupa robót:</w:t>
            </w:r>
            <w:r>
              <w:rPr>
                <w:rFonts w:cs="Arial"/>
                <w:i/>
                <w:sz w:val="16"/>
              </w:rPr>
              <w:t xml:space="preserve"> …………………………………………………………………………………………….</w:t>
            </w:r>
          </w:p>
          <w:p w14:paraId="7FB3BA9F" w14:textId="77777777" w:rsidR="00C86F25" w:rsidRDefault="00C86F25" w:rsidP="00D031A4">
            <w:pPr>
              <w:spacing w:before="60" w:after="60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i/>
                <w:sz w:val="14"/>
                <w:szCs w:val="14"/>
              </w:rPr>
              <w:t xml:space="preserve">     </w:t>
            </w:r>
            <w:r w:rsidRPr="00A868DC">
              <w:rPr>
                <w:rFonts w:cs="Arial"/>
                <w:i/>
                <w:sz w:val="14"/>
                <w:szCs w:val="14"/>
              </w:rPr>
              <w:t xml:space="preserve">(np. roboty budowlane / </w:t>
            </w:r>
            <w:r>
              <w:rPr>
                <w:rFonts w:cs="Arial"/>
                <w:i/>
                <w:sz w:val="14"/>
                <w:szCs w:val="14"/>
              </w:rPr>
              <w:t>prace instalacyjne</w:t>
            </w:r>
            <w:r w:rsidRPr="00222273">
              <w:rPr>
                <w:rFonts w:cs="Arial"/>
                <w:i/>
                <w:sz w:val="14"/>
                <w:szCs w:val="14"/>
              </w:rPr>
              <w:t>: sanitarne, elektryczne, teletechniczne</w:t>
            </w:r>
            <w:r>
              <w:rPr>
                <w:rFonts w:cs="Arial"/>
                <w:i/>
                <w:sz w:val="14"/>
                <w:szCs w:val="14"/>
              </w:rPr>
              <w:t>, wyposażenie</w:t>
            </w:r>
            <w:r w:rsidRPr="00696612">
              <w:rPr>
                <w:rFonts w:cs="Arial"/>
                <w:i/>
                <w:sz w:val="14"/>
                <w:szCs w:val="14"/>
              </w:rPr>
              <w:t>)</w:t>
            </w:r>
          </w:p>
          <w:p w14:paraId="2D0B6EA8" w14:textId="77777777" w:rsidR="00C86F25" w:rsidRPr="00412847" w:rsidRDefault="00C86F25" w:rsidP="00D031A4">
            <w:pPr>
              <w:spacing w:before="60" w:after="60"/>
              <w:rPr>
                <w:rFonts w:cs="Arial"/>
                <w:i/>
                <w:sz w:val="14"/>
                <w:szCs w:val="14"/>
                <w:u w:val="single"/>
              </w:rPr>
            </w:pPr>
            <w:r w:rsidRPr="00412847">
              <w:rPr>
                <w:rFonts w:cs="Arial"/>
                <w:i/>
                <w:sz w:val="14"/>
                <w:szCs w:val="14"/>
                <w:u w:val="single"/>
              </w:rPr>
              <w:t>Nr rysunku ……………………………………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2AA0F77A" w14:textId="77777777" w:rsidR="00C86F25" w:rsidRPr="007E51FA" w:rsidRDefault="00C86F25" w:rsidP="00D031A4">
            <w:pPr>
              <w:spacing w:before="60" w:after="60"/>
              <w:ind w:right="-1156"/>
              <w:rPr>
                <w:rFonts w:cs="Arial"/>
                <w:b/>
                <w:i/>
                <w:sz w:val="16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C42D1FE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 xml:space="preserve">Miejsce i data wystawienia </w:t>
            </w:r>
          </w:p>
          <w:p w14:paraId="2A7EF2D6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</w:p>
          <w:p w14:paraId="6336D56E" w14:textId="77777777" w:rsidR="00C86F25" w:rsidRPr="007E51FA" w:rsidRDefault="00C86F25" w:rsidP="00D031A4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</w:rPr>
              <w:t xml:space="preserve">Warszawa dn.: </w:t>
            </w:r>
            <w:r w:rsidRPr="00EE6324">
              <w:rPr>
                <w:rFonts w:cs="Arial"/>
                <w:i/>
                <w:sz w:val="16"/>
              </w:rPr>
              <w:t>………………………………….............</w:t>
            </w:r>
          </w:p>
        </w:tc>
      </w:tr>
      <w:tr w:rsidR="00C86F25" w:rsidRPr="007E51FA" w14:paraId="17E5F19B" w14:textId="77777777" w:rsidTr="00E07B63">
        <w:tc>
          <w:tcPr>
            <w:tcW w:w="2364" w:type="dxa"/>
            <w:gridSpan w:val="5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14:paraId="1E2F6C15" w14:textId="77777777" w:rsidR="00C86F25" w:rsidRPr="007E51FA" w:rsidRDefault="00C86F25" w:rsidP="00D031A4">
            <w:pPr>
              <w:spacing w:before="60" w:after="60"/>
              <w:rPr>
                <w:rFonts w:cs="Arial"/>
                <w:i/>
                <w:sz w:val="16"/>
              </w:rPr>
            </w:pPr>
            <w:r w:rsidRPr="007E51FA">
              <w:rPr>
                <w:rFonts w:cs="Arial"/>
                <w:i/>
                <w:sz w:val="16"/>
              </w:rPr>
              <w:t>Obiekt</w:t>
            </w:r>
          </w:p>
        </w:tc>
        <w:tc>
          <w:tcPr>
            <w:tcW w:w="7825" w:type="dxa"/>
            <w:gridSpan w:val="9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14:paraId="1C522F1B" w14:textId="2C8EEB8E" w:rsidR="00C86F25" w:rsidRPr="007E51FA" w:rsidRDefault="00C86F25" w:rsidP="00D031A4">
            <w:pPr>
              <w:spacing w:before="60" w:after="60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/>
                <w:i/>
                <w:sz w:val="16"/>
              </w:rPr>
              <w:t>Biblioteka Narodowa w Warszawie</w:t>
            </w:r>
            <w:r w:rsidR="00E07B63">
              <w:rPr>
                <w:rFonts w:cs="Arial"/>
                <w:b/>
                <w:i/>
                <w:sz w:val="16"/>
              </w:rPr>
              <w:t>, Pałac Krasińskich (Pałac Rzeczypospolitej)</w:t>
            </w:r>
            <w:r w:rsidRPr="007E51FA">
              <w:rPr>
                <w:rFonts w:cs="Arial"/>
                <w:b/>
                <w:i/>
                <w:sz w:val="16"/>
              </w:rPr>
              <w:t xml:space="preserve"> </w:t>
            </w:r>
            <w:r w:rsidR="00846EF5">
              <w:rPr>
                <w:rFonts w:cs="Arial"/>
                <w:b/>
                <w:i/>
                <w:sz w:val="16"/>
              </w:rPr>
              <w:t>Plac Krasińskich 3/5</w:t>
            </w:r>
          </w:p>
        </w:tc>
      </w:tr>
      <w:tr w:rsidR="00C86F25" w:rsidRPr="007E51FA" w14:paraId="32D2E368" w14:textId="77777777" w:rsidTr="00E07B63">
        <w:trPr>
          <w:trHeight w:val="366"/>
        </w:trPr>
        <w:tc>
          <w:tcPr>
            <w:tcW w:w="2364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9621" w14:textId="77777777" w:rsidR="00C86F25" w:rsidRPr="007E51FA" w:rsidRDefault="00C86F25" w:rsidP="00D031A4">
            <w:pPr>
              <w:tabs>
                <w:tab w:val="right" w:leader="dot" w:pos="8965"/>
              </w:tabs>
              <w:spacing w:before="60" w:after="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t xml:space="preserve">Nazwa - </w:t>
            </w:r>
            <w:r w:rsidRPr="007E51FA">
              <w:rPr>
                <w:rFonts w:cs="Arial"/>
                <w:i/>
                <w:sz w:val="16"/>
                <w:szCs w:val="16"/>
              </w:rPr>
              <w:t>Rodzaj materiału / urządzenia</w:t>
            </w:r>
          </w:p>
        </w:tc>
        <w:tc>
          <w:tcPr>
            <w:tcW w:w="7825" w:type="dxa"/>
            <w:gridSpan w:val="9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F6737D" w14:textId="77777777" w:rsidR="00C86F25" w:rsidRPr="00222273" w:rsidRDefault="00C86F25" w:rsidP="00D031A4">
            <w:pPr>
              <w:tabs>
                <w:tab w:val="right" w:leader="dot" w:pos="8965"/>
              </w:tabs>
              <w:spacing w:before="60" w:after="60"/>
              <w:ind w:left="32"/>
              <w:rPr>
                <w:rFonts w:cs="Arial"/>
                <w:b/>
                <w:sz w:val="18"/>
                <w:szCs w:val="18"/>
              </w:rPr>
            </w:pPr>
          </w:p>
          <w:p w14:paraId="7AB953DB" w14:textId="77777777" w:rsidR="00C86F25" w:rsidRPr="00222273" w:rsidRDefault="00C86F25" w:rsidP="00D031A4">
            <w:pPr>
              <w:tabs>
                <w:tab w:val="right" w:leader="dot" w:pos="8965"/>
              </w:tabs>
              <w:spacing w:before="60" w:after="60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6810B723" w14:textId="77777777" w:rsidTr="00E07B63">
        <w:trPr>
          <w:cantSplit/>
          <w:trHeight w:val="391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6AE785" w14:textId="77777777" w:rsidR="00C86F25" w:rsidRDefault="00C86F25" w:rsidP="00D031A4">
            <w:pPr>
              <w:pStyle w:val="Nagwek"/>
              <w:rPr>
                <w:rFonts w:cs="Arial"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Cs/>
                <w:i/>
                <w:sz w:val="16"/>
                <w:lang w:val="en-US"/>
              </w:rPr>
              <w:t>Producent</w:t>
            </w:r>
            <w:r>
              <w:rPr>
                <w:rFonts w:cs="Arial"/>
                <w:bCs/>
                <w:i/>
                <w:sz w:val="16"/>
                <w:lang w:val="en-US"/>
              </w:rPr>
              <w:t xml:space="preserve"> </w:t>
            </w:r>
            <w:r w:rsidRPr="007E51FA">
              <w:rPr>
                <w:rFonts w:cs="Arial"/>
                <w:bCs/>
                <w:i/>
                <w:sz w:val="16"/>
                <w:lang w:val="en-US"/>
              </w:rPr>
              <w:t xml:space="preserve">/ </w:t>
            </w:r>
            <w:proofErr w:type="spellStart"/>
            <w:r w:rsidRPr="007E51FA">
              <w:rPr>
                <w:rFonts w:cs="Arial"/>
                <w:bCs/>
                <w:i/>
                <w:sz w:val="16"/>
                <w:lang w:val="en-US"/>
              </w:rPr>
              <w:t>Dostawca</w:t>
            </w:r>
            <w:proofErr w:type="spellEnd"/>
          </w:p>
          <w:p w14:paraId="2340B1E2" w14:textId="77777777" w:rsidR="00C86F25" w:rsidRPr="007E51FA" w:rsidRDefault="00C86F25" w:rsidP="00D031A4">
            <w:pPr>
              <w:pStyle w:val="Nagwek"/>
              <w:rPr>
                <w:rFonts w:cs="Arial"/>
                <w:bCs/>
                <w:sz w:val="16"/>
                <w:lang w:val="en-US"/>
              </w:rPr>
            </w:pP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3F4F968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86F25" w:rsidRPr="007E51FA" w14:paraId="2238BFA1" w14:textId="77777777" w:rsidTr="00E07B63">
        <w:trPr>
          <w:cantSplit/>
          <w:trHeight w:val="358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EA7EF" w14:textId="77777777" w:rsidR="00C86F25" w:rsidRPr="00EE5E77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EE5E77">
              <w:rPr>
                <w:rFonts w:cs="Arial"/>
                <w:bCs/>
                <w:i/>
                <w:sz w:val="16"/>
              </w:rPr>
              <w:lastRenderedPageBreak/>
              <w:t>Kraj pochodzenia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8D5D15" w14:textId="77777777" w:rsidR="00C86F25" w:rsidRPr="00EE5E77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33A1EE18" w14:textId="77777777" w:rsidTr="00E07B63">
        <w:trPr>
          <w:cantSplit/>
          <w:trHeight w:val="366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1C4486" w14:textId="77777777" w:rsidR="00C86F25" w:rsidRPr="007E51FA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  <w:r>
              <w:rPr>
                <w:rFonts w:cs="Arial"/>
                <w:bCs/>
                <w:sz w:val="16"/>
              </w:rPr>
              <w:t>Karta katalogowa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14:paraId="357DBBFF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sz w:val="18"/>
                <w:szCs w:val="18"/>
              </w:rPr>
            </w:pPr>
          </w:p>
        </w:tc>
      </w:tr>
      <w:tr w:rsidR="00C86F25" w:rsidRPr="007E51FA" w14:paraId="0FDCC9B2" w14:textId="77777777" w:rsidTr="00E07B63">
        <w:trPr>
          <w:cantSplit/>
          <w:trHeight w:val="286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637DAFE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Cs/>
                <w:sz w:val="16"/>
              </w:rPr>
              <w:t>Od</w:t>
            </w:r>
            <w:r>
              <w:rPr>
                <w:rFonts w:cs="Arial"/>
                <w:bCs/>
                <w:sz w:val="16"/>
              </w:rPr>
              <w:t>niesienie do wymagań projektu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D93F08" w14:textId="77777777" w:rsidR="00C86F25" w:rsidRDefault="00C86F25" w:rsidP="00D031A4">
            <w:pPr>
              <w:pStyle w:val="Nagwek"/>
              <w:ind w:left="32"/>
              <w:rPr>
                <w:rFonts w:cs="Arial"/>
                <w:i/>
                <w:sz w:val="16"/>
              </w:rPr>
            </w:pPr>
          </w:p>
          <w:p w14:paraId="3453D9F1" w14:textId="77777777" w:rsidR="00C86F25" w:rsidRPr="00222273" w:rsidRDefault="00C86F25" w:rsidP="00D031A4">
            <w:pPr>
              <w:pStyle w:val="Nagwek"/>
              <w:ind w:left="32"/>
              <w:rPr>
                <w:rFonts w:cs="Arial"/>
                <w:i/>
                <w:sz w:val="16"/>
              </w:rPr>
            </w:pPr>
            <w:r>
              <w:rPr>
                <w:rFonts w:cs="Arial"/>
                <w:i/>
                <w:sz w:val="16"/>
              </w:rPr>
              <w:t>…………………………………………………………………</w:t>
            </w:r>
            <w:r w:rsidRPr="00222273">
              <w:rPr>
                <w:rFonts w:cs="Arial"/>
                <w:i/>
                <w:sz w:val="16"/>
              </w:rPr>
              <w:t xml:space="preserve"> Ilość wg projektu</w:t>
            </w:r>
            <w:r>
              <w:rPr>
                <w:rFonts w:cs="Arial"/>
                <w:i/>
                <w:sz w:val="16"/>
              </w:rPr>
              <w:t xml:space="preserve"> ………………….</w:t>
            </w:r>
          </w:p>
        </w:tc>
      </w:tr>
      <w:tr w:rsidR="00C86F25" w:rsidRPr="007E51FA" w14:paraId="2F7D3874" w14:textId="77777777" w:rsidTr="00E07B63">
        <w:trPr>
          <w:cantSplit/>
          <w:trHeight w:val="349"/>
        </w:trPr>
        <w:tc>
          <w:tcPr>
            <w:tcW w:w="2364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4326EA8" w14:textId="77777777" w:rsidR="00C86F25" w:rsidRPr="00222273" w:rsidRDefault="00C86F25" w:rsidP="00D031A4">
            <w:pPr>
              <w:pStyle w:val="Nagwek"/>
              <w:rPr>
                <w:rFonts w:cs="Arial"/>
                <w:sz w:val="16"/>
              </w:rPr>
            </w:pPr>
            <w:r w:rsidRPr="00222273">
              <w:rPr>
                <w:rFonts w:cs="Arial"/>
                <w:i/>
                <w:iCs/>
                <w:sz w:val="16"/>
              </w:rPr>
              <w:t>Uwagi Wykonawcy</w:t>
            </w:r>
          </w:p>
        </w:tc>
        <w:tc>
          <w:tcPr>
            <w:tcW w:w="7825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14:paraId="3DCBF753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54DC1241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19B51F0F" w14:textId="77777777" w:rsidR="00C86F25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  <w:p w14:paraId="547534F3" w14:textId="77777777" w:rsidR="00C86F25" w:rsidRPr="007E51FA" w:rsidRDefault="00C86F25" w:rsidP="00D031A4">
            <w:pPr>
              <w:tabs>
                <w:tab w:val="num" w:pos="851"/>
              </w:tabs>
              <w:spacing w:after="80"/>
              <w:rPr>
                <w:rFonts w:cs="Arial"/>
                <w:sz w:val="16"/>
              </w:rPr>
            </w:pPr>
          </w:p>
        </w:tc>
      </w:tr>
      <w:tr w:rsidR="00C86F25" w:rsidRPr="007E51FA" w14:paraId="082B1980" w14:textId="77777777" w:rsidTr="00D031A4">
        <w:trPr>
          <w:cantSplit/>
          <w:trHeight w:val="301"/>
        </w:trPr>
        <w:tc>
          <w:tcPr>
            <w:tcW w:w="10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EB7C60" w14:textId="77777777" w:rsidR="00C86F25" w:rsidRPr="0022227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222273">
              <w:rPr>
                <w:rFonts w:cs="Arial"/>
                <w:bCs/>
                <w:i/>
                <w:sz w:val="16"/>
              </w:rPr>
              <w:t>Załączniki:</w:t>
            </w:r>
          </w:p>
        </w:tc>
        <w:tc>
          <w:tcPr>
            <w:tcW w:w="9184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20F5E97" w14:textId="77777777" w:rsidR="00C86F25" w:rsidRPr="007E51FA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52ACC077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A868DC">
              <w:rPr>
                <w:rFonts w:cs="Arial"/>
                <w:sz w:val="16"/>
                <w:szCs w:val="16"/>
              </w:rPr>
              <w:t xml:space="preserve">Karta techniczna </w:t>
            </w:r>
          </w:p>
          <w:p w14:paraId="48606794" w14:textId="77777777" w:rsidR="00C86F25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Karta katalogowa</w:t>
            </w:r>
          </w:p>
          <w:p w14:paraId="35726425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7E51FA">
              <w:rPr>
                <w:rFonts w:cs="Arial"/>
                <w:bCs/>
                <w:sz w:val="16"/>
              </w:rPr>
              <w:t>Deklaracja zgodności</w:t>
            </w:r>
          </w:p>
          <w:p w14:paraId="0078AEF2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sz w:val="16"/>
                <w:szCs w:val="16"/>
              </w:rPr>
            </w:pPr>
            <w:r w:rsidRPr="008277D3">
              <w:rPr>
                <w:rFonts w:cs="Arial"/>
                <w:bCs/>
                <w:sz w:val="16"/>
              </w:rPr>
              <w:t>Atest/certyfikat</w:t>
            </w:r>
          </w:p>
          <w:p w14:paraId="30DC22AD" w14:textId="77777777" w:rsidR="00C86F25" w:rsidRPr="00A868DC" w:rsidRDefault="00C86F25" w:rsidP="00C86F25">
            <w:pPr>
              <w:pStyle w:val="Akapitzlist"/>
              <w:numPr>
                <w:ilvl w:val="0"/>
                <w:numId w:val="32"/>
              </w:numPr>
              <w:tabs>
                <w:tab w:val="right" w:leader="dot" w:pos="8965"/>
              </w:tabs>
              <w:spacing w:before="60" w:after="60" w:line="276" w:lineRule="auto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Cs/>
                <w:sz w:val="16"/>
              </w:rPr>
              <w:t xml:space="preserve">…………………………….. </w:t>
            </w:r>
            <w:r w:rsidRPr="00A868DC">
              <w:rPr>
                <w:rFonts w:cs="Arial"/>
                <w:bCs/>
                <w:i/>
                <w:sz w:val="16"/>
              </w:rPr>
              <w:t>(inne)</w:t>
            </w:r>
          </w:p>
        </w:tc>
      </w:tr>
      <w:tr w:rsidR="00C86F25" w:rsidRPr="007E51FA" w14:paraId="796C22E6" w14:textId="77777777" w:rsidTr="00D031A4">
        <w:trPr>
          <w:cantSplit/>
          <w:trHeight w:val="301"/>
        </w:trPr>
        <w:tc>
          <w:tcPr>
            <w:tcW w:w="10189" w:type="dxa"/>
            <w:gridSpan w:val="1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7DE986" w14:textId="77777777" w:rsidR="00C86F25" w:rsidRPr="00F70D33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</w:p>
          <w:p w14:paraId="1174ADB6" w14:textId="77777777" w:rsidR="00C86F25" w:rsidRDefault="00C86F25" w:rsidP="00D031A4">
            <w:pPr>
              <w:pStyle w:val="Nagwek"/>
              <w:rPr>
                <w:rFonts w:cs="Arial"/>
                <w:bCs/>
                <w:sz w:val="16"/>
              </w:rPr>
            </w:pPr>
            <w:r w:rsidRPr="00F70D33">
              <w:rPr>
                <w:rFonts w:cs="Arial"/>
                <w:bCs/>
                <w:sz w:val="16"/>
              </w:rPr>
              <w:t>Zgodnie z wymaganiami  projektu : ……………………</w:t>
            </w:r>
            <w:r>
              <w:rPr>
                <w:rFonts w:cs="Arial"/>
                <w:bCs/>
                <w:sz w:val="16"/>
              </w:rPr>
              <w:t>…………</w:t>
            </w:r>
            <w:r w:rsidRPr="00F70D33">
              <w:rPr>
                <w:rFonts w:cs="Arial"/>
                <w:bCs/>
                <w:sz w:val="16"/>
              </w:rPr>
              <w:t xml:space="preserve">………………………….., wnioskuję o zgodę na zamówienie ww. </w:t>
            </w:r>
            <w:r w:rsidRPr="00F70D33">
              <w:rPr>
                <w:rFonts w:cs="Arial"/>
                <w:bCs/>
                <w:sz w:val="16"/>
                <w:szCs w:val="16"/>
              </w:rPr>
              <w:t>materiałów</w:t>
            </w:r>
            <w:r w:rsidRPr="00F70D33">
              <w:rPr>
                <w:rFonts w:cs="Arial"/>
                <w:bCs/>
                <w:sz w:val="16"/>
              </w:rPr>
              <w:t xml:space="preserve">. </w:t>
            </w:r>
          </w:p>
          <w:p w14:paraId="4438C9E7" w14:textId="77777777" w:rsidR="00C86F25" w:rsidRPr="00F70D3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sz w:val="16"/>
              </w:rPr>
              <w:t xml:space="preserve">                                                                            </w:t>
            </w:r>
            <w:r w:rsidRPr="00F70D33">
              <w:rPr>
                <w:rFonts w:cs="Arial"/>
                <w:bCs/>
                <w:i/>
                <w:sz w:val="16"/>
              </w:rPr>
              <w:t>(nazwa projektu)</w:t>
            </w:r>
          </w:p>
          <w:p w14:paraId="51A671E4" w14:textId="77777777" w:rsidR="00C86F25" w:rsidRPr="007E51FA" w:rsidRDefault="00C86F25" w:rsidP="00D031A4">
            <w:pPr>
              <w:pStyle w:val="Nagwek"/>
              <w:rPr>
                <w:rFonts w:cs="Arial"/>
                <w:color w:val="FF0000"/>
                <w:sz w:val="16"/>
              </w:rPr>
            </w:pPr>
          </w:p>
        </w:tc>
      </w:tr>
      <w:tr w:rsidR="00C86F25" w:rsidRPr="007E51FA" w14:paraId="1AE4B51B" w14:textId="77777777" w:rsidTr="00D031A4">
        <w:trPr>
          <w:cantSplit/>
          <w:trHeight w:val="345"/>
        </w:trPr>
        <w:tc>
          <w:tcPr>
            <w:tcW w:w="1708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83C10C" w14:textId="77777777" w:rsidR="00C86F25" w:rsidRPr="00F70D33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F70D33">
              <w:rPr>
                <w:rFonts w:cs="Arial"/>
                <w:b/>
                <w:i/>
                <w:sz w:val="16"/>
                <w:szCs w:val="16"/>
              </w:rPr>
              <w:t>Przedstawiciel Wykonawcy</w:t>
            </w:r>
          </w:p>
        </w:tc>
        <w:tc>
          <w:tcPr>
            <w:tcW w:w="2953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91CDFE" w14:textId="77777777" w:rsidR="00C86F25" w:rsidRPr="00F70D33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F70D33">
              <w:rPr>
                <w:rFonts w:cs="Arial"/>
                <w:i/>
                <w:sz w:val="16"/>
                <w:szCs w:val="16"/>
              </w:rPr>
              <w:t>Imię, nazwisko</w:t>
            </w:r>
            <w:r>
              <w:rPr>
                <w:rFonts w:cs="Arial"/>
                <w:i/>
                <w:sz w:val="16"/>
                <w:szCs w:val="16"/>
              </w:rPr>
              <w:t xml:space="preserve"> (czytelnie)</w:t>
            </w:r>
          </w:p>
          <w:p w14:paraId="2D983A94" w14:textId="77777777" w:rsidR="00C86F25" w:rsidRPr="00F70D33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440C072C" w14:textId="77777777" w:rsidR="00C86F25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 w:rsidRPr="00F70D33">
              <w:rPr>
                <w:rFonts w:cs="Arial"/>
                <w:i/>
                <w:sz w:val="16"/>
                <w:szCs w:val="16"/>
              </w:rPr>
              <w:t>___</w:t>
            </w:r>
            <w:r>
              <w:rPr>
                <w:rFonts w:cs="Arial"/>
                <w:i/>
                <w:sz w:val="16"/>
                <w:szCs w:val="16"/>
                <w:lang w:val="en-US"/>
              </w:rPr>
              <w:t>_________________________</w:t>
            </w:r>
          </w:p>
          <w:p w14:paraId="1C7C00CC" w14:textId="77777777" w:rsidR="00C86F25" w:rsidRPr="00A868DC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27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75578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 w:rsidRPr="007E51FA">
              <w:rPr>
                <w:rFonts w:cs="Arial"/>
                <w:i/>
                <w:sz w:val="16"/>
                <w:lang w:val="en-US"/>
              </w:rPr>
              <w:t>Data</w:t>
            </w:r>
            <w:r w:rsidRPr="007E51FA">
              <w:rPr>
                <w:rFonts w:cs="Arial"/>
                <w:i/>
                <w:sz w:val="16"/>
                <w:szCs w:val="16"/>
                <w:lang w:val="en-US"/>
              </w:rPr>
              <w:t xml:space="preserve"> </w:t>
            </w:r>
          </w:p>
          <w:p w14:paraId="51D6C1BF" w14:textId="77777777" w:rsidR="00C86F25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</w:p>
          <w:p w14:paraId="36D39E78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________________________</w:t>
            </w:r>
          </w:p>
          <w:p w14:paraId="6F733284" w14:textId="77777777" w:rsidR="00C86F25" w:rsidRPr="007E51FA" w:rsidRDefault="00C86F25" w:rsidP="00D031A4">
            <w:pPr>
              <w:pStyle w:val="Nagwek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2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165D263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proofErr w:type="spellStart"/>
            <w:r>
              <w:rPr>
                <w:rFonts w:cs="Arial"/>
                <w:i/>
                <w:sz w:val="16"/>
                <w:szCs w:val="16"/>
                <w:lang w:val="en-US"/>
              </w:rPr>
              <w:t>Czytelny</w:t>
            </w:r>
            <w:proofErr w:type="spellEnd"/>
            <w:r>
              <w:rPr>
                <w:rFonts w:cs="Arial"/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en-US"/>
              </w:rPr>
              <w:t>podpis</w:t>
            </w:r>
            <w:proofErr w:type="spellEnd"/>
          </w:p>
          <w:p w14:paraId="2A44F11D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</w:p>
          <w:p w14:paraId="31E2B483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  <w:lang w:val="en-US"/>
              </w:rPr>
            </w:pPr>
            <w:r>
              <w:rPr>
                <w:rFonts w:cs="Arial"/>
                <w:i/>
                <w:sz w:val="16"/>
                <w:szCs w:val="16"/>
                <w:lang w:val="en-US"/>
              </w:rPr>
              <w:t>_______________________</w:t>
            </w:r>
          </w:p>
          <w:p w14:paraId="6133CA4C" w14:textId="77777777" w:rsidR="00C86F25" w:rsidRPr="007E51FA" w:rsidRDefault="00C86F25" w:rsidP="00D031A4">
            <w:pPr>
              <w:pStyle w:val="Nagwek"/>
              <w:rPr>
                <w:rFonts w:cs="Arial"/>
                <w:i/>
                <w:sz w:val="16"/>
                <w:lang w:val="en-US"/>
              </w:rPr>
            </w:pPr>
          </w:p>
        </w:tc>
      </w:tr>
      <w:tr w:rsidR="00C86F25" w:rsidRPr="007E51FA" w14:paraId="69267815" w14:textId="77777777" w:rsidTr="00D031A4">
        <w:trPr>
          <w:cantSplit/>
          <w:trHeight w:val="305"/>
        </w:trPr>
        <w:tc>
          <w:tcPr>
            <w:tcW w:w="2050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048B13" w14:textId="77777777" w:rsidR="00C86F25" w:rsidRPr="007E51FA" w:rsidRDefault="00C86F25" w:rsidP="00D031A4">
            <w:pPr>
              <w:pStyle w:val="Nagwek"/>
              <w:rPr>
                <w:rFonts w:cs="Arial"/>
                <w:b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Status </w:t>
            </w:r>
          </w:p>
          <w:p w14:paraId="70582F91" w14:textId="77777777" w:rsidR="00C86F25" w:rsidRPr="007E51FA" w:rsidRDefault="00C86F25" w:rsidP="00D031A4">
            <w:pPr>
              <w:pStyle w:val="Nagwek"/>
              <w:rPr>
                <w:rFonts w:cs="Arial"/>
                <w:b/>
                <w:bCs/>
                <w:i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zatwierdzenia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</w:t>
            </w:r>
            <w:r w:rsidRPr="007E51FA">
              <w:rPr>
                <w:rFonts w:cs="Arial"/>
                <w:b/>
                <w:bCs/>
                <w:i/>
                <w:sz w:val="16"/>
              </w:rPr>
              <w:t>wniosku</w:t>
            </w:r>
          </w:p>
        </w:tc>
        <w:tc>
          <w:tcPr>
            <w:tcW w:w="8139" w:type="dxa"/>
            <w:gridSpan w:val="1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225BB73" w14:textId="77777777" w:rsidR="00C86F25" w:rsidRPr="00222273" w:rsidRDefault="00C86F25" w:rsidP="00D031A4">
            <w:pPr>
              <w:pStyle w:val="Nagwek"/>
              <w:jc w:val="center"/>
              <w:rPr>
                <w:rFonts w:cs="Arial"/>
                <w:b/>
                <w:i/>
                <w:sz w:val="16"/>
                <w:szCs w:val="16"/>
                <w:highlight w:val="yellow"/>
              </w:rPr>
            </w:pPr>
          </w:p>
          <w:p w14:paraId="7C94E24C" w14:textId="77777777" w:rsidR="00C86F25" w:rsidRPr="00222273" w:rsidRDefault="00C86F25" w:rsidP="00D031A4">
            <w:pPr>
              <w:pStyle w:val="Nagwek"/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7E51FA">
              <w:rPr>
                <w:rFonts w:cs="Arial"/>
                <w:b/>
                <w:i/>
                <w:sz w:val="16"/>
                <w:szCs w:val="16"/>
              </w:rPr>
              <w:t xml:space="preserve">Zatwierdzono 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</w:t>
            </w:r>
            <w:r w:rsidRPr="007E51FA">
              <w:rPr>
                <w:rFonts w:cs="Arial"/>
                <w:b/>
                <w:i/>
                <w:sz w:val="16"/>
                <w:szCs w:val="16"/>
              </w:rPr>
              <w:t>TAK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 xml:space="preserve">/ 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>NIE</w:t>
            </w:r>
            <w:r>
              <w:rPr>
                <w:rFonts w:cs="Arial"/>
                <w:b/>
                <w:i/>
                <w:sz w:val="16"/>
                <w:szCs w:val="16"/>
              </w:rPr>
              <w:t xml:space="preserve"> </w:t>
            </w:r>
            <w:r w:rsidRPr="00222273">
              <w:rPr>
                <w:rFonts w:cs="Arial"/>
                <w:b/>
                <w:i/>
                <w:sz w:val="16"/>
                <w:szCs w:val="16"/>
              </w:rPr>
              <w:t>*</w:t>
            </w:r>
          </w:p>
          <w:p w14:paraId="76BA6E4D" w14:textId="77777777" w:rsidR="00C86F25" w:rsidRPr="008375CF" w:rsidRDefault="00C86F25" w:rsidP="00D031A4">
            <w:pPr>
              <w:pStyle w:val="Nagwek"/>
              <w:rPr>
                <w:rFonts w:cs="Arial"/>
                <w:i/>
                <w:sz w:val="14"/>
                <w:szCs w:val="14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</w:t>
            </w:r>
            <w:r w:rsidRPr="008375CF">
              <w:rPr>
                <w:rFonts w:cs="Arial"/>
                <w:i/>
                <w:sz w:val="14"/>
                <w:szCs w:val="14"/>
              </w:rPr>
              <w:t>* niepotrzebne skreślić</w:t>
            </w:r>
          </w:p>
        </w:tc>
      </w:tr>
      <w:tr w:rsidR="00C86F25" w:rsidRPr="007E51FA" w14:paraId="2A2D19AB" w14:textId="77777777" w:rsidTr="00D031A4">
        <w:trPr>
          <w:cantSplit/>
          <w:trHeight w:val="2033"/>
        </w:trPr>
        <w:tc>
          <w:tcPr>
            <w:tcW w:w="10189" w:type="dxa"/>
            <w:gridSpan w:val="1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D99E11" w14:textId="77777777" w:rsidR="00C86F25" w:rsidRPr="007E51FA" w:rsidRDefault="00C86F25" w:rsidP="00D031A4">
            <w:pPr>
              <w:pStyle w:val="Nagwek"/>
              <w:rPr>
                <w:rFonts w:cs="Arial"/>
                <w:b/>
                <w:i/>
                <w:iCs/>
                <w:sz w:val="16"/>
                <w:lang w:val="en-US"/>
              </w:rPr>
            </w:pPr>
            <w:r w:rsidRPr="007E51FA">
              <w:rPr>
                <w:rFonts w:cs="Arial"/>
                <w:b/>
                <w:bCs/>
                <w:i/>
                <w:sz w:val="16"/>
              </w:rPr>
              <w:t>Uwagi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 </w:t>
            </w:r>
            <w:r w:rsidRPr="007E51FA">
              <w:rPr>
                <w:rFonts w:cs="Arial"/>
                <w:b/>
                <w:bCs/>
                <w:i/>
                <w:sz w:val="16"/>
              </w:rPr>
              <w:t>Inspektora</w:t>
            </w:r>
            <w:r w:rsidRPr="007E51FA">
              <w:rPr>
                <w:rFonts w:cs="Arial"/>
                <w:b/>
                <w:bCs/>
                <w:i/>
                <w:sz w:val="16"/>
                <w:lang w:val="en-US"/>
              </w:rPr>
              <w:t xml:space="preserve">  </w:t>
            </w:r>
            <w:r w:rsidRPr="007E51FA">
              <w:rPr>
                <w:rFonts w:cs="Arial"/>
                <w:b/>
                <w:bCs/>
                <w:i/>
                <w:sz w:val="16"/>
              </w:rPr>
              <w:t>Nadzoru</w:t>
            </w:r>
            <w:r>
              <w:rPr>
                <w:rFonts w:cs="Arial"/>
                <w:b/>
                <w:bCs/>
                <w:i/>
                <w:sz w:val="16"/>
              </w:rPr>
              <w:t xml:space="preserve"> / Projektanta</w:t>
            </w:r>
          </w:p>
          <w:p w14:paraId="4E919CE2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433C7879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1E682C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3344824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07C04EDF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79E778D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155D5DCC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39E4090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C3BABBB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183822BE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3C99859A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68A72FB9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  <w:p w14:paraId="70DEB0AF" w14:textId="77777777" w:rsidR="00C86F25" w:rsidRPr="007E51FA" w:rsidRDefault="00C86F25" w:rsidP="00D031A4">
            <w:pPr>
              <w:pStyle w:val="Nagwek"/>
              <w:rPr>
                <w:rFonts w:cs="Arial"/>
                <w:b/>
                <w:sz w:val="16"/>
                <w:lang w:val="en-US"/>
              </w:rPr>
            </w:pPr>
          </w:p>
        </w:tc>
      </w:tr>
      <w:tr w:rsidR="00C86F25" w:rsidRPr="007E51FA" w14:paraId="6E25C855" w14:textId="77777777" w:rsidTr="00846EF5">
        <w:trPr>
          <w:gridAfter w:val="1"/>
          <w:wAfter w:w="6" w:type="dxa"/>
          <w:cantSplit/>
          <w:trHeight w:val="876"/>
        </w:trPr>
        <w:tc>
          <w:tcPr>
            <w:tcW w:w="151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F3E84C6" w14:textId="77777777" w:rsidR="00C86F25" w:rsidRPr="00EE6324" w:rsidRDefault="00C86F25" w:rsidP="00D031A4">
            <w:pPr>
              <w:pStyle w:val="Nagwek"/>
              <w:rPr>
                <w:rFonts w:cs="Arial"/>
                <w:b/>
                <w:i/>
                <w:sz w:val="15"/>
                <w:szCs w:val="15"/>
              </w:rPr>
            </w:pPr>
            <w:r w:rsidRPr="00EE6324">
              <w:rPr>
                <w:rFonts w:cs="Arial"/>
                <w:b/>
                <w:i/>
                <w:sz w:val="15"/>
                <w:szCs w:val="15"/>
              </w:rPr>
              <w:t>Przedstawiciel Zamawiającego</w:t>
            </w:r>
          </w:p>
          <w:p w14:paraId="3C7856A1" w14:textId="77777777" w:rsidR="00C86F25" w:rsidRPr="00EE6324" w:rsidRDefault="00C86F25" w:rsidP="00D031A4">
            <w:pPr>
              <w:pStyle w:val="Nagwek"/>
              <w:spacing w:before="240"/>
              <w:rPr>
                <w:rFonts w:cs="Arial"/>
                <w:bCs/>
                <w:i/>
                <w:sz w:val="16"/>
              </w:rPr>
            </w:pPr>
            <w:r w:rsidRPr="00EE6324">
              <w:rPr>
                <w:rFonts w:cs="Arial"/>
                <w:b/>
                <w:i/>
                <w:sz w:val="16"/>
                <w:szCs w:val="16"/>
              </w:rPr>
              <w:t>Inspektor Nadzoru / Projektant</w:t>
            </w:r>
          </w:p>
          <w:p w14:paraId="6FA028E4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6E4D9AD3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3239955A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</w:tc>
        <w:tc>
          <w:tcPr>
            <w:tcW w:w="3142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6236B8B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 w:rsidRPr="00EE6324">
              <w:rPr>
                <w:rFonts w:cs="Arial"/>
                <w:bCs/>
                <w:i/>
                <w:sz w:val="16"/>
              </w:rPr>
              <w:t>Imię i nazwisko (czytelnie)</w:t>
            </w:r>
          </w:p>
          <w:p w14:paraId="77E1A921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</w:p>
          <w:p w14:paraId="27225DF0" w14:textId="77777777" w:rsidR="00C86F25" w:rsidRPr="00EE6324" w:rsidRDefault="00C86F25" w:rsidP="00D031A4">
            <w:pPr>
              <w:pStyle w:val="Nagwek"/>
              <w:rPr>
                <w:rFonts w:cs="Arial"/>
                <w:bCs/>
                <w:i/>
                <w:sz w:val="16"/>
              </w:rPr>
            </w:pP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>
              <w:rPr>
                <w:rFonts w:cs="Arial"/>
                <w:bCs/>
                <w:i/>
                <w:sz w:val="16"/>
              </w:rPr>
              <w:br/>
            </w:r>
            <w:r w:rsidRPr="00EE6324">
              <w:rPr>
                <w:rFonts w:cs="Arial"/>
                <w:bCs/>
                <w:i/>
                <w:sz w:val="16"/>
              </w:rPr>
              <w:t>___</w:t>
            </w:r>
            <w:r>
              <w:rPr>
                <w:rFonts w:cs="Arial"/>
                <w:bCs/>
                <w:i/>
                <w:sz w:val="16"/>
              </w:rPr>
              <w:t>_________________</w:t>
            </w:r>
            <w:r w:rsidRPr="00EE6324">
              <w:rPr>
                <w:rFonts w:cs="Arial"/>
                <w:bCs/>
                <w:i/>
                <w:sz w:val="16"/>
              </w:rPr>
              <w:t>____________</w:t>
            </w:r>
          </w:p>
        </w:tc>
        <w:tc>
          <w:tcPr>
            <w:tcW w:w="2764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C7A78E8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</w:rPr>
              <w:t>Data</w:t>
            </w:r>
            <w:r w:rsidRPr="00EE6324">
              <w:rPr>
                <w:rFonts w:cs="Arial"/>
                <w:i/>
                <w:sz w:val="16"/>
                <w:szCs w:val="16"/>
              </w:rPr>
              <w:t xml:space="preserve"> </w:t>
            </w:r>
          </w:p>
          <w:p w14:paraId="317D4961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</w:p>
          <w:p w14:paraId="2E74D3B3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52EA3C1D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___________________________</w:t>
            </w:r>
          </w:p>
        </w:tc>
        <w:tc>
          <w:tcPr>
            <w:tcW w:w="2764" w:type="dxa"/>
            <w:gridSpan w:val="3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F110650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Czytelny podpisy</w:t>
            </w:r>
          </w:p>
          <w:p w14:paraId="4B2C2CD7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</w:p>
          <w:p w14:paraId="78C0FEA8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  <w:r>
              <w:rPr>
                <w:rFonts w:cs="Arial"/>
                <w:i/>
                <w:sz w:val="16"/>
                <w:szCs w:val="16"/>
              </w:rPr>
              <w:br/>
            </w:r>
          </w:p>
          <w:p w14:paraId="1EF668F9" w14:textId="77777777" w:rsidR="00C86F25" w:rsidRPr="00EE6324" w:rsidRDefault="00C86F25" w:rsidP="00D031A4">
            <w:pPr>
              <w:pStyle w:val="Nagwek"/>
              <w:rPr>
                <w:rFonts w:cs="Arial"/>
                <w:i/>
                <w:sz w:val="16"/>
              </w:rPr>
            </w:pPr>
            <w:r w:rsidRPr="00EE6324">
              <w:rPr>
                <w:rFonts w:cs="Arial"/>
                <w:i/>
                <w:sz w:val="16"/>
                <w:szCs w:val="16"/>
              </w:rPr>
              <w:t>___________________________</w:t>
            </w:r>
          </w:p>
        </w:tc>
      </w:tr>
    </w:tbl>
    <w:p w14:paraId="3A8367B4" w14:textId="77777777" w:rsidR="00C86F25" w:rsidRDefault="00C86F25" w:rsidP="00C86F25"/>
    <w:p w14:paraId="5E2E43EC" w14:textId="77777777" w:rsidR="00C86F25" w:rsidRPr="002262B0" w:rsidRDefault="00C86F25" w:rsidP="00C86F25"/>
    <w:p w14:paraId="0CAFA078" w14:textId="77777777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8C573" w14:textId="77777777" w:rsidR="004927AA" w:rsidRDefault="004927AA" w:rsidP="006F7F5A">
      <w:pPr>
        <w:spacing w:after="0" w:line="240" w:lineRule="auto"/>
      </w:pPr>
      <w:r>
        <w:separator/>
      </w:r>
    </w:p>
  </w:endnote>
  <w:endnote w:type="continuationSeparator" w:id="0">
    <w:p w14:paraId="18C9106F" w14:textId="77777777" w:rsidR="004927AA" w:rsidRDefault="004927AA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40210F4" w:rsidR="000D3899" w:rsidRPr="00EA6555" w:rsidRDefault="000D3899" w:rsidP="00DD43B9">
    <w:pPr>
      <w:pStyle w:val="Styl1"/>
    </w:pPr>
  </w:p>
  <w:p w14:paraId="1F532AC4" w14:textId="24E04901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6AB4CF0E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34940" w14:textId="46EC5A97" w:rsidR="00E34C79" w:rsidRDefault="00E34C79">
    <w:pPr>
      <w:pStyle w:val="Stopka"/>
    </w:pPr>
  </w:p>
  <w:p w14:paraId="74295C95" w14:textId="542BB43E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99EEF" w14:textId="77777777" w:rsidR="004927AA" w:rsidRDefault="004927AA" w:rsidP="006F7F5A">
      <w:pPr>
        <w:spacing w:after="0" w:line="240" w:lineRule="auto"/>
      </w:pPr>
      <w:r>
        <w:separator/>
      </w:r>
    </w:p>
  </w:footnote>
  <w:footnote w:type="continuationSeparator" w:id="0">
    <w:p w14:paraId="591AFC99" w14:textId="77777777" w:rsidR="004927AA" w:rsidRDefault="004927AA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2E2E47FB"/>
    <w:multiLevelType w:val="hybridMultilevel"/>
    <w:tmpl w:val="6B587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"/>
  </w:num>
  <w:num w:numId="7">
    <w:abstractNumId w:val="24"/>
  </w:num>
  <w:num w:numId="8">
    <w:abstractNumId w:val="30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9"/>
  </w:num>
  <w:num w:numId="14">
    <w:abstractNumId w:val="3"/>
  </w:num>
  <w:num w:numId="15">
    <w:abstractNumId w:val="0"/>
  </w:num>
  <w:num w:numId="16">
    <w:abstractNumId w:val="2"/>
  </w:num>
  <w:num w:numId="17">
    <w:abstractNumId w:val="18"/>
  </w:num>
  <w:num w:numId="18">
    <w:abstractNumId w:val="6"/>
  </w:num>
  <w:num w:numId="19">
    <w:abstractNumId w:val="14"/>
  </w:num>
  <w:num w:numId="20">
    <w:abstractNumId w:val="4"/>
  </w:num>
  <w:num w:numId="21">
    <w:abstractNumId w:val="5"/>
  </w:num>
  <w:num w:numId="22">
    <w:abstractNumId w:val="25"/>
  </w:num>
  <w:num w:numId="23">
    <w:abstractNumId w:val="17"/>
  </w:num>
  <w:num w:numId="24">
    <w:abstractNumId w:val="13"/>
  </w:num>
  <w:num w:numId="25">
    <w:abstractNumId w:val="28"/>
  </w:num>
  <w:num w:numId="26">
    <w:abstractNumId w:val="23"/>
  </w:num>
  <w:num w:numId="27">
    <w:abstractNumId w:val="20"/>
  </w:num>
  <w:num w:numId="28">
    <w:abstractNumId w:val="19"/>
  </w:num>
  <w:num w:numId="29">
    <w:abstractNumId w:val="16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E454C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927AA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C7C8C"/>
    <w:rsid w:val="005D2D37"/>
    <w:rsid w:val="005D5DE1"/>
    <w:rsid w:val="005E13B8"/>
    <w:rsid w:val="005E549B"/>
    <w:rsid w:val="005F2159"/>
    <w:rsid w:val="00605876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6EF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E7B97"/>
    <w:rsid w:val="009F25AF"/>
    <w:rsid w:val="009F40E4"/>
    <w:rsid w:val="00A0232B"/>
    <w:rsid w:val="00A03635"/>
    <w:rsid w:val="00A105ED"/>
    <w:rsid w:val="00A111C9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A7D1B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86F25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C74FA"/>
    <w:rsid w:val="00DD1901"/>
    <w:rsid w:val="00DD43B9"/>
    <w:rsid w:val="00DE21B0"/>
    <w:rsid w:val="00DE50CE"/>
    <w:rsid w:val="00DF43C0"/>
    <w:rsid w:val="00E010B3"/>
    <w:rsid w:val="00E07B63"/>
    <w:rsid w:val="00E10535"/>
    <w:rsid w:val="00E10815"/>
    <w:rsid w:val="00E13908"/>
    <w:rsid w:val="00E1618F"/>
    <w:rsid w:val="00E16677"/>
    <w:rsid w:val="00E25CB6"/>
    <w:rsid w:val="00E34C79"/>
    <w:rsid w:val="00E40A9A"/>
    <w:rsid w:val="00E44302"/>
    <w:rsid w:val="00E46262"/>
    <w:rsid w:val="00E50651"/>
    <w:rsid w:val="00E549F7"/>
    <w:rsid w:val="00E56F49"/>
    <w:rsid w:val="00E610C1"/>
    <w:rsid w:val="00E755CD"/>
    <w:rsid w:val="00E7656D"/>
    <w:rsid w:val="00EA3CF1"/>
    <w:rsid w:val="00EA60B2"/>
    <w:rsid w:val="00EA6555"/>
    <w:rsid w:val="00EA751B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0F66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4E534-FF99-45E0-80A8-D4B8D151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2020-02-24T09:48:00Z</cp:lastPrinted>
  <dcterms:created xsi:type="dcterms:W3CDTF">2020-02-24T09:49:00Z</dcterms:created>
  <dcterms:modified xsi:type="dcterms:W3CDTF">2020-02-24T09:49:00Z</dcterms:modified>
</cp:coreProperties>
</file>