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B10A5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FAA5730" w14:textId="59E7B05A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Znak sprawy: XIV.263.</w:t>
      </w:r>
      <w:r w:rsidR="00741F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bookmarkStart w:id="0" w:name="_GoBack"/>
      <w:bookmarkEnd w:id="0"/>
      <w:r w:rsidRPr="00112C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.2020</w:t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         </w:t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Załącznik nr </w:t>
      </w:r>
      <w:r w:rsidR="003A26D8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5</w:t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 do </w:t>
      </w:r>
      <w:r w:rsidR="00741FF4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SIWZ</w:t>
      </w:r>
    </w:p>
    <w:p w14:paraId="44DFD70E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ab/>
      </w:r>
    </w:p>
    <w:p w14:paraId="5A4A0F6C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63E8C2E" w14:textId="77777777" w:rsidR="00112C23" w:rsidRPr="00112C23" w:rsidRDefault="00112C23" w:rsidP="00112C23">
      <w:pPr>
        <w:spacing w:after="0" w:line="240" w:lineRule="auto"/>
        <w:ind w:left="284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94BAC6" w14:textId="77777777" w:rsidR="00112C23" w:rsidRPr="00112C23" w:rsidRDefault="00112C23" w:rsidP="00112C23">
      <w:pPr>
        <w:spacing w:after="0" w:line="240" w:lineRule="auto"/>
        <w:ind w:left="284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lang w:eastAsia="pl-PL"/>
        </w:rPr>
        <w:t>Nazwa Wykonawcy:…………………………………………</w:t>
      </w:r>
    </w:p>
    <w:p w14:paraId="4CCDED49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314DB92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22381F8C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12C23">
        <w:rPr>
          <w:rFonts w:ascii="Times New Roman" w:eastAsia="Times New Roman" w:hAnsi="Times New Roman" w:cs="Times New Roman"/>
          <w:b/>
          <w:lang w:eastAsia="pl-PL"/>
        </w:rPr>
        <w:t xml:space="preserve">W Y K A Z    O S Ó B </w:t>
      </w:r>
    </w:p>
    <w:p w14:paraId="5E1EF77A" w14:textId="77777777" w:rsidR="00112C23" w:rsidRPr="00112C23" w:rsidRDefault="00112C23" w:rsidP="00112C23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508F74F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04726F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A6D2E8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F5EC2A" w14:textId="77777777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71F7F3" w14:textId="1846C2FA" w:rsidR="00112C23" w:rsidRPr="00112C23" w:rsidRDefault="00112C23" w:rsidP="00112C23">
      <w:pPr>
        <w:spacing w:after="120" w:line="240" w:lineRule="auto"/>
        <w:ind w:right="-23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Dotyczy: postępowania o udzielenie zamówienia publicznego, prowadzonego w trybie przetargu nieograniczonego </w:t>
      </w:r>
      <w:r w:rsidRPr="00112C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na podstawie ustawy z dnia 29 stycznia 2004 roku Prawo zamówień publicznych: </w:t>
      </w:r>
      <w:bookmarkStart w:id="1" w:name="_Hlk483153040"/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Pałacu Krasińskich (Pałacu Rzeczypospolitej) w zakresie zadania pn. </w:t>
      </w:r>
      <w:r w:rsidRPr="00112C23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w Warszawie” </w:t>
      </w:r>
      <w:r w:rsidRPr="00112C23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112C23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112C23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</w:t>
      </w:r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 xml:space="preserve">w ramach działania 1.3.1 oś priorytetowa I Zmniejszenie emisyjności gospodarki </w:t>
      </w:r>
      <w:proofErr w:type="spellStart"/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112C23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5742064F" w14:textId="77777777" w:rsidR="00112C23" w:rsidRPr="00112C23" w:rsidRDefault="00112C23" w:rsidP="00112C23">
      <w:pPr>
        <w:spacing w:after="120" w:line="240" w:lineRule="auto"/>
        <w:ind w:left="426" w:right="82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AF8E728" w14:textId="77777777" w:rsidR="00112C23" w:rsidRPr="00112C23" w:rsidRDefault="00112C23" w:rsidP="00112C23">
      <w:pPr>
        <w:spacing w:after="120" w:line="240" w:lineRule="auto"/>
        <w:ind w:left="426" w:right="82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bookmarkEnd w:id="1"/>
    <w:p w14:paraId="59C8B6EE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Tytuł przedsięwzięcia: „Skarbiec Piśmiennictwa Rzeczypospolitej – rewitalizacja i aranżacja wnętrz Pałacu Krasińskich (Pałacu Rzeczypospolitej) w Warszawie”</w:t>
      </w:r>
    </w:p>
    <w:p w14:paraId="041EBAA8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Etap II - 2.1 podetap 2.1.1 i podetap 2.1.2</w:t>
      </w:r>
    </w:p>
    <w:p w14:paraId="29EB6B9E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Projekt pn.: „Przebudowa i aranżacja wnętrz Pałacu Krasińskich (Pałacu Rzeczypospolitej) przy Placu Krasińskich 3/5 w Warszawie”.</w:t>
      </w:r>
    </w:p>
    <w:p w14:paraId="478C42CC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zadanie pn.: „Modernizacja energetyczna Pałacu Krasińskich (Pałacu Rzeczypospolitej) przy Placu Krasińskich 3/5  w Warszawie”</w:t>
      </w:r>
    </w:p>
    <w:p w14:paraId="6AEB6100" w14:textId="77777777" w:rsidR="00112C23" w:rsidRPr="00112C23" w:rsidRDefault="00112C23" w:rsidP="00112C23">
      <w:pPr>
        <w:spacing w:after="0" w:line="360" w:lineRule="auto"/>
        <w:ind w:right="45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na podstawie podpisanej </w:t>
      </w:r>
      <w:proofErr w:type="spellStart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UoD</w:t>
      </w:r>
      <w:proofErr w:type="spellEnd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nr POIS.01.03.01-00-0002/17 z NFOŚiGW </w:t>
      </w:r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br/>
        <w:t xml:space="preserve">w ramach działania 1.3.1 oś priorytetowa I Zmniejszenie emisyjności gospodarki </w:t>
      </w:r>
      <w:proofErr w:type="spellStart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POIiŚ</w:t>
      </w:r>
      <w:proofErr w:type="spellEnd"/>
      <w:r w:rsidRPr="00112C2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 xml:space="preserve"> 2014-2020.</w:t>
      </w:r>
    </w:p>
    <w:p w14:paraId="62F5357C" w14:textId="77777777" w:rsidR="00112C23" w:rsidRPr="00112C23" w:rsidRDefault="00112C23" w:rsidP="00112C2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411B2E1" w14:textId="77777777" w:rsidR="00112C23" w:rsidRPr="00112C23" w:rsidRDefault="00112C23" w:rsidP="00112C2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b/>
          <w:bCs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lang w:eastAsia="pl-PL"/>
        </w:rPr>
        <w:t>A)</w:t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Cs/>
          <w:lang w:eastAsia="pl-PL"/>
        </w:rPr>
        <w:tab/>
      </w:r>
      <w:r w:rsidRPr="00112C23">
        <w:rPr>
          <w:rFonts w:ascii="Times New Roman" w:eastAsia="Times New Roman" w:hAnsi="Times New Roman" w:cs="Times New Roman"/>
          <w:b/>
          <w:bCs/>
          <w:lang w:eastAsia="pl-PL"/>
        </w:rPr>
        <w:t>WYKAZ OSÓB</w:t>
      </w:r>
    </w:p>
    <w:p w14:paraId="660863F6" w14:textId="77777777" w:rsidR="00112C23" w:rsidRPr="00112C23" w:rsidRDefault="00112C23" w:rsidP="00112C23">
      <w:pPr>
        <w:suppressAutoHyphens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6AEFC8E1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12C23">
        <w:rPr>
          <w:rFonts w:ascii="Times New Roman" w:eastAsia="Times New Roman" w:hAnsi="Times New Roman" w:cs="Times New Roman"/>
          <w:color w:val="000000"/>
          <w:lang w:eastAsia="pl-PL"/>
        </w:rPr>
        <w:t>Skierowanych</w:t>
      </w:r>
      <w:r w:rsidRPr="00112C23">
        <w:rPr>
          <w:rFonts w:ascii="Times New Roman" w:eastAsia="Times New Roman" w:hAnsi="Times New Roman" w:cs="Times New Roman"/>
          <w:lang w:eastAsia="pl-PL"/>
        </w:rPr>
        <w:t xml:space="preserve"> przez Wykonawcę do realizacji zamówienia publicznego, w szczególności odpowiedzialnych za kierowanie robotami budowlanymi, wraz z informacjami na temat ich kwalifikacji zawodowych, uprawnień, </w:t>
      </w:r>
      <w:r w:rsidRPr="00112C23">
        <w:rPr>
          <w:rFonts w:ascii="Times New Roman" w:eastAsia="Times New Roman" w:hAnsi="Times New Roman" w:cs="Times New Roman"/>
          <w:color w:val="000000"/>
          <w:lang w:eastAsia="pl-PL"/>
        </w:rPr>
        <w:t>doświadczenia</w:t>
      </w:r>
      <w:r w:rsidRPr="00112C23">
        <w:rPr>
          <w:rFonts w:ascii="Times New Roman" w:eastAsia="Times New Roman" w:hAnsi="Times New Roman" w:cs="Times New Roman"/>
          <w:lang w:eastAsia="pl-PL"/>
        </w:rPr>
        <w:t xml:space="preserve"> i wykształcenia niezbędnych do wykonania zamówienia publicznego, a także zakresu wykonywanych przez nie czynności oraz informacji o podstawie do dysponowania tymi osobami.</w:t>
      </w:r>
    </w:p>
    <w:p w14:paraId="0BFA4AE4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1C17B6B7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54C9528F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p w14:paraId="4A712E1C" w14:textId="77777777" w:rsidR="00112C23" w:rsidRPr="00112C23" w:rsidRDefault="00112C23" w:rsidP="00112C23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2126"/>
        <w:gridCol w:w="2400"/>
        <w:gridCol w:w="2845"/>
        <w:gridCol w:w="1701"/>
        <w:gridCol w:w="1701"/>
      </w:tblGrid>
      <w:tr w:rsidR="00112C23" w:rsidRPr="00112C23" w14:paraId="5BBD2DAC" w14:textId="77777777" w:rsidTr="007A041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D32B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Lp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C0125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Kwalifikacje zawodowe</w:t>
            </w:r>
          </w:p>
          <w:p w14:paraId="2074D145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(warunki wymagane)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CFBF7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Imię</w:t>
            </w:r>
          </w:p>
          <w:p w14:paraId="07AAF98B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 nazwisko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EF8F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Kwalifikacje zawodowe, uprawnienia, doświadczenia i wykształcenia (podać nr   datę uzyskania kwalifikacji i uprawnień wraz z podaniem rodzaju specjalności, podać nr i datę wpisu na listę członków właściwej izby samorządu zawodowego, numer świadectwa kwalifikacyjnego D oraz E)</w:t>
            </w:r>
          </w:p>
        </w:tc>
        <w:tc>
          <w:tcPr>
            <w:tcW w:w="2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A2546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Zakres wykonywanych</w:t>
            </w:r>
          </w:p>
          <w:p w14:paraId="0CF4F6F4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czynności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2A052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Informacje o podstawie do dysponowania tymi osobami</w:t>
            </w:r>
          </w:p>
        </w:tc>
      </w:tr>
      <w:tr w:rsidR="00112C23" w:rsidRPr="00112C23" w14:paraId="7163C53A" w14:textId="77777777" w:rsidTr="007A0416">
        <w:trPr>
          <w:trHeight w:val="270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0F0E" w14:textId="77777777" w:rsidR="00112C23" w:rsidRPr="00112C23" w:rsidRDefault="00112C23" w:rsidP="00112C23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5151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8A57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7CD18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1957" w14:textId="77777777" w:rsidR="00112C23" w:rsidRPr="00112C23" w:rsidRDefault="00112C23" w:rsidP="00112C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FB24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bezpośrednie*</w:t>
            </w:r>
          </w:p>
          <w:p w14:paraId="7DEB7A6D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  <w:p w14:paraId="4DC4AC72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W przypadku</w:t>
            </w: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dysponowania bezpośredniego Wykonawca wpisuje „TAK” w</w:t>
            </w: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przeciwnym wypadku wpisuje „NIE”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86D34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Dysponowanie pośrednie**</w:t>
            </w:r>
          </w:p>
          <w:p w14:paraId="7D222AEB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22D58111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W przypadku dysponowania pośredniego Wykonawca wpisuje „TAK”</w:t>
            </w:r>
          </w:p>
          <w:p w14:paraId="73C54137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i podaje nazwę podmiotu udostępniającego w</w:t>
            </w: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  <w:t>przeciwnym wypadku wpisuje „NIE”</w:t>
            </w:r>
          </w:p>
        </w:tc>
      </w:tr>
      <w:tr w:rsidR="00112C23" w:rsidRPr="00112C23" w14:paraId="507058BA" w14:textId="77777777" w:rsidTr="007A0416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231CA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CE5A1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223C3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B440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CEDF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226C3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5FA4D" w14:textId="77777777" w:rsidR="00112C23" w:rsidRPr="00112C23" w:rsidRDefault="00112C23" w:rsidP="00112C23">
            <w:pPr>
              <w:widowControl w:val="0"/>
              <w:tabs>
                <w:tab w:val="left" w:pos="1418"/>
                <w:tab w:val="left" w:pos="4820"/>
                <w:tab w:val="left" w:pos="7740"/>
              </w:tabs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  <w:lang w:eastAsia="pl-PL"/>
              </w:rPr>
              <w:t>7</w:t>
            </w:r>
          </w:p>
        </w:tc>
      </w:tr>
      <w:tr w:rsidR="00112C23" w:rsidRPr="00112C23" w14:paraId="22A79D28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8C20C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08FE1B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 (jedna) osoba skierowana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 kierowania robotami budowlanymi i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pełnienia funkcji Kierownika budowy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posiadająca uprawnienia do pełnienia samodzielnych funkcji technicznych w budownictwie w zakresie kierowania robotami budowlanymi – bez ograniczeń –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 specjalności konstrukcyjno-budowlanej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 ustawą Prawo budowlane, będąca czynnym członkiem samorządu zawodowego,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posiadająca minimum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18 miesięcy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doświadczenia zawodowego na stanowisku kierownika budowy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 robotach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lastRenderedPageBreak/>
              <w:t xml:space="preserve">budowlanych prowadzonych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posiada uprawnienia budowlane określone przepisami Prawa budowlanego oraz która przez co najmniej 18 miesięcy brała udział w robotach budowlanych prowadzonych przy zabytkach nieruchomych wpisanych do rejestru lub inwentarza muzeum będącego instytucją kultury.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>Doświadczenie (staż pracy) osoby skierowanej do pełnienia funkcji kierownika budowy jest jednym z kryteriów oceny ofert.</w:t>
            </w:r>
          </w:p>
          <w:p w14:paraId="1C09310C" w14:textId="77777777" w:rsidR="00112C23" w:rsidRPr="00112C23" w:rsidRDefault="00112C23" w:rsidP="00112C23">
            <w:pPr>
              <w:widowControl w:val="0"/>
              <w:tabs>
                <w:tab w:val="left" w:pos="4820"/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ind w:left="-28" w:right="1" w:firstLine="28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AB5322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0F48C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29DB7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93CE3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1AE47" w14:textId="77777777" w:rsidR="00112C23" w:rsidRPr="00112C23" w:rsidRDefault="00112C23" w:rsidP="00112C23">
            <w:pPr>
              <w:widowControl w:val="0"/>
              <w:tabs>
                <w:tab w:val="left" w:pos="77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pl-PL"/>
              </w:rPr>
            </w:pPr>
          </w:p>
        </w:tc>
      </w:tr>
      <w:tr w:rsidR="00112C23" w:rsidRPr="00112C23" w14:paraId="47F93E2E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44C653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7919DF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 (jedna) osoba skierowana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do kierowania pracami konserwatorskimi, pracami restauratorskimi lub badaniami konserwatorskimi, prowadzonymi przy zabytkach wpisanych do rejestru,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która ma obowiązek posiadać kwalifikacje i 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>przy zabytkach nieruchomych wpisanych do rejestru zabytków lub inwentarza muzeum będącego instytucją kultury*******,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zgodnie z wymogami art. 37 a Ustawy z dnia 23 lipca 2003 r.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 xml:space="preserve"> o ochronie zabytków i 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</w:t>
            </w:r>
          </w:p>
          <w:p w14:paraId="50E250EF" w14:textId="77777777" w:rsidR="00112C23" w:rsidRPr="00112C23" w:rsidRDefault="00112C23" w:rsidP="00112C23">
            <w:pPr>
              <w:widowControl w:val="0"/>
              <w:numPr>
                <w:ilvl w:val="0"/>
                <w:numId w:val="3"/>
              </w:numPr>
              <w:tabs>
                <w:tab w:val="left" w:pos="315"/>
              </w:tabs>
              <w:spacing w:before="60" w:after="60" w:line="240" w:lineRule="auto"/>
              <w:ind w:left="173" w:hanging="142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 xml:space="preserve">pracami konserwatorskimi, pracami restauratorskimi lub badaniami konserwatorskimi, prowadzonymi przy zabytkach wpisanych do rejestru kieruje osoba, która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ukończyła studia drugiego stopnia lub jednolite studia magisterskie, w zakresie konserwacji i restauracji dzieł sztuki lub konserwacji zabytków oraz która po rozpoczęciu studiów drugiego stopnia lub po zaliczeniu szóstego semestru jednolitych studiów magisterskich, przez co najmniej 9 miesięcy brała udział w pracach konserwatorskich, pracach restauratorskich lub badaniach konserwatorskich, prowadzonych przy zabytkach wpisanych do rejestru, inwentarza muzeum będącego instytucją kultury lub zaliczanych do jednej z kategorii, o których mowa w art. 14a ust. 2 Ustawy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.</w:t>
            </w:r>
          </w:p>
          <w:p w14:paraId="1547C143" w14:textId="77777777" w:rsidR="00112C23" w:rsidRPr="00112C23" w:rsidRDefault="00112C23" w:rsidP="00E02693">
            <w:pPr>
              <w:widowControl w:val="0"/>
              <w:numPr>
                <w:ilvl w:val="0"/>
                <w:numId w:val="3"/>
              </w:numPr>
              <w:tabs>
                <w:tab w:val="left" w:pos="457"/>
              </w:tabs>
              <w:spacing w:before="60" w:after="60" w:line="240" w:lineRule="auto"/>
              <w:ind w:left="173" w:hanging="105"/>
              <w:jc w:val="left"/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dziedzinach nieobjętych programem studiów wyższych, o których mowa powyżej w punkcie 1), pracami konserwatorskimi, pracami restauratorskimi lub badaniami konserwatorskimi, prowadzonymi przy zabytkach wpisanych do rejestru albo na Listę Skarbów Dziedzictwa kieruje osoba, która posiada:</w:t>
            </w:r>
          </w:p>
          <w:p w14:paraId="7CCDD20C" w14:textId="77777777" w:rsidR="00112C23" w:rsidRPr="00112C23" w:rsidRDefault="00112C23" w:rsidP="00112C23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457" w:hanging="284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świadectwo ukończenia szkoły średniej zawodowej oraz tytuł zawodowy albo wykształcenie średnie lub średnie branżowe i dyplom potwierdzający posiadanie kwalifikacji zawodowych w zawodach odpowiadających danej dziedzinie lub</w:t>
            </w:r>
          </w:p>
          <w:p w14:paraId="7F0004BA" w14:textId="77777777" w:rsidR="00112C23" w:rsidRPr="00112C23" w:rsidRDefault="00112C23" w:rsidP="00112C23">
            <w:pPr>
              <w:numPr>
                <w:ilvl w:val="0"/>
                <w:numId w:val="2"/>
              </w:numPr>
              <w:suppressAutoHyphens/>
              <w:spacing w:after="0" w:line="240" w:lineRule="auto"/>
              <w:ind w:left="457" w:hanging="284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dyplom mistrza w zawodzie odpowiadającym danej dziedzinie </w:t>
            </w:r>
          </w:p>
          <w:p w14:paraId="3EC242D7" w14:textId="77777777" w:rsidR="00112C23" w:rsidRPr="00112C23" w:rsidRDefault="00112C23" w:rsidP="00112C23">
            <w:pPr>
              <w:suppressAutoHyphens/>
              <w:spacing w:after="0" w:line="240" w:lineRule="auto"/>
              <w:ind w:left="457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- oraz która przez co najmniej 4 lata brała udział w pracach konserwatorskich, pracach restauratorskich lub badaniach konserwatorskich, prowadzonych przy zabytkach wpisanych do rejestru, na Listę Skarbów Dziedzictwa, do inwentarza muzeum będącego instytucją kultury lub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 xml:space="preserve">innych zabytkach zaliczanych do jednej z kategorii, o których mowa w art. 14a ust. 2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Ustawy.</w:t>
            </w:r>
          </w:p>
          <w:p w14:paraId="3D8B01E8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D4E5EB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852A89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BD8C28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B6B1D2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0B695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12C23" w:rsidRPr="00112C23" w14:paraId="07A0B55F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D35290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132EB6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 (jedna) osoba do pełnienia funkcji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Kierownika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posiadająca uprawnienia do pełnienia samodzielnych funkcji technicznych w budownictwie w zakresie kierowania robotami budowlanymi – bez ograniczeń -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instalacji sanitarnych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w zakresie sieci, instalacji i urządzeń cieplnych, wentylacyjnych, wodociągowych i kanalizacyjnych,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będąca czynnym członkiem samorządu zawodowego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Kierownik robót budowlanych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instalacji sanitarnych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 zakresie sieci, instalacji i urządzeń cieplnych, wentylacyjnych, wodociągowych i kanalizacyjnych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ma również obowiązek posiadać 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w robotach budowlanych prowadzonych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posiada uprawnienia budowlane określone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przepisami Prawa budowlanego oraz która przez co najmniej 18 miesięcy brała udział w robotach budowlanych prowadzonych przy zabytkach nieruchomych wpisanych do rejestru lub inwentarza muzeum będącego instytucją kultury.</w:t>
            </w:r>
          </w:p>
          <w:p w14:paraId="5FF3D222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15046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0152D1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2D70B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0A6E5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FA097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068ECCA3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5AC25F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F8D95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 (jedna) osoba do pełnienia funkcji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Kierownika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posiadająca uprawnienia do pełnienia samodzielnych funkcji technicznych w budownictwie w zakresie kierowania robotami budowlanymi – bez ograniczeń -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instalacyjnej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w zakresie sieci, instalacji i urządzeń elektrycznych i elektroenergetycznych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będąca czynnym członkiem samorządu zawodowego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Kierownik robót budowlanych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 specjalności instalacyjnej, w zakresie sieci, instalacji i urządzeń elektrycznych i elektroenergetycznych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ma również obowiązek posiadać 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w robotach budowlanych prowadzonych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posiada uprawnienia budowlane określone przepisami Prawa budowlanego oraz która przez co najmniej 18 miesięcy brała udział w robotach budowlanych prowadzonych przy zabytkach nieruchomych wpisanych do rejestru lub inwentarza muzeum będącego instytucją kultury.</w:t>
            </w:r>
          </w:p>
          <w:p w14:paraId="52474327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0796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77C5DA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EE3D86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BB04C9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B37B52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05B2B162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D4682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96B308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1 (jedna) osoba do pełnienia funkcji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Kierownika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posiadająca uprawnienia do pełnienia samodzielnych funkcji technicznych w budownictwie w zakresie kierowania robotami budowlanymi – bez ograniczeń -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w specjalności telekomunikacyjnej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,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będąca czynnym członkiem samorządu zawodowego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Kierownik robót budowlanych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w specjalności telekomunikacyjnej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ma również obowiązek posiadać doświadczenie zawodowe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w robotach budowlanych prowadzonych 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pl-PL"/>
              </w:rPr>
              <w:t>w budynku lub budynkach***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będącym/mi zabytkiem/</w:t>
            </w:r>
            <w:proofErr w:type="spellStart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>ami</w:t>
            </w:r>
            <w:proofErr w:type="spellEnd"/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nieruchomym/mi wpisanym/i do rejestru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u w:val="single"/>
                <w:lang w:eastAsia="pl-PL"/>
              </w:rPr>
              <w:t xml:space="preserve"> lub inwentarza muzeum będącego instytucją kultury</w:t>
            </w:r>
            <w:r w:rsidRPr="00112C23">
              <w:rPr>
                <w:rFonts w:ascii="Times New Roman" w:eastAsia="Times New Roman" w:hAnsi="Times New Roman" w:cs="Arial"/>
                <w:bCs/>
                <w:sz w:val="18"/>
                <w:szCs w:val="18"/>
                <w:u w:val="single"/>
                <w:lang w:eastAsia="pl-PL"/>
              </w:rPr>
              <w:t xml:space="preserve"> *******,</w:t>
            </w:r>
            <w:r w:rsidRPr="00112C23">
              <w:rPr>
                <w:rFonts w:ascii="Times New Roman" w:eastAsia="Times New Roman" w:hAnsi="Times New Roman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zgodnie z wymogami art. 37 c Ustawy z dnia 23 lipca 2003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o ochronie zabytków i opiece nad zabytkami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oraz zgodnie z Rozporządzeniem Ministra Kultury i Dziedzictwa Narodowego z dnia 22 sierpnia 2018 r. </w:t>
            </w:r>
            <w:r w:rsidRPr="00112C23">
              <w:rPr>
                <w:rFonts w:ascii="Times New Roman" w:eastAsia="Times New Roman" w:hAnsi="Times New Roman" w:cs="Times New Roman"/>
                <w:bCs/>
                <w:i/>
                <w:sz w:val="18"/>
                <w:szCs w:val="18"/>
                <w:lang w:eastAsia="pl-PL"/>
              </w:rPr>
              <w:t>w sprawie prowadzenia prac konserwatorskich, prac restauratorskich i badań konserwatorskich przy zabytku wpisanym do rejestru zabytków albo na Listę Skarbów Dziedzictwa oraz robót budowlanych, badań architektonicznych i innych działań przy zabytku wpisanym do rejestru zabytków, a także badań archeologicznych i poszukiwań zabytków badań architektonicznych i innych działań przy zabytku wpisanym do rejestru zabytków, a także badań archeologicznych i poszukiwań zabytków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, tj.: robotami budowlanymi kieruje przy zabytkach nieruchomych wpisanych do rejestru osoba, która posiada uprawnienia budowlane określone przepisami Prawa budowlanego oraz która przez co najmniej 18 miesięcy brała udział w robotach 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lastRenderedPageBreak/>
              <w:t>budowlanych prowadzonych przy zabytkach nieruchomych wpisanych do rejestru lub inwentarza muzeum będącego instytucją kultury.</w:t>
            </w:r>
          </w:p>
          <w:p w14:paraId="2A5F1086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9BD9F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480" w:lineRule="auto"/>
              <w:ind w:left="317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CBC478A" w14:textId="77777777" w:rsidR="00112C23" w:rsidRPr="00112C23" w:rsidRDefault="00112C23" w:rsidP="00112C23">
            <w:pPr>
              <w:tabs>
                <w:tab w:val="left" w:pos="360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115D9D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4119C4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643DA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E5DF41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732B11C8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BBE3D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CE087E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bookmarkStart w:id="2" w:name="_Hlk29968584"/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co najmniej 2 (dwie) osoby wyznaczone </w:t>
            </w:r>
            <w:r w:rsidRPr="00112C2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do wykonywania instalacji elektrycznych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 posiadające świadectwa kwalifikacji dla elektryków SEP do 1kV grupa D i E.</w:t>
            </w:r>
          </w:p>
          <w:bookmarkEnd w:id="2"/>
          <w:p w14:paraId="2A28BDEA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0A8276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463BDB82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………………………</w:t>
            </w:r>
          </w:p>
          <w:p w14:paraId="0160E0C6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………………………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9BB789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DCF808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243AA0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E9DF5F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12C23" w:rsidRPr="00112C23" w14:paraId="5F02E06A" w14:textId="77777777" w:rsidTr="007A04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44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56106E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C11FA8" w14:textId="77777777" w:rsidR="00112C23" w:rsidRPr="00112C23" w:rsidRDefault="00112C23" w:rsidP="00112C23">
            <w:pPr>
              <w:widowControl w:val="0"/>
              <w:tabs>
                <w:tab w:val="left" w:pos="709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2 (dwie) osoby wpisane na listę kwalifikowanych pracowników </w:t>
            </w:r>
            <w:r w:rsidRPr="00112C2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zabezpieczenia technicznego</w:t>
            </w: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,</w:t>
            </w:r>
            <w:r w:rsidRPr="00112C23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zgodnie z Ustawą z dnia 22 sierpnia 1997 r. o ochronie osób i mienia.</w:t>
            </w:r>
          </w:p>
          <w:p w14:paraId="11E845C1" w14:textId="77777777" w:rsidR="00112C23" w:rsidRPr="00112C23" w:rsidRDefault="00112C23" w:rsidP="00112C23">
            <w:pPr>
              <w:widowControl w:val="0"/>
              <w:tabs>
                <w:tab w:val="left" w:pos="1134"/>
              </w:tabs>
              <w:spacing w:before="6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C8A8CD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B006FFB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………………………</w:t>
            </w:r>
          </w:p>
          <w:p w14:paraId="4AD4A9CE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12C2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………………………</w:t>
            </w:r>
          </w:p>
          <w:p w14:paraId="5B831176" w14:textId="77777777" w:rsidR="00112C23" w:rsidRPr="00112C23" w:rsidRDefault="00112C23" w:rsidP="00112C23">
            <w:pPr>
              <w:tabs>
                <w:tab w:val="left" w:pos="-108"/>
              </w:tabs>
              <w:suppressAutoHyphens/>
              <w:snapToGrid w:val="0"/>
              <w:spacing w:after="0" w:line="480" w:lineRule="auto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41BC99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ED2687" w14:textId="77777777" w:rsidR="00112C23" w:rsidRPr="00112C23" w:rsidRDefault="00112C23" w:rsidP="00112C2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EBE6EF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0702CB" w14:textId="77777777" w:rsidR="00112C23" w:rsidRPr="00112C23" w:rsidRDefault="00112C23" w:rsidP="00112C2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14:paraId="0C6824F8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D89152D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112C23">
        <w:rPr>
          <w:rFonts w:ascii="Times New Roman" w:eastAsia="Times New Roman" w:hAnsi="Times New Roman" w:cs="Times New Roman"/>
          <w:b/>
          <w:bCs/>
          <w:lang w:eastAsia="pl-PL"/>
        </w:rPr>
        <w:t xml:space="preserve">B) </w:t>
      </w:r>
    </w:p>
    <w:p w14:paraId="6EFE58A7" w14:textId="6807D2AD" w:rsidR="00112C23" w:rsidRPr="004F2202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>Oświadczamy, że osoby wskazane przez nas w pkt. A) Wykazu osób, a które będą uczestniczyć w wykonaniu zamówienia, posiadają wymagane uprawnienia</w:t>
      </w:r>
      <w:r w:rsidR="001645DE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2E9C01CB" w14:textId="6B7A450B" w:rsidR="00112C23" w:rsidRPr="004F2202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Oświadczamy, że osoba skierowana do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sprawowania funkcji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kierownika budowy</w:t>
      </w: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 jest czynnym członkiem samorządu zawodowego</w:t>
      </w:r>
      <w:r w:rsidR="001645DE">
        <w:rPr>
          <w:rFonts w:ascii="Times New Roman" w:eastAsia="Times New Roman" w:hAnsi="Times New Roman" w:cs="Times New Roman"/>
          <w:b/>
          <w:bCs/>
          <w:lang w:eastAsia="pl-PL"/>
        </w:rPr>
        <w:t xml:space="preserve"> oraz posiada wymagane </w:t>
      </w:r>
      <w:r w:rsidR="001645DE" w:rsidRPr="001645DE">
        <w:rPr>
          <w:rFonts w:ascii="Times New Roman" w:eastAsia="Times New Roman" w:hAnsi="Times New Roman" w:cs="Times New Roman"/>
          <w:b/>
          <w:lang w:eastAsia="pl-PL"/>
        </w:rPr>
        <w:t xml:space="preserve">doświadczenie zawodowe 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>w robotach budowlanych prowadzonych w budynku lub budynkach***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będącym/mi zabytkiem/</w:t>
      </w:r>
      <w:proofErr w:type="spellStart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>ami</w:t>
      </w:r>
      <w:proofErr w:type="spellEnd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nieruchomym/mi wpisanym/i do rejestru zabytków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lub inwentarza muzeum będącego instytucją kultury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*******.</w:t>
      </w:r>
    </w:p>
    <w:p w14:paraId="31FD9DCA" w14:textId="50F78772" w:rsidR="00112C23" w:rsidRPr="004F2202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Oświadczamy, że osoby skierowane do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sprawowania funkcji 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kierowników robót</w:t>
      </w:r>
      <w:r w:rsidRPr="004F2202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są</w:t>
      </w:r>
      <w:r w:rsidRPr="004F2202">
        <w:rPr>
          <w:rFonts w:ascii="Times New Roman" w:eastAsia="Times New Roman" w:hAnsi="Times New Roman" w:cs="Times New Roman"/>
          <w:b/>
          <w:bCs/>
          <w:lang w:eastAsia="pl-PL"/>
        </w:rPr>
        <w:t xml:space="preserve"> czynnymi członkami samorządu zawodowego</w:t>
      </w:r>
      <w:r w:rsidR="001645DE">
        <w:rPr>
          <w:rFonts w:ascii="Times New Roman" w:eastAsia="Times New Roman" w:hAnsi="Times New Roman" w:cs="Times New Roman"/>
          <w:b/>
          <w:bCs/>
          <w:lang w:eastAsia="pl-PL"/>
        </w:rPr>
        <w:t xml:space="preserve"> oraz posiadają wymagane </w:t>
      </w:r>
      <w:r w:rsidR="001645DE" w:rsidRPr="001645DE">
        <w:rPr>
          <w:rFonts w:ascii="Times New Roman" w:eastAsia="Times New Roman" w:hAnsi="Times New Roman" w:cs="Times New Roman"/>
          <w:b/>
          <w:lang w:eastAsia="pl-PL"/>
        </w:rPr>
        <w:t xml:space="preserve">doświadczenie zawodowe 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>w robotach budowlanych prowadzonych w budynku lub budynkach***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będącym/mi zabytkiem/</w:t>
      </w:r>
      <w:proofErr w:type="spellStart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>ami</w:t>
      </w:r>
      <w:proofErr w:type="spellEnd"/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nieruchomym/mi wpisanym/i do rejestru zabytków</w:t>
      </w:r>
      <w:r w:rsidR="001645DE" w:rsidRPr="001645DE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lub inwentarza muzeum będącego instytucją kultury</w:t>
      </w:r>
      <w:r w:rsidR="001645DE" w:rsidRPr="001645DE">
        <w:rPr>
          <w:rFonts w:ascii="Times New Roman" w:eastAsia="Times New Roman" w:hAnsi="Times New Roman" w:cs="Arial"/>
          <w:b/>
          <w:u w:val="single"/>
          <w:lang w:eastAsia="pl-PL"/>
        </w:rPr>
        <w:t xml:space="preserve"> *******.</w:t>
      </w:r>
    </w:p>
    <w:p w14:paraId="699B2E70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6F4F35C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5E28FB28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14:paraId="653827D0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65C4130" w14:textId="77777777" w:rsidR="00112C23" w:rsidRPr="00112C23" w:rsidRDefault="00112C23" w:rsidP="00112C2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112C2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Miejscowo</w:t>
      </w:r>
      <w:r w:rsidRPr="00112C23">
        <w:rPr>
          <w:rFonts w:ascii="Times New Roman" w:eastAsia="TimesNewRoman" w:hAnsi="Times New Roman" w:cs="Times New Roman"/>
          <w:iCs/>
          <w:sz w:val="18"/>
          <w:szCs w:val="18"/>
          <w:lang w:eastAsia="pl-PL"/>
        </w:rPr>
        <w:t>ść</w:t>
      </w:r>
      <w:r w:rsidRPr="00112C2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 xml:space="preserve"> i data: </w:t>
      </w:r>
      <w:r w:rsidRPr="00112C23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................................................................  </w:t>
      </w:r>
      <w:r w:rsidRPr="00112C23">
        <w:rPr>
          <w:rFonts w:ascii="Times New Roman" w:eastAsia="Times New Roman" w:hAnsi="Times New Roman" w:cs="Times New Roman"/>
          <w:bCs/>
          <w:iCs/>
          <w:sz w:val="18"/>
          <w:szCs w:val="18"/>
          <w:lang w:eastAsia="pl-PL"/>
        </w:rPr>
        <w:t>imię i nazwisko osoby uprawnionej do składania oświadczeń woli w imieniu Wykonawcy:  ………</w:t>
      </w:r>
      <w:r w:rsidRPr="00112C23">
        <w:rPr>
          <w:rFonts w:ascii="Times New Roman" w:eastAsia="Times New Roman" w:hAnsi="Times New Roman" w:cs="Times New Roman"/>
          <w:iCs/>
          <w:sz w:val="18"/>
          <w:szCs w:val="18"/>
          <w:lang w:eastAsia="pl-PL"/>
        </w:rPr>
        <w:t>…………………………………</w:t>
      </w:r>
      <w:r w:rsidRPr="00112C23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112C23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112C23">
        <w:rPr>
          <w:rFonts w:ascii="Times New Roman" w:eastAsia="TimesNewRoman" w:hAnsi="Times New Roman" w:cs="Times New Roman"/>
          <w:i/>
          <w:sz w:val="18"/>
          <w:szCs w:val="18"/>
          <w:lang w:eastAsia="pl-PL"/>
        </w:rPr>
        <w:tab/>
      </w:r>
      <w:r w:rsidRPr="00112C23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 </w:t>
      </w:r>
    </w:p>
    <w:p w14:paraId="0C3D9420" w14:textId="77777777" w:rsidR="00112C23" w:rsidRPr="00112C23" w:rsidRDefault="00112C23" w:rsidP="00112C2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112C23">
        <w:rPr>
          <w:rFonts w:ascii="Times New Roman" w:eastAsia="Calibri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765C13" wp14:editId="5FB70065">
                <wp:simplePos x="0" y="0"/>
                <wp:positionH relativeFrom="column">
                  <wp:posOffset>5859145</wp:posOffset>
                </wp:positionH>
                <wp:positionV relativeFrom="paragraph">
                  <wp:posOffset>9525</wp:posOffset>
                </wp:positionV>
                <wp:extent cx="2453640" cy="396240"/>
                <wp:effectExtent l="0" t="0" r="22860" b="22860"/>
                <wp:wrapNone/>
                <wp:docPr id="217" name="Pole tekstow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39624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1DC212" w14:textId="77777777" w:rsidR="00112C23" w:rsidRDefault="00112C23" w:rsidP="00112C23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65C13" id="_x0000_t202" coordsize="21600,21600" o:spt="202" path="m,l,21600r21600,l21600,xe">
                <v:stroke joinstyle="miter"/>
                <v:path gradientshapeok="t" o:connecttype="rect"/>
              </v:shapetype>
              <v:shape id="Pole tekstowe 217" o:spid="_x0000_s1026" type="#_x0000_t202" style="position:absolute;left:0;text-align:left;margin-left:461.35pt;margin-top:.75pt;width:193.2pt;height:3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" fillcolor="#d9d9d9">
                <v:textbox>
                  <w:txbxContent>
                    <w:p w14:paraId="621DC212" w14:textId="77777777" w:rsidR="00112C23" w:rsidRDefault="00112C23" w:rsidP="00112C23">
                      <w:r>
                        <w:t>Kwalifikowany podpis elektroniczny</w:t>
                      </w:r>
                    </w:p>
                  </w:txbxContent>
                </v:textbox>
              </v:shape>
            </w:pict>
          </mc:Fallback>
        </mc:AlternateContent>
      </w:r>
    </w:p>
    <w:p w14:paraId="31684041" w14:textId="77777777" w:rsidR="00112C23" w:rsidRPr="00112C23" w:rsidRDefault="00112C23" w:rsidP="00112C23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0775D309" w14:textId="77777777" w:rsidR="00112C23" w:rsidRPr="00112C23" w:rsidRDefault="00112C23" w:rsidP="00112C23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E2DB671" w14:textId="77777777" w:rsidR="00112C23" w:rsidRPr="00112C23" w:rsidRDefault="00112C23" w:rsidP="00112C23">
      <w:pPr>
        <w:tabs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4ABCF367" w14:textId="77777777" w:rsidR="00112C23" w:rsidRPr="00112C23" w:rsidRDefault="00112C23" w:rsidP="00112C23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</w:pPr>
    </w:p>
    <w:p w14:paraId="4DD294E7" w14:textId="77777777" w:rsidR="00112C23" w:rsidRPr="00112C23" w:rsidRDefault="00112C23" w:rsidP="00112C23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</w:pPr>
      <w:r w:rsidRPr="00112C23"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  <w:t>UWAGA ZAMAWIAJĄCEGO:</w:t>
      </w:r>
    </w:p>
    <w:p w14:paraId="22A73DA2" w14:textId="77777777" w:rsidR="00112C23" w:rsidRPr="00112C23" w:rsidRDefault="00112C23" w:rsidP="00112C23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b/>
          <w:iCs/>
          <w:sz w:val="24"/>
          <w:szCs w:val="24"/>
          <w:lang w:eastAsia="zh-CN"/>
        </w:rPr>
      </w:pPr>
    </w:p>
    <w:p w14:paraId="04F42FEB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 Pod pojęciem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  <w:t>dysponowania bezpośredniego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należy rozumieć przypadek, gdy tytułem prawnym do powołania się przez Wykonawcę na dysponowanie osobami zdolnymi do wykonania zamówienia jest stosunek prawny istniejący bezpośrednio pomiędzy Wykonawcą a osobą (osobami), na dysponowanie której (których) Wykonawca się powołuje. Przy czym bez znaczenia jest tutaj charakter prawny takiego stosunku, tj. czy mamy tu do czynienia z umową przedwstępna, umową 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 xml:space="preserve"> o podwykonawstwo, umową o współpracy, porozumieniem pomiędzy pracodawcami o delegowaniu pracowników w celu wykonywania pracy u Wykonawcy itd.</w:t>
      </w:r>
    </w:p>
    <w:p w14:paraId="26DF0976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557ACB75" w14:textId="77777777" w:rsidR="00112C23" w:rsidRPr="00112C23" w:rsidRDefault="00112C23" w:rsidP="00112C2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** Pod pojęciem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  <w:t>dysponowania pośredniego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należy rozumieć powoływanie się na osoby zdolne do wykonania zamówienia należące do innych podmiotów, 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tj. podmiotów, które dysponują takimi osobami, a na czas realizacji zamówienia w celu wykonania pracy związanej z wykonaniem tego zamówienia, np. oddelegują pracownika. W takim przypadku, Wykonawca zobowiązany jest udowodnić Zamawiającemu, iż będzie dysponował zasobami niezbędnymi do realizacji zamówienia,   w szczególności przedstawiając w tym celu pisemne zobowiązanie tych podmiotów do oddania Wykonawcy do dyspozycji niezbędne osoby na okres korzystania z nich przy wykonaniu zamówienia.</w:t>
      </w:r>
    </w:p>
    <w:p w14:paraId="62DC2E4E" w14:textId="77777777" w:rsidR="00112C23" w:rsidRPr="00112C23" w:rsidRDefault="00112C23" w:rsidP="00112C23">
      <w:pPr>
        <w:widowControl w:val="0"/>
        <w:tabs>
          <w:tab w:val="left" w:pos="4820"/>
          <w:tab w:val="left" w:pos="7740"/>
        </w:tabs>
        <w:spacing w:after="0" w:line="360" w:lineRule="auto"/>
        <w:ind w:right="1"/>
        <w:jc w:val="left"/>
        <w:rPr>
          <w:rFonts w:ascii="Times New Roman" w:eastAsia="Times New Roman" w:hAnsi="Times New Roman" w:cs="Arial"/>
          <w:b/>
          <w:bCs/>
          <w:sz w:val="20"/>
          <w:szCs w:val="20"/>
          <w:lang w:eastAsia="pl-PL"/>
        </w:rPr>
      </w:pPr>
    </w:p>
    <w:p w14:paraId="33E94845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*** 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definiuje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”budynek”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ustawą z dnia 7 lipca 1994 r. Prawo budowlane, 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tj.: </w:t>
      </w:r>
      <w:r w:rsidRPr="00112C2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„budynek – należy przez to rozumieć taki obiekt budowlany, który jest trwale związany z gruntem, wydzielony z przestrzeni za pomocą przegród budowlanych oraz posiada fundamenty i dach”. </w:t>
      </w:r>
    </w:p>
    <w:p w14:paraId="1786420E" w14:textId="77777777" w:rsidR="00112C23" w:rsidRPr="00112C23" w:rsidRDefault="00112C23" w:rsidP="00112C23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4A0D567" w14:textId="77777777" w:rsidR="00112C23" w:rsidRPr="00112C23" w:rsidRDefault="00112C23" w:rsidP="00112C23">
      <w:pPr>
        <w:widowControl w:val="0"/>
        <w:tabs>
          <w:tab w:val="left" w:pos="2268"/>
          <w:tab w:val="left" w:pos="4820"/>
          <w:tab w:val="left" w:pos="7740"/>
        </w:tabs>
        <w:autoSpaceDE w:val="0"/>
        <w:autoSpaceDN w:val="0"/>
        <w:adjustRightInd w:val="0"/>
        <w:spacing w:after="0" w:line="240" w:lineRule="auto"/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2C2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*******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„zabytek nieruchomy wpisany do rejestru zabytków </w:t>
      </w:r>
      <w:r w:rsidRPr="00112C23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pl-PL"/>
        </w:rPr>
        <w:t>lub inwentarza muzeum będącego instytucją kultury</w:t>
      </w:r>
      <w:r w:rsidRPr="00112C23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”</w:t>
      </w:r>
      <w:r w:rsidRPr="00112C2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Zamawiający rozumie – nieruchomość, jej część lub zespół nieruchomości wpisane do rejestru zabytków nieruchomych, będące dziełem człowieka lub związane z jego działalnością i stanowiące świadectwo minionej epoki bądź zdarzenia, których zachowanie leży w interesie społecznym ze względu na posiadaną wartość historyczną, artystyczną lub naukową.</w:t>
      </w:r>
    </w:p>
    <w:p w14:paraId="79277A60" w14:textId="77777777" w:rsidR="00112C23" w:rsidRPr="00112C23" w:rsidRDefault="00112C23" w:rsidP="00112C23">
      <w:pPr>
        <w:tabs>
          <w:tab w:val="left" w:pos="9356"/>
        </w:tabs>
        <w:suppressAutoHyphens/>
        <w:spacing w:after="0" w:line="240" w:lineRule="auto"/>
        <w:jc w:val="left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</w:p>
    <w:p w14:paraId="7A8EAA49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27A4A3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E3CD44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46918D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4AC4FC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73CDA4" w14:textId="77777777" w:rsidR="00112C23" w:rsidRPr="00112C23" w:rsidRDefault="00112C23" w:rsidP="00112C2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A4DB1B" w14:textId="77777777" w:rsidR="00112C23" w:rsidRPr="00112C23" w:rsidRDefault="00112C23" w:rsidP="00112C23">
      <w:pPr>
        <w:tabs>
          <w:tab w:val="left" w:pos="3330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2C23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60B6890C" w14:textId="77777777" w:rsidR="00D32A5A" w:rsidRPr="00D32A5A" w:rsidRDefault="00D32A5A" w:rsidP="00D32A5A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B474A3" w14:textId="77777777" w:rsidR="00D32A5A" w:rsidRPr="00D32A5A" w:rsidRDefault="00D32A5A" w:rsidP="00D32A5A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EB84E8" w14:textId="77777777" w:rsidR="00D32A5A" w:rsidRPr="00D32A5A" w:rsidRDefault="00D32A5A" w:rsidP="00D32A5A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67D25" w14:textId="77777777" w:rsidR="00D32A5A" w:rsidRPr="00D32A5A" w:rsidRDefault="00D32A5A" w:rsidP="00D32A5A">
      <w:pPr>
        <w:tabs>
          <w:tab w:val="left" w:pos="3330"/>
        </w:tabs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2A5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550BA525" w14:textId="77777777" w:rsidR="001F6AFC" w:rsidRDefault="001F6AFC" w:rsidP="00311123">
      <w:pPr>
        <w:rPr>
          <w:rFonts w:eastAsiaTheme="majorEastAsia" w:cstheme="majorBidi"/>
          <w:spacing w:val="15"/>
          <w:sz w:val="24"/>
          <w:szCs w:val="24"/>
        </w:rPr>
      </w:pPr>
    </w:p>
    <w:sectPr w:rsidR="001F6AFC" w:rsidSect="005861F8">
      <w:footerReference w:type="default" r:id="rId8"/>
      <w:footerReference w:type="first" r:id="rId9"/>
      <w:pgSz w:w="16839" w:h="11907" w:orient="landscape" w:code="9"/>
      <w:pgMar w:top="993" w:right="1104" w:bottom="1985" w:left="1276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B20328" w14:textId="77777777" w:rsidR="00A8220E" w:rsidRDefault="00A8220E" w:rsidP="006F7F5A">
      <w:pPr>
        <w:spacing w:after="0" w:line="240" w:lineRule="auto"/>
      </w:pPr>
      <w:r>
        <w:separator/>
      </w:r>
    </w:p>
  </w:endnote>
  <w:endnote w:type="continuationSeparator" w:id="0">
    <w:p w14:paraId="4082EFBA" w14:textId="77777777" w:rsidR="00A8220E" w:rsidRDefault="00A8220E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E9EC2" w14:textId="77777777" w:rsidR="005861F8" w:rsidRPr="0048148E" w:rsidRDefault="005861F8" w:rsidP="005861F8">
    <w:pPr>
      <w:pStyle w:val="Stopka"/>
      <w:pBdr>
        <w:bottom w:val="single" w:sz="6" w:space="1" w:color="auto"/>
      </w:pBdr>
      <w:jc w:val="left"/>
      <w:rPr>
        <w:sz w:val="12"/>
      </w:rPr>
    </w:pPr>
  </w:p>
  <w:p w14:paraId="163D52D8" w14:textId="77777777" w:rsidR="005861F8" w:rsidRDefault="005861F8" w:rsidP="005861F8">
    <w:pPr>
      <w:pStyle w:val="Stopka"/>
      <w:rPr>
        <w:noProof/>
        <w:color w:val="4D4D4D"/>
        <w:sz w:val="16"/>
        <w:szCs w:val="16"/>
        <w:lang w:eastAsia="pl-PL"/>
      </w:rPr>
    </w:pPr>
  </w:p>
  <w:p w14:paraId="499FDE31" w14:textId="77777777" w:rsidR="005861F8" w:rsidRPr="00DF3944" w:rsidRDefault="005861F8" w:rsidP="005861F8">
    <w:pPr>
      <w:pStyle w:val="Stopka"/>
      <w:jc w:val="center"/>
      <w:rPr>
        <w:b/>
        <w:bCs/>
      </w:rPr>
    </w:pPr>
    <w:r w:rsidRPr="00DF3944">
      <w:rPr>
        <w:b/>
        <w:bCs/>
        <w:noProof/>
        <w:color w:val="4D4D4D"/>
        <w:sz w:val="16"/>
        <w:szCs w:val="16"/>
        <w:lang w:eastAsia="pl-PL"/>
      </w:rPr>
      <w:drawing>
        <wp:inline distT="0" distB="0" distL="0" distR="0" wp14:anchorId="69885099" wp14:editId="2D88FD69">
          <wp:extent cx="9096375" cy="457200"/>
          <wp:effectExtent l="0" t="0" r="0" b="0"/>
          <wp:docPr id="1" name="Obraz 1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BE0B6" w14:textId="77777777" w:rsidR="005861F8" w:rsidRPr="00B8168E" w:rsidRDefault="005861F8" w:rsidP="005861F8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Pr="001E2BAC">
      <w:rPr>
        <w:color w:val="4D4D4D"/>
        <w:sz w:val="16"/>
        <w:szCs w:val="16"/>
      </w:rPr>
      <w:t>Projekt współfinansowany jest w ramach Programu Operacyjnego Infras</w:t>
    </w:r>
    <w:r>
      <w:rPr>
        <w:color w:val="4D4D4D"/>
        <w:sz w:val="16"/>
        <w:szCs w:val="16"/>
      </w:rPr>
      <w:t>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  <w:p w14:paraId="2A30EF73" w14:textId="77777777" w:rsidR="005861F8" w:rsidRDefault="005861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98088E" w14:textId="77777777" w:rsidR="00FB047E" w:rsidRPr="0048148E" w:rsidRDefault="00FB047E" w:rsidP="00FA5239">
    <w:pPr>
      <w:pStyle w:val="Stopka"/>
      <w:pBdr>
        <w:bottom w:val="single" w:sz="6" w:space="1" w:color="auto"/>
      </w:pBdr>
      <w:jc w:val="left"/>
      <w:rPr>
        <w:sz w:val="12"/>
      </w:rPr>
    </w:pPr>
  </w:p>
  <w:p w14:paraId="798CD8DE" w14:textId="77777777" w:rsidR="00721578" w:rsidRDefault="00721578" w:rsidP="00FB047E">
    <w:pPr>
      <w:pStyle w:val="Stopka"/>
      <w:rPr>
        <w:noProof/>
        <w:color w:val="4D4D4D"/>
        <w:sz w:val="16"/>
        <w:szCs w:val="16"/>
        <w:lang w:eastAsia="pl-PL"/>
      </w:rPr>
    </w:pPr>
  </w:p>
  <w:p w14:paraId="2B68C013" w14:textId="77777777" w:rsidR="00FB047E" w:rsidRPr="00721578" w:rsidRDefault="00D62AC2" w:rsidP="00FA5239">
    <w:pPr>
      <w:pStyle w:val="Stopka"/>
      <w:jc w:val="center"/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50B4BFC3" wp14:editId="412D8231">
          <wp:extent cx="9096375" cy="457200"/>
          <wp:effectExtent l="0" t="0" r="0" b="0"/>
          <wp:docPr id="16" name="Obraz 16" descr="a4_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4_poz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63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9D6374" w14:textId="77777777" w:rsidR="00341E08" w:rsidRPr="00B8168E" w:rsidRDefault="00B8168E" w:rsidP="003815DE">
    <w:pPr>
      <w:pStyle w:val="Stopka"/>
      <w:spacing w:line="276" w:lineRule="auto"/>
      <w:jc w:val="center"/>
      <w:rPr>
        <w:color w:val="4D4D4D"/>
        <w:sz w:val="16"/>
        <w:szCs w:val="16"/>
      </w:rPr>
    </w:pPr>
    <w:r>
      <w:rPr>
        <w:color w:val="4D4D4D"/>
        <w:sz w:val="16"/>
        <w:szCs w:val="16"/>
      </w:rPr>
      <w:br/>
    </w:r>
    <w:r w:rsidR="001E2BAC" w:rsidRPr="001E2BAC">
      <w:rPr>
        <w:color w:val="4D4D4D"/>
        <w:sz w:val="16"/>
        <w:szCs w:val="16"/>
      </w:rPr>
      <w:t>Projekt współfinansowany jest w ramach Programu Operacyjnego Infras</w:t>
    </w:r>
    <w:r w:rsidR="001E2BAC">
      <w:rPr>
        <w:color w:val="4D4D4D"/>
        <w:sz w:val="16"/>
        <w:szCs w:val="16"/>
      </w:rPr>
      <w:t>truktura i Środowisko 2014-2020</w:t>
    </w:r>
    <w:r w:rsidR="003815DE"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9A224" w14:textId="77777777" w:rsidR="00A8220E" w:rsidRDefault="00A8220E" w:rsidP="006F7F5A">
      <w:pPr>
        <w:spacing w:after="0" w:line="240" w:lineRule="auto"/>
      </w:pPr>
      <w:r>
        <w:separator/>
      </w:r>
    </w:p>
  </w:footnote>
  <w:footnote w:type="continuationSeparator" w:id="0">
    <w:p w14:paraId="44CD87F8" w14:textId="77777777" w:rsidR="00A8220E" w:rsidRDefault="00A8220E" w:rsidP="006F7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D5A00"/>
    <w:multiLevelType w:val="hybridMultilevel"/>
    <w:tmpl w:val="E668DEFE"/>
    <w:lvl w:ilvl="0" w:tplc="44500410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8A1062B"/>
    <w:multiLevelType w:val="hybridMultilevel"/>
    <w:tmpl w:val="8C16985E"/>
    <w:lvl w:ilvl="0" w:tplc="B31A77AE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8E"/>
    <w:rsid w:val="0001745F"/>
    <w:rsid w:val="00056018"/>
    <w:rsid w:val="000964AA"/>
    <w:rsid w:val="0009777B"/>
    <w:rsid w:val="000F046A"/>
    <w:rsid w:val="00112C23"/>
    <w:rsid w:val="001645DE"/>
    <w:rsid w:val="00185864"/>
    <w:rsid w:val="00196861"/>
    <w:rsid w:val="001C6871"/>
    <w:rsid w:val="001E2BAC"/>
    <w:rsid w:val="001E5132"/>
    <w:rsid w:val="001F6AFC"/>
    <w:rsid w:val="00203C1D"/>
    <w:rsid w:val="00205C4B"/>
    <w:rsid w:val="00286120"/>
    <w:rsid w:val="002917BC"/>
    <w:rsid w:val="00297ED5"/>
    <w:rsid w:val="002E7116"/>
    <w:rsid w:val="00303CFD"/>
    <w:rsid w:val="0030461D"/>
    <w:rsid w:val="00311123"/>
    <w:rsid w:val="00317EB1"/>
    <w:rsid w:val="00320AF1"/>
    <w:rsid w:val="00341E08"/>
    <w:rsid w:val="003815DE"/>
    <w:rsid w:val="003A26D8"/>
    <w:rsid w:val="003C10FD"/>
    <w:rsid w:val="003D5B79"/>
    <w:rsid w:val="003F049E"/>
    <w:rsid w:val="00446209"/>
    <w:rsid w:val="00452B14"/>
    <w:rsid w:val="00481A0A"/>
    <w:rsid w:val="004B1172"/>
    <w:rsid w:val="004B5DD8"/>
    <w:rsid w:val="004C46A5"/>
    <w:rsid w:val="004D4CF5"/>
    <w:rsid w:val="004E40AF"/>
    <w:rsid w:val="004F2202"/>
    <w:rsid w:val="005621FE"/>
    <w:rsid w:val="00570588"/>
    <w:rsid w:val="005861F8"/>
    <w:rsid w:val="00596FB4"/>
    <w:rsid w:val="005A3D35"/>
    <w:rsid w:val="005C3569"/>
    <w:rsid w:val="005C7B81"/>
    <w:rsid w:val="005E13B8"/>
    <w:rsid w:val="005E47A7"/>
    <w:rsid w:val="005F49CA"/>
    <w:rsid w:val="006446B9"/>
    <w:rsid w:val="00671DA0"/>
    <w:rsid w:val="006872C2"/>
    <w:rsid w:val="006F7F5A"/>
    <w:rsid w:val="00720B73"/>
    <w:rsid w:val="00721578"/>
    <w:rsid w:val="00721B1D"/>
    <w:rsid w:val="00741FF4"/>
    <w:rsid w:val="00755C24"/>
    <w:rsid w:val="007E76FA"/>
    <w:rsid w:val="009E7B97"/>
    <w:rsid w:val="00A03635"/>
    <w:rsid w:val="00A277B1"/>
    <w:rsid w:val="00A75F82"/>
    <w:rsid w:val="00A8220E"/>
    <w:rsid w:val="00AB6033"/>
    <w:rsid w:val="00AE3F63"/>
    <w:rsid w:val="00B0156E"/>
    <w:rsid w:val="00B038EC"/>
    <w:rsid w:val="00B16A5F"/>
    <w:rsid w:val="00B17F26"/>
    <w:rsid w:val="00B3253E"/>
    <w:rsid w:val="00B8168E"/>
    <w:rsid w:val="00BA3572"/>
    <w:rsid w:val="00BA478D"/>
    <w:rsid w:val="00BD2638"/>
    <w:rsid w:val="00BD6CB2"/>
    <w:rsid w:val="00BE0637"/>
    <w:rsid w:val="00BF4485"/>
    <w:rsid w:val="00C279AA"/>
    <w:rsid w:val="00C82BE9"/>
    <w:rsid w:val="00CB72C6"/>
    <w:rsid w:val="00CB78F6"/>
    <w:rsid w:val="00CB7DEF"/>
    <w:rsid w:val="00CC5592"/>
    <w:rsid w:val="00D05F71"/>
    <w:rsid w:val="00D0729E"/>
    <w:rsid w:val="00D12FDE"/>
    <w:rsid w:val="00D32A5A"/>
    <w:rsid w:val="00D40A83"/>
    <w:rsid w:val="00D62AC2"/>
    <w:rsid w:val="00D81D05"/>
    <w:rsid w:val="00DC2D50"/>
    <w:rsid w:val="00DE50CE"/>
    <w:rsid w:val="00DE68DC"/>
    <w:rsid w:val="00E01417"/>
    <w:rsid w:val="00E02693"/>
    <w:rsid w:val="00E215C4"/>
    <w:rsid w:val="00E670C4"/>
    <w:rsid w:val="00E755CD"/>
    <w:rsid w:val="00E845E3"/>
    <w:rsid w:val="00EC0912"/>
    <w:rsid w:val="00EC20A0"/>
    <w:rsid w:val="00EE159C"/>
    <w:rsid w:val="00F61C7E"/>
    <w:rsid w:val="00FA5239"/>
    <w:rsid w:val="00FB047E"/>
    <w:rsid w:val="00FC7D91"/>
    <w:rsid w:val="00FF7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287C3C"/>
  <w15:docId w15:val="{FA3320AD-D636-48A2-8D26-B0FC84576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oziom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E955D-E61B-449A-8E33-6D8A191FB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A4-poziom_energ_umowa_2logo</Template>
  <TotalTime>1</TotalTime>
  <Pages>9</Pages>
  <Words>2177</Words>
  <Characters>13062</Characters>
  <Application>Microsoft Office Word</Application>
  <DocSecurity>0</DocSecurity>
  <Lines>108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2019-05-27T12:13:00Z</cp:lastPrinted>
  <dcterms:created xsi:type="dcterms:W3CDTF">2020-02-20T12:23:00Z</dcterms:created>
  <dcterms:modified xsi:type="dcterms:W3CDTF">2020-02-20T12:23:00Z</dcterms:modified>
</cp:coreProperties>
</file>