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F48D0" w14:textId="5D676FA0" w:rsidR="00A10020" w:rsidRDefault="00A10020" w:rsidP="00A10020">
      <w:pPr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77A0E">
        <w:rPr>
          <w:rFonts w:ascii="Times New Roman" w:hAnsi="Times New Roman" w:cs="Times New Roman"/>
          <w:bCs/>
          <w:sz w:val="24"/>
          <w:szCs w:val="24"/>
        </w:rPr>
        <w:t>Znak sprawy: XIV</w:t>
      </w:r>
      <w:r>
        <w:rPr>
          <w:rFonts w:ascii="Times New Roman" w:hAnsi="Times New Roman" w:cs="Times New Roman"/>
          <w:bCs/>
          <w:sz w:val="24"/>
          <w:szCs w:val="24"/>
        </w:rPr>
        <w:t>.263.</w:t>
      </w:r>
      <w:r w:rsidR="00425376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>.2020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Załącznik nr</w:t>
      </w:r>
      <w:r w:rsidR="003E7FC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3c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</w:t>
      </w:r>
      <w:r w:rsidR="00C741EB">
        <w:rPr>
          <w:rFonts w:ascii="Times New Roman" w:hAnsi="Times New Roman" w:cs="Times New Roman"/>
          <w:b/>
          <w:bCs/>
          <w:i/>
          <w:sz w:val="24"/>
          <w:szCs w:val="24"/>
        </w:rPr>
        <w:t>SIWZ</w:t>
      </w:r>
    </w:p>
    <w:p w14:paraId="16492BD5" w14:textId="43ED22E9" w:rsidR="00A10020" w:rsidRPr="00A9360D" w:rsidRDefault="00A10020" w:rsidP="00A10020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bookmarkStart w:id="0" w:name="_GoBack"/>
      <w:bookmarkEnd w:id="0"/>
      <w:r w:rsidRPr="00A9360D">
        <w:rPr>
          <w:rFonts w:ascii="Times New Roman" w:hAnsi="Times New Roman" w:cs="Times New Roman"/>
          <w:b/>
          <w:bCs/>
          <w:i/>
          <w:sz w:val="24"/>
          <w:szCs w:val="24"/>
        </w:rPr>
        <w:t>Załącznik nr</w:t>
      </w:r>
      <w:r w:rsidR="003E7FC4" w:rsidRPr="00A936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1c</w:t>
      </w:r>
      <w:r w:rsidRPr="00A936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Formularza Oferty</w:t>
      </w:r>
    </w:p>
    <w:p w14:paraId="428BFCE9" w14:textId="77777777" w:rsidR="00D02BE4" w:rsidRDefault="00D02BE4" w:rsidP="00D02BE4">
      <w:pPr>
        <w:spacing w:after="0" w:line="240" w:lineRule="auto"/>
        <w:jc w:val="left"/>
        <w:rPr>
          <w:rFonts w:ascii="Times New Roman" w:hAnsi="Times New Roman" w:cs="Times New Roman"/>
          <w:b/>
        </w:rPr>
      </w:pPr>
      <w:r w:rsidRPr="003006F7">
        <w:rPr>
          <w:rFonts w:ascii="Times New Roman" w:hAnsi="Times New Roman" w:cs="Times New Roman"/>
          <w:bCs/>
        </w:rPr>
        <w:t>Nazwa Wykonawcy:…………………………………………</w:t>
      </w:r>
    </w:p>
    <w:p w14:paraId="32E08E0B" w14:textId="77777777" w:rsidR="00A10020" w:rsidRDefault="00A10020" w:rsidP="00A100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Wykonawcy – doświadczenie kierownika budowy</w:t>
      </w:r>
    </w:p>
    <w:p w14:paraId="6BB6025A" w14:textId="77777777" w:rsidR="00A10020" w:rsidRPr="007E27FA" w:rsidRDefault="00A10020" w:rsidP="00A10020">
      <w:pPr>
        <w:pStyle w:val="Tekstpodstawowy"/>
        <w:ind w:right="-23"/>
        <w:jc w:val="both"/>
        <w:rPr>
          <w:bCs/>
          <w:sz w:val="22"/>
          <w:szCs w:val="22"/>
        </w:rPr>
      </w:pPr>
      <w:r w:rsidRPr="007E27FA">
        <w:rPr>
          <w:bCs/>
          <w:sz w:val="22"/>
          <w:szCs w:val="22"/>
        </w:rPr>
        <w:t xml:space="preserve">Dotyczy: postępowania o udzielenie zamówienia publicznego, prowadzonego w trybie przetargu nieograniczonego </w:t>
      </w:r>
      <w:r w:rsidRPr="007E27FA">
        <w:rPr>
          <w:bCs/>
          <w:sz w:val="22"/>
          <w:szCs w:val="22"/>
        </w:rPr>
        <w:br/>
        <w:t xml:space="preserve">na podstawie ustawy z dnia 29 stycznia 2004 roku Prawo zamówień publicznych: </w:t>
      </w:r>
      <w:bookmarkStart w:id="1" w:name="_Hlk483153040"/>
      <w:r w:rsidRPr="007E27FA">
        <w:rPr>
          <w:rFonts w:eastAsia="Calibri"/>
          <w:b/>
          <w:sz w:val="22"/>
          <w:szCs w:val="22"/>
        </w:rPr>
        <w:t xml:space="preserve">Roboty budowlane i instalacyjne w obiekcie zabytkowym BN - Pałacu Krasińskich (Pałacu Rzeczypospolitej) w zakresie zadania pn. </w:t>
      </w:r>
      <w:r w:rsidRPr="007E27FA">
        <w:rPr>
          <w:rFonts w:eastAsia="Calibri"/>
          <w:b/>
          <w:i/>
          <w:sz w:val="22"/>
          <w:szCs w:val="22"/>
        </w:rPr>
        <w:t xml:space="preserve">„Modernizacja energetyczna Pałacu Krasińskich (Pałacu Rzeczypospolitej) przy Placu Krasińskich 3/5  w Warszawie” </w:t>
      </w:r>
      <w:r w:rsidRPr="007E27FA">
        <w:rPr>
          <w:rFonts w:eastAsia="Calibri"/>
          <w:b/>
          <w:sz w:val="22"/>
          <w:szCs w:val="22"/>
          <w:lang w:eastAsia="x-none"/>
        </w:rPr>
        <w:t xml:space="preserve">na podstawie podpisanej </w:t>
      </w:r>
      <w:proofErr w:type="spellStart"/>
      <w:r w:rsidRPr="007E27FA">
        <w:rPr>
          <w:rFonts w:eastAsia="Calibri"/>
          <w:b/>
          <w:sz w:val="22"/>
          <w:szCs w:val="22"/>
          <w:lang w:eastAsia="x-none"/>
        </w:rPr>
        <w:t>UoD</w:t>
      </w:r>
      <w:proofErr w:type="spellEnd"/>
      <w:r w:rsidRPr="007E27FA">
        <w:rPr>
          <w:rFonts w:eastAsia="Calibri"/>
          <w:b/>
          <w:sz w:val="22"/>
          <w:szCs w:val="22"/>
          <w:lang w:eastAsia="x-none"/>
        </w:rPr>
        <w:t xml:space="preserve"> </w:t>
      </w:r>
      <w:r w:rsidRPr="007E27FA">
        <w:rPr>
          <w:rFonts w:eastAsia="Calibri"/>
          <w:b/>
          <w:sz w:val="22"/>
          <w:szCs w:val="22"/>
        </w:rPr>
        <w:t xml:space="preserve">nr POIS.01.03.01-00-0002/17 z NFOŚiGW w ramach działania 1.3.1 oś priorytetowa I Zmniejszenie emisyjności gospodarki </w:t>
      </w:r>
      <w:proofErr w:type="spellStart"/>
      <w:r w:rsidRPr="007E27FA">
        <w:rPr>
          <w:rFonts w:eastAsia="Calibri"/>
          <w:b/>
          <w:sz w:val="22"/>
          <w:szCs w:val="22"/>
        </w:rPr>
        <w:t>POIiŚ</w:t>
      </w:r>
      <w:proofErr w:type="spellEnd"/>
      <w:r w:rsidRPr="007E27FA">
        <w:rPr>
          <w:rFonts w:eastAsia="Calibri"/>
          <w:b/>
          <w:sz w:val="22"/>
          <w:szCs w:val="22"/>
        </w:rPr>
        <w:t xml:space="preserve"> 2014-2020.</w:t>
      </w:r>
    </w:p>
    <w:p w14:paraId="4085260A" w14:textId="77777777" w:rsidR="00A10020" w:rsidRPr="00027801" w:rsidRDefault="00A10020" w:rsidP="00A10020">
      <w:pPr>
        <w:pStyle w:val="Tekstpodstawowy"/>
        <w:ind w:left="426" w:right="828"/>
        <w:jc w:val="both"/>
        <w:rPr>
          <w:bCs/>
        </w:rPr>
      </w:pPr>
    </w:p>
    <w:bookmarkEnd w:id="1"/>
    <w:p w14:paraId="4F112479" w14:textId="77777777" w:rsidR="00A10020" w:rsidRPr="0059007B" w:rsidRDefault="00A10020" w:rsidP="00A1002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Tytuł przedsięwzięcia: „Skarbiec Piśmiennictwa Rzeczypospolitej – rewitalizacja i aranżacja wnętrz Pałacu Krasińskich (Pałacu Rzeczypospolitej) w Warszawie”</w:t>
      </w:r>
    </w:p>
    <w:p w14:paraId="5FB123CD" w14:textId="77777777" w:rsidR="00A10020" w:rsidRPr="0059007B" w:rsidRDefault="00A10020" w:rsidP="00A1002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Etap II - 2.1 podetap 2.1.1 i podetap 2.1.2</w:t>
      </w:r>
    </w:p>
    <w:p w14:paraId="29B75441" w14:textId="77777777" w:rsidR="00A10020" w:rsidRPr="0059007B" w:rsidRDefault="00A10020" w:rsidP="00A1002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Projekt pn.: „Przebudowa i aranżacja wnętrz Pałacu Krasińskich (Pałacu Rzeczypospolitej) przy Placu Krasińskich 3/5 w Warszawie”.</w:t>
      </w:r>
    </w:p>
    <w:p w14:paraId="792800D9" w14:textId="77777777" w:rsidR="00A10020" w:rsidRPr="0059007B" w:rsidRDefault="00A10020" w:rsidP="00A10020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>zadanie pn.: „Modernizacja energetyczna Pałacu Krasińskich (Pałacu Rzeczypospolitej) przy Placu Krasińskich 3/5  w Warszawie”</w:t>
      </w:r>
    </w:p>
    <w:p w14:paraId="0EB590BA" w14:textId="77777777" w:rsidR="00A10020" w:rsidRDefault="00A10020" w:rsidP="00A10020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 xml:space="preserve">na podstawie podpisanej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UoD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nr POIS.01.03.01-00-0002/17 z NFOŚiGW </w:t>
      </w:r>
      <w:r w:rsidRPr="0059007B">
        <w:rPr>
          <w:b/>
          <w:bCs/>
          <w:color w:val="000000" w:themeColor="text1"/>
          <w:sz w:val="20"/>
          <w:szCs w:val="20"/>
        </w:rPr>
        <w:br/>
        <w:t xml:space="preserve">w ramach działania 1.3.1 oś priorytetowa I Zmniejszenie emisyjności gospodarki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POIiŚ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2014-2020.</w:t>
      </w:r>
    </w:p>
    <w:p w14:paraId="667DE7D7" w14:textId="77777777" w:rsidR="00A10020" w:rsidRPr="0059007B" w:rsidRDefault="00A10020" w:rsidP="00A10020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</w:rPr>
      </w:pPr>
    </w:p>
    <w:p w14:paraId="07340CC2" w14:textId="11C94A93" w:rsidR="00A10020" w:rsidRDefault="00A10020" w:rsidP="00A10020">
      <w:pPr>
        <w:rPr>
          <w:rFonts w:ascii="Times New Roman" w:hAnsi="Times New Roman" w:cs="Times New Roman"/>
          <w:sz w:val="24"/>
          <w:szCs w:val="24"/>
        </w:rPr>
      </w:pPr>
      <w:r w:rsidRPr="00F77A0E">
        <w:rPr>
          <w:rFonts w:ascii="Times New Roman" w:hAnsi="Times New Roman" w:cs="Times New Roman"/>
          <w:sz w:val="24"/>
          <w:szCs w:val="24"/>
        </w:rPr>
        <w:t>Ja, niżej podpisany, oświadczam, że Pan / Pani 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F77A0E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7A0E">
        <w:rPr>
          <w:rFonts w:ascii="Times New Roman" w:hAnsi="Times New Roman" w:cs="Times New Roman"/>
          <w:sz w:val="24"/>
          <w:szCs w:val="24"/>
        </w:rPr>
        <w:t>(</w:t>
      </w:r>
      <w:r w:rsidRPr="00F77A0E">
        <w:rPr>
          <w:rFonts w:ascii="Times New Roman" w:hAnsi="Times New Roman" w:cs="Times New Roman"/>
          <w:i/>
          <w:sz w:val="24"/>
          <w:szCs w:val="24"/>
        </w:rPr>
        <w:t>imię i nazwisko kierownika budowy</w:t>
      </w:r>
      <w:r w:rsidRPr="00F77A0E">
        <w:rPr>
          <w:rFonts w:ascii="Times New Roman" w:hAnsi="Times New Roman" w:cs="Times New Roman"/>
          <w:sz w:val="24"/>
          <w:szCs w:val="24"/>
        </w:rPr>
        <w:t>) wskazany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7A0E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Załączniku nr </w:t>
      </w:r>
      <w:r w:rsidR="00EF4930">
        <w:rPr>
          <w:rFonts w:ascii="Times New Roman" w:hAnsi="Times New Roman" w:cs="Times New Roman"/>
          <w:sz w:val="24"/>
          <w:szCs w:val="24"/>
        </w:rPr>
        <w:t>1c</w:t>
      </w:r>
      <w:r>
        <w:rPr>
          <w:rFonts w:ascii="Times New Roman" w:hAnsi="Times New Roman" w:cs="Times New Roman"/>
          <w:sz w:val="24"/>
          <w:szCs w:val="24"/>
        </w:rPr>
        <w:t xml:space="preserve"> do</w:t>
      </w:r>
      <w:r w:rsidRPr="00F77A0E">
        <w:rPr>
          <w:rFonts w:ascii="Times New Roman" w:hAnsi="Times New Roman" w:cs="Times New Roman"/>
          <w:sz w:val="24"/>
          <w:szCs w:val="24"/>
        </w:rPr>
        <w:t> Formularz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77A0E">
        <w:rPr>
          <w:rFonts w:ascii="Times New Roman" w:hAnsi="Times New Roman" w:cs="Times New Roman"/>
          <w:sz w:val="24"/>
          <w:szCs w:val="24"/>
        </w:rPr>
        <w:t xml:space="preserve"> Oferty do </w:t>
      </w:r>
      <w:r w:rsidRPr="00F77A0E">
        <w:rPr>
          <w:rFonts w:ascii="Times New Roman" w:hAnsi="Times New Roman" w:cs="Times New Roman"/>
          <w:bCs/>
          <w:sz w:val="24"/>
          <w:szCs w:val="24"/>
        </w:rPr>
        <w:t xml:space="preserve">pełnienia funkcji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kierownika b</w:t>
      </w:r>
      <w:r w:rsidRPr="00F77A0E">
        <w:rPr>
          <w:rFonts w:ascii="Times New Roman" w:hAnsi="Times New Roman" w:cs="Times New Roman"/>
          <w:b/>
          <w:bCs/>
          <w:sz w:val="24"/>
          <w:szCs w:val="24"/>
          <w:u w:val="single"/>
        </w:rPr>
        <w:t>udowy</w:t>
      </w:r>
      <w:r w:rsidRPr="00AF3728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2" w:name="_Hlk488286219"/>
      <w:r>
        <w:rPr>
          <w:rFonts w:ascii="Times New Roman" w:hAnsi="Times New Roman" w:cs="Times New Roman"/>
          <w:bCs/>
          <w:sz w:val="24"/>
          <w:szCs w:val="24"/>
        </w:rPr>
        <w:t>ma</w:t>
      </w:r>
      <w:r w:rsidRPr="00F77A0E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End w:id="2"/>
      <w:r>
        <w:rPr>
          <w:rFonts w:ascii="Times New Roman" w:hAnsi="Times New Roman" w:cs="Times New Roman"/>
          <w:bCs/>
          <w:sz w:val="24"/>
          <w:szCs w:val="24"/>
        </w:rPr>
        <w:t>………. m</w:t>
      </w:r>
      <w:r w:rsidRPr="00F77A0E">
        <w:rPr>
          <w:rFonts w:ascii="Times New Roman" w:hAnsi="Times New Roman" w:cs="Times New Roman"/>
          <w:bCs/>
          <w:sz w:val="24"/>
          <w:szCs w:val="24"/>
        </w:rPr>
        <w:t xml:space="preserve">iesięcy </w:t>
      </w:r>
      <w:r w:rsidRPr="00F77A0E">
        <w:rPr>
          <w:rFonts w:ascii="Times New Roman" w:hAnsi="Times New Roman" w:cs="Times New Roman"/>
          <w:sz w:val="24"/>
          <w:szCs w:val="24"/>
        </w:rPr>
        <w:t>doświadczenia zawodowego na stanowisk</w:t>
      </w:r>
      <w:r>
        <w:rPr>
          <w:rFonts w:ascii="Times New Roman" w:hAnsi="Times New Roman" w:cs="Times New Roman"/>
          <w:sz w:val="24"/>
          <w:szCs w:val="24"/>
        </w:rPr>
        <w:t>u kierownika budowy</w:t>
      </w:r>
      <w:r w:rsidR="00CB2AEC">
        <w:rPr>
          <w:rFonts w:ascii="Times New Roman" w:hAnsi="Times New Roman" w:cs="Times New Roman"/>
          <w:sz w:val="24"/>
          <w:szCs w:val="24"/>
        </w:rPr>
        <w:t xml:space="preserve"> w robotach budowlanych prowadzonych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717B"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w budynku lub budynkach***</w:t>
      </w:r>
      <w:r w:rsidR="00AE717B"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będącym/mi zabytkiem/</w:t>
      </w:r>
      <w:proofErr w:type="spellStart"/>
      <w:r w:rsidR="00AE717B"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>ami</w:t>
      </w:r>
      <w:proofErr w:type="spellEnd"/>
      <w:r w:rsidR="00AE717B"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nieruchomym/mi wpisanym/i do rejestru zabytków</w:t>
      </w:r>
      <w:r w:rsidR="00AE717B" w:rsidRPr="00B9714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lub inwentarza muzeum będącego instytucją kultury</w:t>
      </w:r>
      <w:r w:rsidR="00AE717B"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*******, </w:t>
      </w:r>
      <w:r w:rsidRPr="00F77A0E">
        <w:rPr>
          <w:rFonts w:ascii="Times New Roman" w:hAnsi="Times New Roman" w:cs="Times New Roman"/>
          <w:sz w:val="24"/>
          <w:szCs w:val="24"/>
        </w:rPr>
        <w:t>zgodnie z następującym wykazem:</w:t>
      </w:r>
    </w:p>
    <w:tbl>
      <w:tblPr>
        <w:tblStyle w:val="Tabela-Siatka"/>
        <w:tblW w:w="13814" w:type="dxa"/>
        <w:jc w:val="center"/>
        <w:tblLook w:val="04A0" w:firstRow="1" w:lastRow="0" w:firstColumn="1" w:lastColumn="0" w:noHBand="0" w:noVBand="1"/>
      </w:tblPr>
      <w:tblGrid>
        <w:gridCol w:w="504"/>
        <w:gridCol w:w="3969"/>
        <w:gridCol w:w="4441"/>
        <w:gridCol w:w="4900"/>
      </w:tblGrid>
      <w:tr w:rsidR="00A10020" w:rsidRPr="00F77A0E" w14:paraId="4103FE4E" w14:textId="77777777" w:rsidTr="00B85F16">
        <w:trPr>
          <w:jc w:val="center"/>
        </w:trPr>
        <w:tc>
          <w:tcPr>
            <w:tcW w:w="504" w:type="dxa"/>
            <w:vAlign w:val="center"/>
          </w:tcPr>
          <w:p w14:paraId="72DA264C" w14:textId="77777777" w:rsidR="00A10020" w:rsidRPr="00F77A0E" w:rsidRDefault="00A10020" w:rsidP="00B85F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7A0E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969" w:type="dxa"/>
            <w:vAlign w:val="center"/>
          </w:tcPr>
          <w:p w14:paraId="35FC17D0" w14:textId="77777777" w:rsidR="00A10020" w:rsidRPr="00F77A0E" w:rsidRDefault="00A10020" w:rsidP="00B85F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Okres – podać dokładne daty 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mm / </w:t>
            </w:r>
            <w:proofErr w:type="spellStart"/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rrr</w:t>
            </w:r>
            <w:proofErr w:type="spellEnd"/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  osoby skierowanej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do pełnienia funkcji Kierownika budowy</w:t>
            </w:r>
          </w:p>
        </w:tc>
        <w:tc>
          <w:tcPr>
            <w:tcW w:w="4441" w:type="dxa"/>
            <w:vAlign w:val="center"/>
          </w:tcPr>
          <w:p w14:paraId="232A571D" w14:textId="4C90EBD5" w:rsidR="00A10020" w:rsidRPr="00F77A0E" w:rsidRDefault="00A10020" w:rsidP="00B85F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Pełna nazwa i adres podmiotu, na rzecz którego był</w:t>
            </w:r>
            <w:r w:rsidR="00273A80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pełniona funkcja Kierownika budowy</w:t>
            </w:r>
          </w:p>
        </w:tc>
        <w:tc>
          <w:tcPr>
            <w:tcW w:w="4900" w:type="dxa"/>
            <w:vAlign w:val="center"/>
          </w:tcPr>
          <w:p w14:paraId="2A5CB121" w14:textId="77777777" w:rsidR="00A10020" w:rsidRPr="00F77A0E" w:rsidRDefault="00A10020" w:rsidP="00B85F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Nazwa i adres inwestycji</w:t>
            </w:r>
          </w:p>
        </w:tc>
      </w:tr>
      <w:tr w:rsidR="00A10020" w:rsidRPr="00F77A0E" w14:paraId="7CD7FE44" w14:textId="77777777" w:rsidTr="00B85F16">
        <w:trPr>
          <w:jc w:val="center"/>
        </w:trPr>
        <w:tc>
          <w:tcPr>
            <w:tcW w:w="504" w:type="dxa"/>
            <w:vAlign w:val="center"/>
          </w:tcPr>
          <w:p w14:paraId="513FBC78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9" w:type="dxa"/>
            <w:vAlign w:val="center"/>
          </w:tcPr>
          <w:p w14:paraId="152E2209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....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25DC6FF7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4C00F28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27121C64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48FA9415" w14:textId="77777777" w:rsidTr="00B85F16">
        <w:trPr>
          <w:jc w:val="center"/>
        </w:trPr>
        <w:tc>
          <w:tcPr>
            <w:tcW w:w="504" w:type="dxa"/>
            <w:vAlign w:val="center"/>
          </w:tcPr>
          <w:p w14:paraId="05428406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969" w:type="dxa"/>
            <w:vAlign w:val="center"/>
          </w:tcPr>
          <w:p w14:paraId="63CF7D78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2A0D53A4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5C4E7565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5C1EB6C0" w14:textId="77777777" w:rsidTr="00B85F16">
        <w:trPr>
          <w:jc w:val="center"/>
        </w:trPr>
        <w:tc>
          <w:tcPr>
            <w:tcW w:w="504" w:type="dxa"/>
            <w:vAlign w:val="center"/>
          </w:tcPr>
          <w:p w14:paraId="500FD526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69" w:type="dxa"/>
            <w:vAlign w:val="center"/>
          </w:tcPr>
          <w:p w14:paraId="0A7105C0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2CF63C4A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7D73BCCB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6F4C3DB4" w14:textId="77777777" w:rsidTr="00B85F16">
        <w:trPr>
          <w:jc w:val="center"/>
        </w:trPr>
        <w:tc>
          <w:tcPr>
            <w:tcW w:w="504" w:type="dxa"/>
            <w:vAlign w:val="center"/>
          </w:tcPr>
          <w:p w14:paraId="2155B918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69" w:type="dxa"/>
            <w:vAlign w:val="center"/>
          </w:tcPr>
          <w:p w14:paraId="70AAA349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5D4711FE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0A8A1B76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6A27B350" w14:textId="77777777" w:rsidTr="00B85F16">
        <w:trPr>
          <w:jc w:val="center"/>
        </w:trPr>
        <w:tc>
          <w:tcPr>
            <w:tcW w:w="504" w:type="dxa"/>
            <w:vAlign w:val="center"/>
          </w:tcPr>
          <w:p w14:paraId="5AE8194D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69" w:type="dxa"/>
            <w:vAlign w:val="center"/>
          </w:tcPr>
          <w:p w14:paraId="151F8301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74F183A5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70543950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35766E05" w14:textId="77777777" w:rsidTr="00B85F16">
        <w:trPr>
          <w:jc w:val="center"/>
        </w:trPr>
        <w:tc>
          <w:tcPr>
            <w:tcW w:w="504" w:type="dxa"/>
            <w:vAlign w:val="center"/>
          </w:tcPr>
          <w:p w14:paraId="1016EAA5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69" w:type="dxa"/>
            <w:vAlign w:val="center"/>
          </w:tcPr>
          <w:p w14:paraId="5A34629A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26B7A3A9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6E0E4B94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58D0569A" w14:textId="77777777" w:rsidTr="00B85F16">
        <w:trPr>
          <w:jc w:val="center"/>
        </w:trPr>
        <w:tc>
          <w:tcPr>
            <w:tcW w:w="504" w:type="dxa"/>
            <w:vAlign w:val="center"/>
          </w:tcPr>
          <w:p w14:paraId="1B677608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969" w:type="dxa"/>
            <w:vAlign w:val="center"/>
          </w:tcPr>
          <w:p w14:paraId="6B27DDEE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....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 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7379E92C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26F3249D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3B0B122E" w14:textId="77777777" w:rsidTr="00B85F16">
        <w:trPr>
          <w:jc w:val="center"/>
        </w:trPr>
        <w:tc>
          <w:tcPr>
            <w:tcW w:w="504" w:type="dxa"/>
            <w:vAlign w:val="center"/>
          </w:tcPr>
          <w:p w14:paraId="4B973B4B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969" w:type="dxa"/>
            <w:vAlign w:val="center"/>
          </w:tcPr>
          <w:p w14:paraId="03CA94ED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0DBFF210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17B5F880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510B6461" w14:textId="77777777" w:rsidTr="00B85F16">
        <w:trPr>
          <w:jc w:val="center"/>
        </w:trPr>
        <w:tc>
          <w:tcPr>
            <w:tcW w:w="504" w:type="dxa"/>
            <w:vAlign w:val="center"/>
          </w:tcPr>
          <w:p w14:paraId="32C533B9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969" w:type="dxa"/>
            <w:vAlign w:val="center"/>
          </w:tcPr>
          <w:p w14:paraId="525DFED9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....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 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7B069EF9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480DB5FC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2871F32D" w14:textId="77777777" w:rsidTr="00B85F16">
        <w:trPr>
          <w:jc w:val="center"/>
        </w:trPr>
        <w:tc>
          <w:tcPr>
            <w:tcW w:w="504" w:type="dxa"/>
            <w:vAlign w:val="center"/>
          </w:tcPr>
          <w:p w14:paraId="3D16C34B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969" w:type="dxa"/>
            <w:vAlign w:val="center"/>
          </w:tcPr>
          <w:p w14:paraId="2D4ED6DC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44957BC1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35B9800B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74B8CAEE" w14:textId="77777777" w:rsidTr="00B85F16">
        <w:trPr>
          <w:jc w:val="center"/>
        </w:trPr>
        <w:tc>
          <w:tcPr>
            <w:tcW w:w="504" w:type="dxa"/>
          </w:tcPr>
          <w:p w14:paraId="368ABC45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3969" w:type="dxa"/>
          </w:tcPr>
          <w:p w14:paraId="03658261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……</w:t>
            </w:r>
          </w:p>
        </w:tc>
        <w:tc>
          <w:tcPr>
            <w:tcW w:w="4441" w:type="dxa"/>
          </w:tcPr>
          <w:p w14:paraId="68477883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18E7190D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17B0E356" w14:textId="77777777" w:rsidTr="00B85F16">
        <w:trPr>
          <w:jc w:val="center"/>
        </w:trPr>
        <w:tc>
          <w:tcPr>
            <w:tcW w:w="504" w:type="dxa"/>
          </w:tcPr>
          <w:p w14:paraId="704E0A0A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3969" w:type="dxa"/>
          </w:tcPr>
          <w:p w14:paraId="7CE40BF4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…….</w:t>
            </w:r>
          </w:p>
        </w:tc>
        <w:tc>
          <w:tcPr>
            <w:tcW w:w="4441" w:type="dxa"/>
          </w:tcPr>
          <w:p w14:paraId="53AB8640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764A33C4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772C004D" w14:textId="3FB46ACF" w:rsidR="00361F14" w:rsidRPr="00CB1A6E" w:rsidRDefault="00361F14" w:rsidP="00361F14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35D4E3" wp14:editId="28B3D54A">
                <wp:simplePos x="0" y="0"/>
                <wp:positionH relativeFrom="column">
                  <wp:posOffset>6691630</wp:posOffset>
                </wp:positionH>
                <wp:positionV relativeFrom="paragraph">
                  <wp:posOffset>487045</wp:posOffset>
                </wp:positionV>
                <wp:extent cx="2453640" cy="396240"/>
                <wp:effectExtent l="0" t="0" r="22860" b="22860"/>
                <wp:wrapNone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3962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4162C" w14:textId="77777777" w:rsidR="00361F14" w:rsidRDefault="00361F14" w:rsidP="00361F14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5D4E3"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526.9pt;margin-top:38.35pt;width:193.2pt;height:3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" fillcolor="#d8d8d8 [2732]">
                <v:textbox>
                  <w:txbxContent>
                    <w:p w14:paraId="6C14162C" w14:textId="77777777" w:rsidR="00361F14" w:rsidRDefault="00361F14" w:rsidP="00361F14">
                      <w:r>
                        <w:t>Kwalifikowany podpis elektroniczny</w:t>
                      </w:r>
                    </w:p>
                  </w:txbxContent>
                </v:textbox>
              </v:shape>
            </w:pict>
          </mc:Fallback>
        </mc:AlternateContent>
      </w:r>
      <w:r w:rsidRPr="00361F14">
        <w:rPr>
          <w:rFonts w:ascii="Times New Roman" w:eastAsia="Times New Roman" w:hAnsi="Times New Roman" w:cs="Times New Roman"/>
          <w:lang w:eastAsia="pl-PL"/>
        </w:rPr>
        <w:t>Miejscowość i data: ..............................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61F14">
        <w:rPr>
          <w:rFonts w:ascii="Times New Roman" w:eastAsia="Times New Roman" w:hAnsi="Times New Roman" w:cs="Times New Roman"/>
          <w:lang w:eastAsia="pl-PL"/>
        </w:rPr>
        <w:t>imię i nazwisko osoby uprawnionej do składania oświadczeń woli w imieniu Wykonawcy</w:t>
      </w:r>
      <w:r>
        <w:rPr>
          <w:rFonts w:ascii="Times New Roman" w:eastAsia="Times New Roman" w:hAnsi="Times New Roman" w:cs="Times New Roman"/>
          <w:lang w:eastAsia="pl-PL"/>
        </w:rPr>
        <w:t>: ………………………………….</w:t>
      </w:r>
      <w:r w:rsidRPr="00DD6944">
        <w:rPr>
          <w:rFonts w:eastAsia="TimesNewRoman"/>
          <w:i/>
          <w:sz w:val="18"/>
          <w:szCs w:val="18"/>
        </w:rPr>
        <w:tab/>
      </w:r>
      <w:r w:rsidRPr="00DD6944">
        <w:rPr>
          <w:rFonts w:eastAsia="TimesNewRoman"/>
          <w:i/>
          <w:sz w:val="18"/>
          <w:szCs w:val="18"/>
        </w:rPr>
        <w:tab/>
      </w:r>
      <w:r w:rsidRPr="00DD6944">
        <w:rPr>
          <w:rFonts w:eastAsia="TimesNewRoman"/>
          <w:i/>
          <w:sz w:val="18"/>
          <w:szCs w:val="18"/>
        </w:rPr>
        <w:tab/>
      </w:r>
      <w:r w:rsidRPr="00DD6944">
        <w:rPr>
          <w:i/>
          <w:sz w:val="18"/>
          <w:szCs w:val="18"/>
        </w:rPr>
        <w:t xml:space="preserve">  </w:t>
      </w:r>
    </w:p>
    <w:p w14:paraId="6E1485FA" w14:textId="3473208C" w:rsidR="00361F14" w:rsidRDefault="00361F14" w:rsidP="00361F14">
      <w:pPr>
        <w:spacing w:line="360" w:lineRule="auto"/>
        <w:jc w:val="center"/>
        <w:rPr>
          <w:b/>
          <w:u w:val="single"/>
        </w:rPr>
      </w:pPr>
    </w:p>
    <w:p w14:paraId="2464B957" w14:textId="77777777" w:rsidR="00361F14" w:rsidRDefault="00361F14" w:rsidP="00361F14">
      <w:pPr>
        <w:tabs>
          <w:tab w:val="num" w:pos="284"/>
        </w:tabs>
        <w:ind w:left="284" w:hanging="284"/>
        <w:rPr>
          <w:sz w:val="18"/>
          <w:szCs w:val="18"/>
        </w:rPr>
      </w:pPr>
    </w:p>
    <w:p w14:paraId="54306387" w14:textId="77777777" w:rsidR="00361F14" w:rsidRDefault="00361F14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02B06C1" w14:textId="21AE128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lang w:eastAsia="pl-PL"/>
        </w:rPr>
        <w:t>Punkty w kryterium</w:t>
      </w:r>
      <w:r w:rsidRPr="00B97147">
        <w:rPr>
          <w:rFonts w:ascii="Times New Roman" w:eastAsia="Times New Roman" w:hAnsi="Times New Roman" w:cs="Times New Roman"/>
          <w:bCs/>
          <w:i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bCs/>
          <w:i/>
          <w:lang w:eastAsia="pl-PL"/>
        </w:rPr>
        <w:t>„Doświadczenie (staż pracy) osoby skierowanej do pełnienia funkcji kierownika budowy”</w:t>
      </w:r>
      <w:r w:rsidRPr="00B97147">
        <w:rPr>
          <w:rFonts w:ascii="Times New Roman" w:eastAsia="Times New Roman" w:hAnsi="Times New Roman" w:cs="Times New Roman"/>
          <w:bCs/>
          <w:i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będą przyznawane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za posiadane doświadczenie zawodowe (dłuższy staż pracy) na stanowisku kierownika budowy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w robotach budowlanych prowadzonych </w:t>
      </w: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w budynku lub budynkach***</w:t>
      </w:r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będącym/mi zabytkiem/</w:t>
      </w:r>
      <w:proofErr w:type="spellStart"/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>ami</w:t>
      </w:r>
      <w:proofErr w:type="spellEnd"/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nieruchomym/mi wpisanym/i do rejestru zabytków</w:t>
      </w:r>
      <w:r w:rsidRPr="00B9714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lub inwentarza muzeum będącego instytucją kultury</w:t>
      </w:r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*******,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zgodnie z wymogami art. 37 c Ustawy z dnia 23 lipca 2003 r. </w:t>
      </w:r>
      <w:r w:rsidRPr="00B97147">
        <w:rPr>
          <w:rFonts w:ascii="Times New Roman" w:eastAsia="Times New Roman" w:hAnsi="Times New Roman" w:cs="Times New Roman"/>
          <w:b/>
          <w:bCs/>
          <w:i/>
          <w:lang w:eastAsia="pl-PL"/>
        </w:rPr>
        <w:t>o ochronie zabytków i opiece nad zabytkami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 oraz zgodnie z Rozporządzeniem Ministra Kultury i Dziedzictwa Narodowego z dnia 22 sierpnia 2018 r. </w:t>
      </w:r>
      <w:r w:rsidRPr="00B97147">
        <w:rPr>
          <w:rFonts w:ascii="Times New Roman" w:eastAsia="Times New Roman" w:hAnsi="Times New Roman" w:cs="Times New Roman"/>
          <w:b/>
          <w:bCs/>
          <w:i/>
          <w:lang w:eastAsia="pl-PL"/>
        </w:rPr>
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zabytków,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osoby skierowanej do pełnienia funkcji Kierownika budowy, </w:t>
      </w:r>
      <w:r w:rsidRPr="00B97147">
        <w:rPr>
          <w:rFonts w:ascii="Times New Roman" w:eastAsia="Times New Roman" w:hAnsi="Times New Roman" w:cs="Times New Roman"/>
          <w:bCs/>
          <w:lang w:eastAsia="pl-PL"/>
        </w:rPr>
        <w:t xml:space="preserve">posiadającej uprawnienia do pełnienia samodzielnych funkcji technicznych w budownictwie w zakresie kierowania robotami budowlanymi – bez ograniczeń –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w specjalności konstrukcyjno-budowlanej </w:t>
      </w:r>
      <w:r w:rsidRPr="00B97147">
        <w:rPr>
          <w:rFonts w:ascii="Times New Roman" w:eastAsia="Times New Roman" w:hAnsi="Times New Roman" w:cs="Times New Roman"/>
          <w:bCs/>
          <w:lang w:eastAsia="pl-PL"/>
        </w:rPr>
        <w:t>zgodnie z ustawą Prawo budowlane, będącą czynnym członkiem samorządu zawodowego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w następujący sposób:</w:t>
      </w:r>
    </w:p>
    <w:p w14:paraId="1DAEF740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C50239F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”0”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punktów –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przy udokumentowanym doświadczeniu (stażu pracy) nie krótszym niż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18 miesięcy; </w:t>
      </w:r>
    </w:p>
    <w:p w14:paraId="09736EA5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”5”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punktów –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przy udokumentowanym doświadczeniu (stażu pracy) nie krótszym niż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24 miesiące;</w:t>
      </w:r>
    </w:p>
    <w:p w14:paraId="2C68684A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”10”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punktów –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przy udokumentowanym doświadczeniu (stażu pracy) nie krótszym niż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36 miesięcy;</w:t>
      </w:r>
    </w:p>
    <w:p w14:paraId="3C75A923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”15”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punktów –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przy udokumentowanym doświadczeniu (stażu pracy) nie krótszym niż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48 miesięcy;</w:t>
      </w:r>
    </w:p>
    <w:p w14:paraId="08E67DC8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”20”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punktów –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przy udokumentowanym doświadczeniu (stażu pracy) nie krótszym niż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60 miesięcy i więcej;</w:t>
      </w:r>
    </w:p>
    <w:p w14:paraId="0D7421E0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</w:p>
    <w:p w14:paraId="3B44350A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UWAGA: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doświadczenie zdobyte na równolegle prowadzonych budowach w tym samym czasie nie sumuje się. Zamawiający będzie liczył doświadczenie na odrębnych budowach, w kolejnych pełnych miesiącach. Przy ustalaniu doświadczenia (stażu pracy) kierownika budowy należy uwzględnić zapisy </w:t>
      </w:r>
      <w:r w:rsidRPr="00B97147">
        <w:rPr>
          <w:rFonts w:ascii="Times New Roman" w:eastAsia="Times New Roman" w:hAnsi="Times New Roman" w:cs="Times New Roman"/>
          <w:bCs/>
          <w:lang w:eastAsia="pl-PL"/>
        </w:rPr>
        <w:t xml:space="preserve">Ustawy z dnia 23 lipca 2003 r. </w:t>
      </w:r>
      <w:r w:rsidRPr="00B97147">
        <w:rPr>
          <w:rFonts w:ascii="Times New Roman" w:eastAsia="Times New Roman" w:hAnsi="Times New Roman" w:cs="Times New Roman"/>
          <w:bCs/>
          <w:i/>
          <w:lang w:eastAsia="pl-PL"/>
        </w:rPr>
        <w:t>o ochronie zabytków i opiece nad zabytkami.</w:t>
      </w:r>
    </w:p>
    <w:p w14:paraId="7DA777BB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UWAGA: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Minimalne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doświadczenie zawodowe (dłuższy staż pracy) na stanowisku kierownika budowy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w robotach budowlanych prowadzonych </w:t>
      </w: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w budynku lub budynkach***</w:t>
      </w:r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będącym/mi zabytkiem/</w:t>
      </w:r>
      <w:proofErr w:type="spellStart"/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>ami</w:t>
      </w:r>
      <w:proofErr w:type="spellEnd"/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nieruchomym/mi wpisanym/i do rejestru zabytków</w:t>
      </w:r>
      <w:r w:rsidRPr="00B9714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lub inwentarza muzeum będącego instytucją kultury</w:t>
      </w:r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*******,</w:t>
      </w:r>
      <w:r w:rsidRPr="00B97147">
        <w:rPr>
          <w:rFonts w:ascii="Times New Roman" w:eastAsia="Times New Roman" w:hAnsi="Times New Roman" w:cs="Arial"/>
          <w:b/>
          <w:bCs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zgodnie z wymogami art. 37 c Ustawy z dnia 23 lipca 2003 r. </w:t>
      </w:r>
      <w:r w:rsidRPr="00B97147">
        <w:rPr>
          <w:rFonts w:ascii="Times New Roman" w:eastAsia="Times New Roman" w:hAnsi="Times New Roman" w:cs="Times New Roman"/>
          <w:b/>
          <w:bCs/>
          <w:i/>
          <w:lang w:eastAsia="pl-PL"/>
        </w:rPr>
        <w:t>o ochronie zabytków i opiece nad zabytkami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 oraz zgodnie z Rozporządzeniem Ministra Kultury i Dziedzictwa Narodowego z dnia 22 sierpnia 2018 r. </w:t>
      </w:r>
      <w:r w:rsidRPr="00B97147">
        <w:rPr>
          <w:rFonts w:ascii="Times New Roman" w:eastAsia="Times New Roman" w:hAnsi="Times New Roman" w:cs="Times New Roman"/>
          <w:b/>
          <w:bCs/>
          <w:i/>
          <w:lang w:eastAsia="pl-PL"/>
        </w:rPr>
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</w:t>
      </w:r>
      <w:r w:rsidRPr="004A4C3D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osoby skierowanej do pełnienia funkcji Kierownika budowy,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wynosi 18 miesięcy. </w:t>
      </w:r>
    </w:p>
    <w:p w14:paraId="1CA94230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45CEBA7" w14:textId="3C41FB25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97147">
        <w:rPr>
          <w:rFonts w:ascii="Times New Roman" w:eastAsia="Times New Roman" w:hAnsi="Times New Roman" w:cs="Times New Roman"/>
          <w:lang w:eastAsia="pl-PL"/>
        </w:rPr>
        <w:t>Jeżeli wykonawca w Załączniku nr</w:t>
      </w:r>
      <w:r w:rsidR="000861A0">
        <w:rPr>
          <w:rFonts w:ascii="Times New Roman" w:eastAsia="Times New Roman" w:hAnsi="Times New Roman" w:cs="Times New Roman"/>
          <w:lang w:eastAsia="pl-PL"/>
        </w:rPr>
        <w:t xml:space="preserve"> 1c </w:t>
      </w:r>
      <w:r w:rsidRPr="00B97147">
        <w:rPr>
          <w:rFonts w:ascii="Times New Roman" w:eastAsia="Times New Roman" w:hAnsi="Times New Roman" w:cs="Times New Roman"/>
          <w:lang w:eastAsia="pl-PL"/>
        </w:rPr>
        <w:t>do Formularza Oferty wskaże osobę skierowaną do pełnienia funkcji kierownika budowy z doświadczeniem krótszym niż 18 miesięcy Zamawiający uzna, że oferta jest niezgodna z SIWZ i odrzuci ją na podstawie art. 89 ust. 1 pkt. 2) ustawy.</w:t>
      </w:r>
    </w:p>
    <w:p w14:paraId="1BC932B2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0AAA604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Zamawiający wyjaśnia: </w:t>
      </w:r>
    </w:p>
    <w:p w14:paraId="7DAFA8A3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lang w:eastAsia="pl-PL"/>
        </w:rPr>
        <w:lastRenderedPageBreak/>
        <w:t xml:space="preserve">- Wykonawca, który wskaże kierownika budowy z doświadczeniem (stażem pracy), wynoszącym od 18 do 23 miesięcy, otrzyma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”0”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>punktów;</w:t>
      </w:r>
    </w:p>
    <w:p w14:paraId="56E57677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 xml:space="preserve">- Wykonawca, który wskaże kierownika budowy z doświadczeniem (stażem pracy), wynoszącym od 24 do 35 miesięcy, otrzyma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”5”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>punktów;</w:t>
      </w:r>
    </w:p>
    <w:p w14:paraId="3BFE99CF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 xml:space="preserve">- Wykonawca, który wskaże kierownika budowy z doświadczeniem (stażem pracy), wynoszącym od 36 do 47 miesięcy, otrzyma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”10”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>punktów;</w:t>
      </w:r>
    </w:p>
    <w:p w14:paraId="315F673A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 xml:space="preserve">- Wykonawca, który wskaże kierownika budowy z doświadczeniem (stażem pracy), wynoszącym od 48 do 59 miesięcy, otrzyma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”15”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>punktów;</w:t>
      </w:r>
    </w:p>
    <w:p w14:paraId="3407EB6C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 xml:space="preserve">- Wykonawca, który wskaże kierownika budowy z doświadczeniem (stażem pracy), wynoszącym 60 miesięcy i więcej, otrzyma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”20”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>punktów;</w:t>
      </w:r>
    </w:p>
    <w:p w14:paraId="2EDF4F6C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7F6BD1F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>UWAGA:</w:t>
      </w:r>
    </w:p>
    <w:p w14:paraId="5FC234C3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Cs/>
          <w:lang w:eastAsia="pl-PL"/>
        </w:rPr>
        <w:t xml:space="preserve">***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Zamawiający definiuje </w:t>
      </w: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”budynek”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zgodnie z ustawą z dnia 7 lipca 1994 r. Prawo budowlane, </w:t>
      </w:r>
      <w:r w:rsidRPr="00B97147">
        <w:rPr>
          <w:rFonts w:ascii="Times New Roman" w:eastAsia="Times New Roman" w:hAnsi="Times New Roman" w:cs="Times New Roman"/>
          <w:lang w:eastAsia="pl-PL"/>
        </w:rPr>
        <w:br/>
        <w:t xml:space="preserve">tj.: 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„budynek – należy przez to rozumieć taki obiekt budowlany, który jest trwale związany z gruntem, wydzielony z przestrzeni za pomocą przegród budowlanych oraz posiada fundamenty i dach”. </w:t>
      </w:r>
    </w:p>
    <w:p w14:paraId="386F0943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6C322D0" w14:textId="77777777" w:rsidR="00A10020" w:rsidRPr="00B97147" w:rsidRDefault="00A10020" w:rsidP="00A10020">
      <w:pPr>
        <w:widowControl w:val="0"/>
        <w:tabs>
          <w:tab w:val="left" w:pos="2268"/>
          <w:tab w:val="left" w:pos="4820"/>
          <w:tab w:val="left" w:pos="77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*******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Przez </w:t>
      </w: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„zabytek nieruchomy wpisany do rejestru zabytków </w:t>
      </w:r>
      <w:r w:rsidRPr="00B9714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lub inwentarza muzeum będącego instytucją kultury</w:t>
      </w: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Zamawiający rozumie – nieruchomość, jej część lub zespół nieruchomości wpisane do rejestru zabytków nieruchomych, będące dziełem człowieka lub związane z jego działalnością i stanowiące świadectwo minionej epoki bądź zdarzenia, których zachowanie leży w interesie społecznym ze względu na posiadaną wartość historyczną, artystyczną lub naukową.</w:t>
      </w:r>
    </w:p>
    <w:p w14:paraId="571B4660" w14:textId="77777777" w:rsidR="00A10020" w:rsidRPr="00B97147" w:rsidRDefault="00A10020" w:rsidP="00A10020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lang w:eastAsia="pl-PL"/>
        </w:rPr>
      </w:pPr>
    </w:p>
    <w:p w14:paraId="4C67AF49" w14:textId="77777777" w:rsidR="00A10020" w:rsidRPr="00B97147" w:rsidRDefault="00A10020" w:rsidP="00A10020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Oświadczenie wykonawcy o doświadczeniu (staż pracy) osoby wskazanej do pełnienia funkcji Kierownika budowy. </w:t>
      </w:r>
    </w:p>
    <w:p w14:paraId="7870460E" w14:textId="25346AF4" w:rsidR="000964AA" w:rsidRPr="003006F7" w:rsidRDefault="00A10020" w:rsidP="003006F7">
      <w:pPr>
        <w:spacing w:after="0" w:line="240" w:lineRule="auto"/>
        <w:ind w:left="-142"/>
        <w:rPr>
          <w:rFonts w:ascii="Times New Roman" w:eastAsia="Times New Roman" w:hAnsi="Times New Roman" w:cs="Times New Roman"/>
          <w:i/>
          <w:lang w:eastAsia="pl-PL"/>
        </w:rPr>
      </w:pP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Dowodem na doświadczenie kierownika budowy będzie oświadczenie wykonawcy, w którym wykonawca zawrze informacje na temat doświadczenia – stażu pracy na stanowisku kierownika budowy osoby wskazanej przez wykonawcę do pełnienia funkcji kierownika budowy – zgodnie z Załącznikiem nr </w:t>
      </w:r>
      <w:r w:rsidR="000861A0">
        <w:rPr>
          <w:rFonts w:ascii="Times New Roman" w:eastAsia="Times New Roman" w:hAnsi="Times New Roman" w:cs="Times New Roman"/>
          <w:i/>
          <w:lang w:eastAsia="pl-PL"/>
        </w:rPr>
        <w:t>3c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>do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>SIWZ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 „</w:t>
      </w:r>
      <w:r w:rsidRPr="00B97147">
        <w:rPr>
          <w:rFonts w:ascii="Times New Roman" w:eastAsia="Times New Roman" w:hAnsi="Times New Roman" w:cs="Times New Roman"/>
          <w:i/>
          <w:u w:val="single"/>
          <w:lang w:eastAsia="pl-PL"/>
        </w:rPr>
        <w:t>Oświadczenie wykonawcy – doświadczenie kierownika budowy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”. Zamawiający zastrzega sobie prawo potwierdzenia zawartej informacji w Załączniku nr </w:t>
      </w:r>
      <w:r w:rsidR="000861A0">
        <w:rPr>
          <w:rFonts w:ascii="Times New Roman" w:eastAsia="Times New Roman" w:hAnsi="Times New Roman" w:cs="Times New Roman"/>
          <w:i/>
          <w:lang w:eastAsia="pl-PL"/>
        </w:rPr>
        <w:t xml:space="preserve">3c 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i/>
          <w:lang w:eastAsia="pl-PL"/>
        </w:rPr>
        <w:t>SIWZ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 „</w:t>
      </w:r>
      <w:r w:rsidRPr="00B97147">
        <w:rPr>
          <w:rFonts w:ascii="Times New Roman" w:eastAsia="Times New Roman" w:hAnsi="Times New Roman" w:cs="Times New Roman"/>
          <w:i/>
          <w:u w:val="single"/>
          <w:lang w:eastAsia="pl-PL"/>
        </w:rPr>
        <w:t>Oświadczenie wykonawcy - doświadczenie kierownika budowy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>”,  poprzez zwrócenie się do właściwego podmiotu, na rzecz którego roboty budowlane, dostawy  lub usługi były wykonane.</w:t>
      </w:r>
    </w:p>
    <w:p w14:paraId="62EB1AA1" w14:textId="77777777" w:rsidR="000964AA" w:rsidRPr="000964AA" w:rsidRDefault="000964AA" w:rsidP="001F6AFC">
      <w:pPr>
        <w:rPr>
          <w:rFonts w:eastAsiaTheme="majorEastAsia" w:cstheme="majorBidi"/>
          <w:spacing w:val="15"/>
          <w:sz w:val="24"/>
          <w:szCs w:val="24"/>
        </w:rPr>
      </w:pPr>
    </w:p>
    <w:sectPr w:rsidR="000964AA" w:rsidRPr="000964AA" w:rsidSect="0045638C">
      <w:footerReference w:type="default" r:id="rId8"/>
      <w:pgSz w:w="16839" w:h="11907" w:orient="landscape" w:code="9"/>
      <w:pgMar w:top="709" w:right="1104" w:bottom="1985" w:left="1276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6F533" w14:textId="77777777" w:rsidR="00277693" w:rsidRDefault="00277693" w:rsidP="006F7F5A">
      <w:pPr>
        <w:spacing w:after="0" w:line="240" w:lineRule="auto"/>
      </w:pPr>
      <w:r>
        <w:separator/>
      </w:r>
    </w:p>
  </w:endnote>
  <w:endnote w:type="continuationSeparator" w:id="0">
    <w:p w14:paraId="3C43FC48" w14:textId="77777777" w:rsidR="00277693" w:rsidRDefault="00277693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DCF68" w14:textId="77777777" w:rsidR="00DF3944" w:rsidRPr="0048148E" w:rsidRDefault="00DF3944" w:rsidP="00DF3944">
    <w:pPr>
      <w:pStyle w:val="Stopka"/>
      <w:pBdr>
        <w:bottom w:val="single" w:sz="6" w:space="1" w:color="auto"/>
      </w:pBdr>
      <w:jc w:val="left"/>
      <w:rPr>
        <w:sz w:val="12"/>
      </w:rPr>
    </w:pPr>
  </w:p>
  <w:p w14:paraId="1C0AA698" w14:textId="77777777" w:rsidR="00DF3944" w:rsidRDefault="00DF3944" w:rsidP="00DF3944">
    <w:pPr>
      <w:pStyle w:val="Stopka"/>
      <w:rPr>
        <w:noProof/>
        <w:color w:val="4D4D4D"/>
        <w:sz w:val="16"/>
        <w:szCs w:val="16"/>
        <w:lang w:eastAsia="pl-PL"/>
      </w:rPr>
    </w:pPr>
  </w:p>
  <w:p w14:paraId="5FA5D894" w14:textId="77777777" w:rsidR="00DF3944" w:rsidRPr="00DF3944" w:rsidRDefault="00DF3944" w:rsidP="00DF3944">
    <w:pPr>
      <w:pStyle w:val="Stopka"/>
      <w:jc w:val="center"/>
      <w:rPr>
        <w:b/>
        <w:bCs/>
      </w:rPr>
    </w:pPr>
    <w:r w:rsidRPr="00DF3944">
      <w:rPr>
        <w:b/>
        <w:bCs/>
        <w:noProof/>
        <w:color w:val="4D4D4D"/>
        <w:sz w:val="16"/>
        <w:szCs w:val="16"/>
        <w:lang w:eastAsia="pl-PL"/>
      </w:rPr>
      <w:drawing>
        <wp:inline distT="0" distB="0" distL="0" distR="0" wp14:anchorId="5D483B73" wp14:editId="371DA224">
          <wp:extent cx="9096375" cy="457200"/>
          <wp:effectExtent l="0" t="0" r="0" b="0"/>
          <wp:docPr id="3" name="Obraz 3" descr="a4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_poz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63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728AEA" w14:textId="77777777" w:rsidR="00DF3944" w:rsidRPr="00B8168E" w:rsidRDefault="00DF3944" w:rsidP="00DF3944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color w:val="4D4D4D"/>
        <w:sz w:val="16"/>
        <w:szCs w:val="16"/>
      </w:rPr>
      <w:br/>
    </w:r>
    <w:r w:rsidRPr="001E2BAC">
      <w:rPr>
        <w:color w:val="4D4D4D"/>
        <w:sz w:val="16"/>
        <w:szCs w:val="16"/>
      </w:rPr>
      <w:t>Projekt współfinansowany jest w ramach Programu Operacyjnego Infras</w:t>
    </w:r>
    <w:r>
      <w:rPr>
        <w:color w:val="4D4D4D"/>
        <w:sz w:val="16"/>
        <w:szCs w:val="16"/>
      </w:rPr>
      <w:t>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  <w:p w14:paraId="4B10CDA2" w14:textId="77777777" w:rsidR="00DF3944" w:rsidRDefault="00DF39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3B908B" w14:textId="77777777" w:rsidR="00277693" w:rsidRDefault="00277693" w:rsidP="006F7F5A">
      <w:pPr>
        <w:spacing w:after="0" w:line="240" w:lineRule="auto"/>
      </w:pPr>
      <w:r>
        <w:separator/>
      </w:r>
    </w:p>
  </w:footnote>
  <w:footnote w:type="continuationSeparator" w:id="0">
    <w:p w14:paraId="733AEF88" w14:textId="77777777" w:rsidR="00277693" w:rsidRDefault="00277693" w:rsidP="006F7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8E"/>
    <w:rsid w:val="00056018"/>
    <w:rsid w:val="000861A0"/>
    <w:rsid w:val="000964AA"/>
    <w:rsid w:val="0009777B"/>
    <w:rsid w:val="000E5192"/>
    <w:rsid w:val="000F046A"/>
    <w:rsid w:val="00185864"/>
    <w:rsid w:val="00196861"/>
    <w:rsid w:val="001C6871"/>
    <w:rsid w:val="001E2BAC"/>
    <w:rsid w:val="001E5132"/>
    <w:rsid w:val="001F6AFC"/>
    <w:rsid w:val="00203C1D"/>
    <w:rsid w:val="00205C4B"/>
    <w:rsid w:val="00273A80"/>
    <w:rsid w:val="00277693"/>
    <w:rsid w:val="00286120"/>
    <w:rsid w:val="00297ED5"/>
    <w:rsid w:val="002E7116"/>
    <w:rsid w:val="002F5872"/>
    <w:rsid w:val="003006F7"/>
    <w:rsid w:val="00303CFD"/>
    <w:rsid w:val="0030461D"/>
    <w:rsid w:val="00311123"/>
    <w:rsid w:val="00317EB1"/>
    <w:rsid w:val="00320AF1"/>
    <w:rsid w:val="00341E08"/>
    <w:rsid w:val="00361F14"/>
    <w:rsid w:val="00365BD1"/>
    <w:rsid w:val="003815DE"/>
    <w:rsid w:val="003C10FD"/>
    <w:rsid w:val="003D5B79"/>
    <w:rsid w:val="003E7FC4"/>
    <w:rsid w:val="003F049E"/>
    <w:rsid w:val="00425376"/>
    <w:rsid w:val="00446209"/>
    <w:rsid w:val="00452B14"/>
    <w:rsid w:val="0045638C"/>
    <w:rsid w:val="004B1172"/>
    <w:rsid w:val="004C46A5"/>
    <w:rsid w:val="004D4CF5"/>
    <w:rsid w:val="004E40AF"/>
    <w:rsid w:val="0051318D"/>
    <w:rsid w:val="005621FE"/>
    <w:rsid w:val="00596FB4"/>
    <w:rsid w:val="005A3D35"/>
    <w:rsid w:val="005C3569"/>
    <w:rsid w:val="005C7B81"/>
    <w:rsid w:val="005E13B8"/>
    <w:rsid w:val="005E47A7"/>
    <w:rsid w:val="00671DA0"/>
    <w:rsid w:val="006872C2"/>
    <w:rsid w:val="006F7F5A"/>
    <w:rsid w:val="00720B73"/>
    <w:rsid w:val="00721578"/>
    <w:rsid w:val="00721B1D"/>
    <w:rsid w:val="00755C24"/>
    <w:rsid w:val="00765D54"/>
    <w:rsid w:val="00777473"/>
    <w:rsid w:val="007E76FA"/>
    <w:rsid w:val="009E7B97"/>
    <w:rsid w:val="00A03635"/>
    <w:rsid w:val="00A10020"/>
    <w:rsid w:val="00A277B1"/>
    <w:rsid w:val="00A75F82"/>
    <w:rsid w:val="00A9360D"/>
    <w:rsid w:val="00AE717B"/>
    <w:rsid w:val="00B0156E"/>
    <w:rsid w:val="00B038EC"/>
    <w:rsid w:val="00B17F26"/>
    <w:rsid w:val="00B3253E"/>
    <w:rsid w:val="00B8168E"/>
    <w:rsid w:val="00BA3572"/>
    <w:rsid w:val="00BA478D"/>
    <w:rsid w:val="00BD2638"/>
    <w:rsid w:val="00BD6CB2"/>
    <w:rsid w:val="00BE0637"/>
    <w:rsid w:val="00BF4485"/>
    <w:rsid w:val="00C279AA"/>
    <w:rsid w:val="00C741EB"/>
    <w:rsid w:val="00C82BE9"/>
    <w:rsid w:val="00C92828"/>
    <w:rsid w:val="00CB2AEC"/>
    <w:rsid w:val="00CB72C6"/>
    <w:rsid w:val="00CB78F6"/>
    <w:rsid w:val="00CB7DEF"/>
    <w:rsid w:val="00CC5592"/>
    <w:rsid w:val="00D02BE4"/>
    <w:rsid w:val="00D05F71"/>
    <w:rsid w:val="00D0729E"/>
    <w:rsid w:val="00D12FDE"/>
    <w:rsid w:val="00D40A83"/>
    <w:rsid w:val="00D62AC2"/>
    <w:rsid w:val="00D81D05"/>
    <w:rsid w:val="00DA457A"/>
    <w:rsid w:val="00DC2D50"/>
    <w:rsid w:val="00DE50CE"/>
    <w:rsid w:val="00DE68DC"/>
    <w:rsid w:val="00DF3944"/>
    <w:rsid w:val="00E215C4"/>
    <w:rsid w:val="00E509DD"/>
    <w:rsid w:val="00E670C4"/>
    <w:rsid w:val="00E755CD"/>
    <w:rsid w:val="00E845E3"/>
    <w:rsid w:val="00EC0912"/>
    <w:rsid w:val="00EC20A0"/>
    <w:rsid w:val="00EE159C"/>
    <w:rsid w:val="00EF4930"/>
    <w:rsid w:val="00F37A19"/>
    <w:rsid w:val="00F61C7E"/>
    <w:rsid w:val="00FA5239"/>
    <w:rsid w:val="00FB047E"/>
    <w:rsid w:val="00FC7D91"/>
    <w:rsid w:val="00FF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5FA4A8"/>
  <w15:docId w15:val="{FA3320AD-D636-48A2-8D26-B0FC8457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table" w:styleId="Tabela-Siatka">
    <w:name w:val="Table Grid"/>
    <w:basedOn w:val="Standardowy"/>
    <w:uiPriority w:val="39"/>
    <w:rsid w:val="00A10020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A10020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10020"/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37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oziom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0EACD-D16B-44AB-A2BA-C4C9341C2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A4-poziom_energ_umowa_2logo</Template>
  <TotalTime>0</TotalTime>
  <Pages>4</Pages>
  <Words>1210</Words>
  <Characters>7260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2019-05-27T12:13:00Z</cp:lastPrinted>
  <dcterms:created xsi:type="dcterms:W3CDTF">2020-02-24T09:34:00Z</dcterms:created>
  <dcterms:modified xsi:type="dcterms:W3CDTF">2020-02-24T09:34:00Z</dcterms:modified>
</cp:coreProperties>
</file>