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417B5" w:rsidRDefault="006676AE" w:rsidP="002417B5">
      <w:pPr>
        <w:pStyle w:val="Nagwek4"/>
        <w:rPr>
          <w:i w:val="0"/>
          <w:sz w:val="22"/>
          <w:szCs w:val="22"/>
        </w:rPr>
      </w:pPr>
      <w:r w:rsidRPr="002417B5">
        <w:rPr>
          <w:i w:val="0"/>
          <w:sz w:val="22"/>
          <w:szCs w:val="22"/>
        </w:rPr>
        <w:t xml:space="preserve">Załącznik nr </w:t>
      </w:r>
      <w:r w:rsidR="002417B5" w:rsidRPr="002417B5">
        <w:rPr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B40D4" w:rsidRPr="001B40D4">
        <w:rPr>
          <w:rFonts w:ascii="Times New Roman" w:hAnsi="Times New Roman"/>
          <w:b/>
        </w:rPr>
        <w:t>NA/P/66/2020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40D4" w:rsidRPr="001B40D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40D4" w:rsidRPr="001B40D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B40D4" w:rsidRPr="001B40D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40D4" w:rsidRPr="001B40D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B40D4" w:rsidRPr="001B40D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B40D4" w:rsidRPr="001B40D4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B40D4" w:rsidRPr="001B40D4">
        <w:rPr>
          <w:rFonts w:ascii="Times New Roman" w:hAnsi="Times New Roman"/>
          <w:b/>
        </w:rPr>
        <w:t>Budowa kompresorowni dla laboratorium Wydziału Budowy Maszyn i Lotnictwa PRz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B40D4" w:rsidRPr="001B40D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1B40D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417B5" w:rsidRDefault="002417B5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417B5" w:rsidRDefault="002417B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417B5" w:rsidRPr="006676AE" w:rsidRDefault="002417B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BD3" w:rsidRDefault="00056BD3" w:rsidP="0038231F">
      <w:pPr>
        <w:spacing w:after="0" w:line="240" w:lineRule="auto"/>
      </w:pPr>
      <w:r>
        <w:separator/>
      </w:r>
    </w:p>
  </w:endnote>
  <w:endnote w:type="continuationSeparator" w:id="0">
    <w:p w:rsidR="00056BD3" w:rsidRDefault="00056B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D4" w:rsidRDefault="001B40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17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17B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D4" w:rsidRDefault="001B40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BD3" w:rsidRDefault="00056BD3" w:rsidP="0038231F">
      <w:pPr>
        <w:spacing w:after="0" w:line="240" w:lineRule="auto"/>
      </w:pPr>
      <w:r>
        <w:separator/>
      </w:r>
    </w:p>
  </w:footnote>
  <w:footnote w:type="continuationSeparator" w:id="0">
    <w:p w:rsidR="00056BD3" w:rsidRDefault="00056B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D4" w:rsidRDefault="001B4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D4" w:rsidRDefault="001B40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D4" w:rsidRDefault="001B4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BD3"/>
    <w:rsid w:val="00023477"/>
    <w:rsid w:val="000247FF"/>
    <w:rsid w:val="00025C8D"/>
    <w:rsid w:val="000303EE"/>
    <w:rsid w:val="0005473D"/>
    <w:rsid w:val="00056BD3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40D4"/>
    <w:rsid w:val="001C6945"/>
    <w:rsid w:val="001F027E"/>
    <w:rsid w:val="00203A40"/>
    <w:rsid w:val="002168A8"/>
    <w:rsid w:val="002417B5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EEFE42"/>
  <w15:docId w15:val="{9F9AD0C9-A838-4C8C-B76C-5B522A405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40F2A-F69B-49B9-87C9-7D4A8A8B5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2020-03-03T09:38:00Z</cp:lastPrinted>
  <dcterms:created xsi:type="dcterms:W3CDTF">2020-03-03T09:38:00Z</dcterms:created>
  <dcterms:modified xsi:type="dcterms:W3CDTF">2020-03-03T09:38:00Z</dcterms:modified>
</cp:coreProperties>
</file>