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975201" w:rsidRDefault="00975201" w:rsidP="0097520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540038806-N-2020 z dnia 03-03-2020 r.</w:t>
      </w:r>
    </w:p>
    <w:p w:rsidR="00975201" w:rsidRDefault="00975201" w:rsidP="00975201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516486-N-2020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26/02/2020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975201" w:rsidRDefault="00975201" w:rsidP="0097520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2020-03-05, godzina: 09:30,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2020-03-06,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EFC" w:rsidRDefault="00710EFC">
      <w:r>
        <w:separator/>
      </w:r>
    </w:p>
  </w:endnote>
  <w:endnote w:type="continuationSeparator" w:id="0">
    <w:p w:rsidR="00710EFC" w:rsidRDefault="0071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975201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EFC" w:rsidRDefault="00710EFC">
      <w:r>
        <w:separator/>
      </w:r>
    </w:p>
  </w:footnote>
  <w:footnote w:type="continuationSeparator" w:id="0">
    <w:p w:rsidR="00710EFC" w:rsidRDefault="00710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520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5201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EFC"/>
    <w:rsid w:val="002319A6"/>
    <w:rsid w:val="00292C4D"/>
    <w:rsid w:val="00392574"/>
    <w:rsid w:val="003E2CA9"/>
    <w:rsid w:val="003F2DC3"/>
    <w:rsid w:val="00421ADF"/>
    <w:rsid w:val="00710EFC"/>
    <w:rsid w:val="007762E7"/>
    <w:rsid w:val="007A7965"/>
    <w:rsid w:val="00824E27"/>
    <w:rsid w:val="00975201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5:chartTrackingRefBased/>
  <w15:docId w15:val="{B68558B4-8B3E-4577-A9E7-0EC11247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2020-03-03T12:55:00Z</dcterms:created>
  <dcterms:modified xsi:type="dcterms:W3CDTF">2020-03-03T12:57:00Z</dcterms:modified>
</cp:coreProperties>
</file>