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B0098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33CAD" w:rsidRPr="00A33CAD">
        <w:rPr>
          <w:rFonts w:ascii="Times New Roman" w:hAnsi="Times New Roman"/>
          <w:b/>
        </w:rPr>
        <w:t>NA/P/61/2020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3CAD" w:rsidRPr="00A33CA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3CAD" w:rsidRPr="00A33CA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33CAD" w:rsidRPr="00A33CA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33CAD" w:rsidRPr="00A33CA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33CAD" w:rsidRPr="00A33CA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33CAD" w:rsidRPr="00A33CAD">
        <w:rPr>
          <w:rFonts w:ascii="Times New Roman" w:hAnsi="Times New Roman"/>
        </w:rPr>
        <w:t>(</w:t>
      </w:r>
      <w:proofErr w:type="spellStart"/>
      <w:r w:rsidR="00A33CAD" w:rsidRPr="00A33CAD">
        <w:rPr>
          <w:rFonts w:ascii="Times New Roman" w:hAnsi="Times New Roman"/>
        </w:rPr>
        <w:t>t.j</w:t>
      </w:r>
      <w:proofErr w:type="spellEnd"/>
      <w:r w:rsidR="00A33CAD" w:rsidRPr="00A33CAD">
        <w:rPr>
          <w:rFonts w:ascii="Times New Roman" w:hAnsi="Times New Roman"/>
        </w:rPr>
        <w:t xml:space="preserve">. </w:t>
      </w:r>
      <w:proofErr w:type="spellStart"/>
      <w:r w:rsidR="00A33CAD" w:rsidRPr="00A33CAD">
        <w:rPr>
          <w:rFonts w:ascii="Times New Roman" w:hAnsi="Times New Roman"/>
        </w:rPr>
        <w:t>Dz.U</w:t>
      </w:r>
      <w:proofErr w:type="spellEnd"/>
      <w:r w:rsidR="00A33CAD" w:rsidRPr="00A33CAD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33CAD" w:rsidRPr="00A33CAD">
        <w:rPr>
          <w:rFonts w:ascii="Times New Roman" w:hAnsi="Times New Roman"/>
          <w:b/>
        </w:rPr>
        <w:t>Dostawa komputerów przenośnych (laptopów)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33CAD" w:rsidRPr="00A33CA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CB0098" w:rsidRDefault="00CB0098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  <w:sectPr w:rsidR="00CB0098" w:rsidSect="00F8042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851" w:right="1417" w:bottom="1276" w:left="1417" w:header="708" w:footer="290" w:gutter="0"/>
          <w:cols w:space="708"/>
          <w:docGrid w:linePitch="360"/>
        </w:sect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2E1" w:rsidRDefault="003D72E1" w:rsidP="0038231F">
      <w:pPr>
        <w:spacing w:after="0" w:line="240" w:lineRule="auto"/>
      </w:pPr>
      <w:r>
        <w:separator/>
      </w:r>
    </w:p>
  </w:endnote>
  <w:endnote w:type="continuationSeparator" w:id="0">
    <w:p w:rsidR="003D72E1" w:rsidRDefault="003D72E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AD" w:rsidRDefault="00A33CA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009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009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AD" w:rsidRDefault="00A33C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2E1" w:rsidRDefault="003D72E1" w:rsidP="0038231F">
      <w:pPr>
        <w:spacing w:after="0" w:line="240" w:lineRule="auto"/>
      </w:pPr>
      <w:r>
        <w:separator/>
      </w:r>
    </w:p>
  </w:footnote>
  <w:footnote w:type="continuationSeparator" w:id="0">
    <w:p w:rsidR="003D72E1" w:rsidRDefault="003D72E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AD" w:rsidRDefault="00A33CA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AD" w:rsidRDefault="00A33CA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AD" w:rsidRDefault="00A33CA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CA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72E1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3CAD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B0098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03856-4E37-4A7D-97F3-76E99FE22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2016-07-26T11:32:00Z</cp:lastPrinted>
  <dcterms:created xsi:type="dcterms:W3CDTF">2020-03-03T09:57:00Z</dcterms:created>
  <dcterms:modified xsi:type="dcterms:W3CDTF">2020-03-03T09:57:00Z</dcterms:modified>
</cp:coreProperties>
</file>