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2EF" w:rsidRPr="00B77707" w:rsidRDefault="009752EF" w:rsidP="009752EF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72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9752EF" w:rsidRDefault="009752EF" w:rsidP="009752EF"/>
                <w:p w:rsidR="009752EF" w:rsidRDefault="009752EF" w:rsidP="009752EF">
                  <w:pPr>
                    <w:rPr>
                      <w:sz w:val="12"/>
                    </w:rPr>
                  </w:pPr>
                </w:p>
                <w:p w:rsidR="009752EF" w:rsidRDefault="009752EF" w:rsidP="009752EF">
                  <w:pPr>
                    <w:rPr>
                      <w:sz w:val="12"/>
                    </w:rPr>
                  </w:pPr>
                </w:p>
                <w:p w:rsidR="009752EF" w:rsidRDefault="009752EF" w:rsidP="009752EF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9752EF" w:rsidRDefault="009752EF" w:rsidP="009752EF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9752EF" w:rsidRDefault="009752EF" w:rsidP="009752EF">
                  <w:pPr>
                    <w:rPr>
                      <w:sz w:val="12"/>
                    </w:rPr>
                  </w:pPr>
                </w:p>
                <w:p w:rsidR="009752EF" w:rsidRDefault="009752EF" w:rsidP="009752E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752EF" w:rsidRPr="00A56A6F" w:rsidRDefault="009752EF" w:rsidP="009752EF"/>
              </w:txbxContent>
            </v:textbox>
          </v:roundrect>
        </w:pict>
      </w:r>
      <w:r>
        <w:rPr>
          <w:b/>
          <w:i w:val="0"/>
        </w:rPr>
        <w:t>Wzór</w:t>
      </w:r>
    </w:p>
    <w:p w:rsidR="009752EF" w:rsidRDefault="009752EF" w:rsidP="009752EF"/>
    <w:p w:rsidR="009752EF" w:rsidRPr="00025386" w:rsidRDefault="009752EF" w:rsidP="009752EF"/>
    <w:p w:rsidR="009752EF" w:rsidRPr="00025386" w:rsidRDefault="009752EF" w:rsidP="009752EF"/>
    <w:p w:rsidR="009752EF" w:rsidRPr="00A56A6F" w:rsidRDefault="009752EF" w:rsidP="009752E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Pr="00F90C6B">
        <w:rPr>
          <w:rFonts w:ascii="Times New Roman" w:eastAsia="Times New Roman" w:hAnsi="Times New Roman"/>
          <w:b/>
          <w:sz w:val="24"/>
          <w:szCs w:val="20"/>
          <w:lang w:eastAsia="pl-PL"/>
        </w:rPr>
        <w:t>KC-zp.272-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134/20</w:t>
      </w:r>
      <w:bookmarkStart w:id="0" w:name="_GoBack"/>
      <w:bookmarkEnd w:id="0"/>
    </w:p>
    <w:p w:rsidR="009752EF" w:rsidRPr="00025386" w:rsidRDefault="009752EF" w:rsidP="009752EF"/>
    <w:p w:rsidR="009752EF" w:rsidRDefault="009752EF" w:rsidP="009752EF"/>
    <w:p w:rsidR="009752EF" w:rsidRPr="00C60D8D" w:rsidRDefault="009752EF" w:rsidP="009752EF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WZÓR ZOBOWIĄZANIA PODMIOTU</w:t>
      </w:r>
    </w:p>
    <w:p w:rsidR="009752EF" w:rsidRPr="00C60D8D" w:rsidRDefault="009752EF" w:rsidP="009752EF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do oddania do dyspozycji Wykonawcy niezbędnych zasobów na potrzeby wykonania zamówienia</w:t>
      </w:r>
    </w:p>
    <w:p w:rsidR="009752EF" w:rsidRPr="00C60D8D" w:rsidRDefault="009752EF" w:rsidP="009752EF">
      <w:pPr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</w:t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……………………………………………………………………………</w:t>
      </w:r>
    </w:p>
    <w:p w:rsidR="009752EF" w:rsidRPr="00C60D8D" w:rsidRDefault="009752EF" w:rsidP="009752EF">
      <w:pPr>
        <w:suppressAutoHyphens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</w:t>
      </w:r>
      <w:r w:rsidRPr="00C60D8D">
        <w:rPr>
          <w:rFonts w:ascii="Times New Roman" w:eastAsia="Times New Roman" w:hAnsi="Times New Roman"/>
          <w:b/>
          <w:i/>
          <w:iCs/>
          <w:sz w:val="24"/>
          <w:szCs w:val="24"/>
          <w:lang w:eastAsia="ar-SA"/>
        </w:rPr>
        <w:t>nazwa Podmiotu, na zasobach którego polega Wykonawca</w:t>
      </w: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)</w:t>
      </w:r>
    </w:p>
    <w:p w:rsidR="009752EF" w:rsidRPr="00C60D8D" w:rsidRDefault="009752EF" w:rsidP="009752EF">
      <w:pPr>
        <w:spacing w:after="12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9752EF" w:rsidRPr="00C60D8D" w:rsidRDefault="009752EF" w:rsidP="009752EF">
      <w:pPr>
        <w:spacing w:after="120" w:line="240" w:lineRule="auto"/>
        <w:ind w:left="993" w:hanging="993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UWAGA: </w:t>
      </w:r>
    </w:p>
    <w:p w:rsidR="009752EF" w:rsidRPr="00C60D8D" w:rsidRDefault="009752EF" w:rsidP="009752EF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9752EF" w:rsidRPr="00C60D8D" w:rsidRDefault="009752EF" w:rsidP="009752EF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</w:p>
    <w:p w:rsidR="009752EF" w:rsidRPr="00C60D8D" w:rsidRDefault="009752EF" w:rsidP="009752EF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pisemne zobowiązanie podmiotu, o którym mowa w art. 22a ustawy </w:t>
      </w:r>
      <w:proofErr w:type="spellStart"/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Pzp</w:t>
      </w:r>
      <w:proofErr w:type="spellEnd"/>
    </w:p>
    <w:p w:rsidR="009752EF" w:rsidRPr="00C60D8D" w:rsidRDefault="009752EF" w:rsidP="009752EF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dokumenty dotyczące:</w:t>
      </w:r>
    </w:p>
    <w:p w:rsidR="009752EF" w:rsidRPr="00C60D8D" w:rsidRDefault="009752EF" w:rsidP="009752EF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dostępnych Wykonawcy zasobów innego podmiotu,</w:t>
      </w:r>
    </w:p>
    <w:p w:rsidR="009752EF" w:rsidRPr="00C60D8D" w:rsidRDefault="009752EF" w:rsidP="009752EF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sposobu wykorzystania zasobów innego podmiotu, przez Wykonawcę, przy wykonywaniu zamówienia, </w:t>
      </w:r>
    </w:p>
    <w:p w:rsidR="009752EF" w:rsidRPr="00C60D8D" w:rsidRDefault="009752EF" w:rsidP="009752EF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i okresu udziału innego podmiotu przy wykonywaniu zamówienia publicznego.</w:t>
      </w:r>
    </w:p>
    <w:p w:rsidR="009752EF" w:rsidRPr="00C60D8D" w:rsidRDefault="009752EF" w:rsidP="009752EF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Z zobowiązania winna wynikać gwarancja rzeczywistego, faktycznego dostępu do udostępnianego zasobu, umożliwiającego należyte wykonanie zamówienia publicznego. </w:t>
      </w: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Ja:</w:t>
      </w: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(imię i nazwisko osoby upoważnionej do reprezentowania Podmiotu, stanowisko (właściciel, prezes zarządu, członek zarządu, prokurent, upełnomocniony reprezentant itp.))</w:t>
      </w: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Działając w imieniu i na rzecz:</w:t>
      </w: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(nazwa Podmiotu)</w:t>
      </w: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Zobowiązuję się do oddania nw. zasobów na potrzeby wykonania zamówienia:</w:t>
      </w:r>
    </w:p>
    <w:p w:rsidR="009752EF" w:rsidRPr="00C60D8D" w:rsidRDefault="009752EF" w:rsidP="009752EF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9752EF" w:rsidRPr="00C60D8D" w:rsidRDefault="009752EF" w:rsidP="009752EF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lastRenderedPageBreak/>
        <w:t xml:space="preserve">(określenie zasobu – zdolności techniczne lub zawodowe, lub sytuacja finansowa lub ekonomiczna) </w:t>
      </w: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52EF" w:rsidRPr="00C60D8D" w:rsidRDefault="009752EF" w:rsidP="009752EF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do dyspozycji Wykonawcy:</w:t>
      </w:r>
    </w:p>
    <w:p w:rsidR="009752EF" w:rsidRPr="00C60D8D" w:rsidRDefault="009752EF" w:rsidP="009752EF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9752EF" w:rsidRPr="00C60D8D" w:rsidRDefault="009752EF" w:rsidP="009752EF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>(nazwa Wykonawcy)</w:t>
      </w:r>
    </w:p>
    <w:p w:rsidR="009752EF" w:rsidRPr="00C60D8D" w:rsidRDefault="009752EF" w:rsidP="009752EF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752EF" w:rsidRPr="00C60D8D" w:rsidRDefault="009752EF" w:rsidP="009752E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sz w:val="24"/>
          <w:szCs w:val="24"/>
          <w:lang w:eastAsia="pl-PL"/>
        </w:rPr>
        <w:t xml:space="preserve">W trakcie wykonywania zamówienia pod nazwą: </w:t>
      </w:r>
      <w:r w:rsidRPr="00C60D8D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………………..</w:t>
      </w:r>
    </w:p>
    <w:p w:rsidR="009752EF" w:rsidRPr="00C60D8D" w:rsidRDefault="009752EF" w:rsidP="009752E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752EF" w:rsidRPr="00C60D8D" w:rsidRDefault="009752EF" w:rsidP="009752EF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Oświadczam, iż:</w:t>
      </w:r>
    </w:p>
    <w:p w:rsidR="009752EF" w:rsidRPr="00C60D8D" w:rsidRDefault="009752EF" w:rsidP="009752EF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udostępniam Wykonawcy ww. zasoby, w następującym zakresie:</w:t>
      </w:r>
    </w:p>
    <w:p w:rsidR="009752EF" w:rsidRPr="00C60D8D" w:rsidRDefault="009752EF" w:rsidP="009752EF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9752EF" w:rsidRPr="00C60D8D" w:rsidRDefault="009752EF" w:rsidP="009752EF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9752EF" w:rsidRPr="00C60D8D" w:rsidRDefault="009752EF" w:rsidP="009752EF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52EF" w:rsidRPr="00C60D8D" w:rsidRDefault="009752EF" w:rsidP="009752EF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zakres mojego udziału przy wykonywaniu zamówienia będzie następujący:</w:t>
      </w:r>
    </w:p>
    <w:p w:rsidR="009752EF" w:rsidRPr="00C60D8D" w:rsidRDefault="009752EF" w:rsidP="009752EF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9752EF" w:rsidRPr="00C60D8D" w:rsidRDefault="009752EF" w:rsidP="009752EF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9752EF" w:rsidRPr="00C60D8D" w:rsidRDefault="009752EF" w:rsidP="009752EF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sposób wykorzystania udostępnionych przeze mnie zasobów przy wykonywaniu zamówienia publicznego będzie następujący:</w:t>
      </w:r>
    </w:p>
    <w:p w:rsidR="009752EF" w:rsidRPr="00C60D8D" w:rsidRDefault="009752EF" w:rsidP="009752EF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9752EF" w:rsidRPr="00C60D8D" w:rsidRDefault="009752EF" w:rsidP="009752EF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9752EF" w:rsidRPr="00C60D8D" w:rsidRDefault="009752EF" w:rsidP="009752EF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52EF" w:rsidRPr="00C60D8D" w:rsidRDefault="009752EF" w:rsidP="009752EF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okres mojego udziału przy wykonywaniu zamówienia będzie następujący:</w:t>
      </w:r>
    </w:p>
    <w:p w:rsidR="009752EF" w:rsidRPr="00C60D8D" w:rsidRDefault="009752EF" w:rsidP="009752EF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9752EF" w:rsidRPr="00C60D8D" w:rsidRDefault="009752EF" w:rsidP="009752EF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9752EF" w:rsidRPr="00C60D8D" w:rsidRDefault="009752EF" w:rsidP="009752EF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informuję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w odniesieniu do warunków udziału w postępowaniu (dotyczących wykształcenia, kwalifikacji zawodowych lub doświadczenia), zrealizuje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roboty budowlane lub usługi,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których wskazane powyżej zdolności dotyczą</w:t>
      </w: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9752EF" w:rsidRPr="00C60D8D" w:rsidRDefault="009752EF" w:rsidP="009752EF">
      <w:pPr>
        <w:suppressAutoHyphens/>
        <w:spacing w:after="12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(TAK /NIE)</w:t>
      </w:r>
    </w:p>
    <w:p w:rsidR="009752EF" w:rsidRPr="00C60D8D" w:rsidRDefault="009752EF" w:rsidP="009752EF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52EF" w:rsidRPr="00C60D8D" w:rsidRDefault="009752EF" w:rsidP="009752EF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color w:val="FF0000"/>
          <w:sz w:val="24"/>
          <w:szCs w:val="24"/>
          <w:lang w:eastAsia="ar-SA"/>
        </w:rPr>
      </w:pPr>
    </w:p>
    <w:p w:rsidR="009752EF" w:rsidRPr="00C60D8D" w:rsidRDefault="009752EF" w:rsidP="009752EF">
      <w:pPr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8D">
        <w:rPr>
          <w:rFonts w:ascii="Times New Roman" w:eastAsia="Times New Roman" w:hAnsi="Times New Roman"/>
          <w:sz w:val="20"/>
          <w:szCs w:val="20"/>
          <w:lang w:eastAsia="pl-PL"/>
        </w:rPr>
        <w:t>__________________ dnia ___ ___ ___  roku</w:t>
      </w:r>
    </w:p>
    <w:p w:rsidR="009752EF" w:rsidRPr="00C60D8D" w:rsidRDefault="009752EF" w:rsidP="009752EF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52EF" w:rsidRPr="00C60D8D" w:rsidRDefault="009752EF" w:rsidP="009752EF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52EF" w:rsidRPr="00C60D8D" w:rsidRDefault="009752EF" w:rsidP="009752EF">
      <w:pPr>
        <w:spacing w:after="120" w:line="240" w:lineRule="auto"/>
        <w:ind w:left="2836" w:firstLine="709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60D8D">
        <w:rPr>
          <w:rFonts w:ascii="Times New Roman" w:eastAsia="Times New Roman" w:hAnsi="Times New Roman"/>
          <w:i/>
          <w:sz w:val="20"/>
          <w:szCs w:val="20"/>
          <w:lang w:eastAsia="pl-PL"/>
        </w:rPr>
        <w:t>_______________________________</w:t>
      </w:r>
    </w:p>
    <w:p w:rsidR="009752EF" w:rsidRPr="00C60D8D" w:rsidRDefault="009752EF" w:rsidP="009752EF">
      <w:pPr>
        <w:spacing w:after="120" w:line="240" w:lineRule="auto"/>
        <w:ind w:left="2836" w:firstLine="709"/>
        <w:jc w:val="center"/>
        <w:rPr>
          <w:rFonts w:ascii="Times New Roman" w:eastAsia="Times New Roman" w:hAnsi="Times New Roman"/>
          <w:b/>
          <w:i/>
          <w:sz w:val="20"/>
          <w:szCs w:val="20"/>
          <w:u w:val="single"/>
          <w:lang w:eastAsia="pl-PL"/>
        </w:rPr>
      </w:pPr>
      <w:r w:rsidRPr="00C60D8D">
        <w:rPr>
          <w:rFonts w:ascii="Times New Roman" w:eastAsia="Times New Roman" w:hAnsi="Times New Roman"/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9752EF" w:rsidRDefault="009752EF" w:rsidP="009752EF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sz w:val="20"/>
        </w:rPr>
      </w:pPr>
    </w:p>
    <w:p w:rsidR="00025386" w:rsidRPr="009752EF" w:rsidRDefault="00025386" w:rsidP="009752EF"/>
    <w:sectPr w:rsidR="00025386" w:rsidRPr="009752EF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68E" w:rsidRDefault="00C1068E" w:rsidP="00025386">
      <w:pPr>
        <w:spacing w:after="0" w:line="240" w:lineRule="auto"/>
      </w:pPr>
      <w:r>
        <w:separator/>
      </w:r>
    </w:p>
  </w:endnote>
  <w:endnote w:type="continuationSeparator" w:id="0">
    <w:p w:rsidR="00C1068E" w:rsidRDefault="00C106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388" w:rsidRDefault="004853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388" w:rsidRDefault="004853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68E" w:rsidRDefault="00C1068E" w:rsidP="00025386">
      <w:pPr>
        <w:spacing w:after="0" w:line="240" w:lineRule="auto"/>
      </w:pPr>
      <w:r>
        <w:separator/>
      </w:r>
    </w:p>
  </w:footnote>
  <w:footnote w:type="continuationSeparator" w:id="0">
    <w:p w:rsidR="00C1068E" w:rsidRDefault="00C106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388" w:rsidRDefault="004853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388" w:rsidRDefault="004853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388" w:rsidRDefault="004853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68E"/>
    <w:rsid w:val="00025386"/>
    <w:rsid w:val="000423B9"/>
    <w:rsid w:val="00084786"/>
    <w:rsid w:val="001C2314"/>
    <w:rsid w:val="004374F2"/>
    <w:rsid w:val="00460705"/>
    <w:rsid w:val="00485239"/>
    <w:rsid w:val="00485388"/>
    <w:rsid w:val="00500CB2"/>
    <w:rsid w:val="0055145C"/>
    <w:rsid w:val="005624D8"/>
    <w:rsid w:val="005F7A36"/>
    <w:rsid w:val="00657A47"/>
    <w:rsid w:val="00745A44"/>
    <w:rsid w:val="008B797E"/>
    <w:rsid w:val="008F2498"/>
    <w:rsid w:val="009752EF"/>
    <w:rsid w:val="00A56A6F"/>
    <w:rsid w:val="00B77707"/>
    <w:rsid w:val="00BE3BCE"/>
    <w:rsid w:val="00C1068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1619E7B"/>
  <w15:chartTrackingRefBased/>
  <w15:docId w15:val="{AD54B79E-631F-4D3E-A24D-030EEBB0E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52EF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2020-02-28T06:42:00Z</dcterms:created>
  <dcterms:modified xsi:type="dcterms:W3CDTF">2020-02-28T06:43:00Z</dcterms:modified>
</cp:coreProperties>
</file>