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4A47C9" w:rsidP="001A443E">
      <w:pPr>
        <w:jc w:val="right"/>
        <w:rPr>
          <w:b/>
          <w:bCs/>
          <w:sz w:val="24"/>
        </w:rPr>
      </w:pPr>
      <w:r w:rsidRPr="004A47C9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4A47C9">
        <w:rPr>
          <w:sz w:val="24"/>
        </w:rPr>
        <w:t>2020-03-09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4A47C9" w:rsidRPr="004A47C9" w:rsidRDefault="004A47C9" w:rsidP="0018613E">
      <w:pPr>
        <w:spacing w:after="40"/>
        <w:rPr>
          <w:b/>
          <w:bCs/>
          <w:sz w:val="24"/>
        </w:rPr>
      </w:pPr>
      <w:r w:rsidRPr="004A47C9">
        <w:rPr>
          <w:b/>
          <w:bCs/>
          <w:sz w:val="24"/>
        </w:rPr>
        <w:t>Politechnika Rzeszowska</w:t>
      </w:r>
    </w:p>
    <w:p w:rsidR="00A80738" w:rsidRDefault="004A47C9" w:rsidP="0018613E">
      <w:pPr>
        <w:spacing w:after="40"/>
        <w:rPr>
          <w:b/>
          <w:bCs/>
          <w:sz w:val="24"/>
        </w:rPr>
      </w:pPr>
      <w:r w:rsidRPr="004A47C9">
        <w:rPr>
          <w:b/>
          <w:bCs/>
          <w:sz w:val="24"/>
        </w:rPr>
        <w:t>Dział Logistyki i Zamówień Publicznych</w:t>
      </w:r>
    </w:p>
    <w:p w:rsidR="00A80738" w:rsidRPr="0018613E" w:rsidRDefault="004A47C9" w:rsidP="00A80738">
      <w:pPr>
        <w:rPr>
          <w:bCs/>
          <w:sz w:val="24"/>
        </w:rPr>
      </w:pPr>
      <w:r w:rsidRPr="004A47C9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4A47C9">
        <w:rPr>
          <w:bCs/>
          <w:sz w:val="24"/>
        </w:rPr>
        <w:t>12</w:t>
      </w:r>
    </w:p>
    <w:p w:rsidR="00A80738" w:rsidRPr="0018613E" w:rsidRDefault="004A47C9" w:rsidP="00A80738">
      <w:pPr>
        <w:rPr>
          <w:bCs/>
          <w:sz w:val="24"/>
        </w:rPr>
      </w:pPr>
      <w:r w:rsidRPr="004A47C9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4A47C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A47C9" w:rsidRPr="004A47C9">
        <w:rPr>
          <w:b/>
          <w:sz w:val="24"/>
          <w:szCs w:val="24"/>
        </w:rPr>
        <w:t>NA/P/52/2020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6A6D35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A47C9" w:rsidRPr="004A47C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4A47C9" w:rsidP="00CB5EDB">
      <w:pPr>
        <w:pStyle w:val="Tekstpodstawowywcity"/>
        <w:spacing w:before="120" w:after="240"/>
        <w:ind w:firstLine="0"/>
        <w:jc w:val="center"/>
      </w:pPr>
      <w:r w:rsidRPr="004A47C9">
        <w:rPr>
          <w:b/>
        </w:rPr>
        <w:t xml:space="preserve">Dostawa sprzętu komputerowego dla </w:t>
      </w:r>
      <w:proofErr w:type="spellStart"/>
      <w:r w:rsidRPr="004A47C9">
        <w:rPr>
          <w:b/>
        </w:rPr>
        <w:t>PRz.</w:t>
      </w:r>
      <w:proofErr w:type="spellEnd"/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4A47C9" w:rsidRPr="004A47C9">
        <w:rPr>
          <w:sz w:val="24"/>
          <w:szCs w:val="24"/>
        </w:rPr>
        <w:t>(</w:t>
      </w:r>
      <w:proofErr w:type="spellStart"/>
      <w:r w:rsidR="004A47C9" w:rsidRPr="004A47C9">
        <w:rPr>
          <w:sz w:val="24"/>
          <w:szCs w:val="24"/>
        </w:rPr>
        <w:t>t.j</w:t>
      </w:r>
      <w:proofErr w:type="spellEnd"/>
      <w:r w:rsidR="004A47C9" w:rsidRPr="004A47C9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4A47C9" w:rsidRPr="004A47C9">
        <w:rPr>
          <w:sz w:val="24"/>
          <w:szCs w:val="24"/>
        </w:rPr>
        <w:t>09/03/2020</w:t>
      </w:r>
      <w:r w:rsidRPr="00FF4AB1">
        <w:rPr>
          <w:sz w:val="24"/>
          <w:szCs w:val="24"/>
        </w:rPr>
        <w:t xml:space="preserve"> o godz. </w:t>
      </w:r>
      <w:r w:rsidR="004A47C9" w:rsidRPr="004A47C9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1 zamówienia w wysokości 615.00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2 zamówienia w wysokości 1 500.60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3 zamówienia w wysokości 1 353.00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4 zamówienia w wysokości 65 000.00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5 zamówienia w wysokości 25 830.00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6 zamówienia w wysokości 5 880.00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7 zamówienia w wysokości 599.01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8 zamówienia w wysokości 64 575.00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9 zamówienia w wysokości 41 820.00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10 zamówienia w wysokości 8 856.00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11 zamówienia w wysokości 4 280.40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12 zamówienia w wysokości 5 510.40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13 zamówienia w wysokości 12 300.00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14 zamówienia w wysokości 12 300.00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15 zamówienia w wysokości 2 900.00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16 zamówienia w wysokości 49 200.00 zł brutto;</w:t>
            </w:r>
          </w:p>
        </w:tc>
      </w:tr>
      <w:tr w:rsidR="004A47C9" w:rsidRPr="006646D9" w:rsidTr="009576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A47C9" w:rsidRPr="00A3048A" w:rsidRDefault="004A47C9" w:rsidP="009576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4A47C9">
              <w:rPr>
                <w:sz w:val="24"/>
                <w:szCs w:val="24"/>
              </w:rPr>
              <w:t>części 17 zamówienia w wysokości 664.20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118"/>
        <w:gridCol w:w="1276"/>
        <w:gridCol w:w="1276"/>
        <w:gridCol w:w="1134"/>
        <w:gridCol w:w="1417"/>
      </w:tblGrid>
      <w:tr w:rsidR="00C94D43" w:rsidRPr="00075CD0" w:rsidTr="006A6D35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PRYZMAT SP. Z O.O.</w:t>
            </w:r>
          </w:p>
          <w:p w:rsidR="004A47C9" w:rsidRPr="00CB5EDB" w:rsidRDefault="004A47C9" w:rsidP="009576BB">
            <w:r w:rsidRPr="004A47C9">
              <w:t>A. Ostrowskiego</w:t>
            </w:r>
            <w:r w:rsidRPr="00CB5EDB">
              <w:t xml:space="preserve"> </w:t>
            </w:r>
            <w:r w:rsidRPr="004A47C9">
              <w:t>15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lastRenderedPageBreak/>
              <w:t>53-238</w:t>
            </w:r>
            <w:r w:rsidRPr="00CB5EDB">
              <w:t xml:space="preserve"> </w:t>
            </w:r>
            <w:r w:rsidRPr="004A47C9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lastRenderedPageBreak/>
              <w:t>467.40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PRYZMAT SP. Z O.O.</w:t>
            </w:r>
          </w:p>
          <w:p w:rsidR="004A47C9" w:rsidRPr="00CB5EDB" w:rsidRDefault="004A47C9" w:rsidP="009576BB">
            <w:r w:rsidRPr="004A47C9">
              <w:t>A. Ostrowskiego</w:t>
            </w:r>
            <w:r w:rsidRPr="00CB5EDB">
              <w:t xml:space="preserve"> </w:t>
            </w:r>
            <w:r w:rsidRPr="004A47C9">
              <w:t>15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53-238</w:t>
            </w:r>
            <w:r w:rsidRPr="00CB5EDB">
              <w:t xml:space="preserve"> </w:t>
            </w:r>
            <w:r w:rsidRPr="004A47C9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1 758.90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Web-Profit Maciej </w:t>
            </w:r>
            <w:proofErr w:type="spellStart"/>
            <w:r w:rsidRPr="004A47C9">
              <w:t>Kuźlik</w:t>
            </w:r>
            <w:proofErr w:type="spellEnd"/>
          </w:p>
          <w:p w:rsidR="004A47C9" w:rsidRPr="00CB5EDB" w:rsidRDefault="004A47C9" w:rsidP="009576BB">
            <w:r w:rsidRPr="004A47C9">
              <w:t>ul. Spokojna</w:t>
            </w:r>
            <w:r w:rsidRPr="00CB5EDB">
              <w:t xml:space="preserve"> </w:t>
            </w:r>
            <w:r w:rsidRPr="004A47C9">
              <w:t>18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41-940</w:t>
            </w:r>
            <w:r w:rsidRPr="00CB5EDB">
              <w:t xml:space="preserve"> </w:t>
            </w:r>
            <w:r w:rsidRPr="004A47C9">
              <w:t>Piekary Śląskie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90 781.92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398.00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1 777.35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83 306.56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38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5 108.00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7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48 300.00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9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10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9 564.48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11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12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5 731.80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17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proofErr w:type="spellStart"/>
            <w:r w:rsidRPr="004A47C9">
              <w:t>InFast</w:t>
            </w:r>
            <w:proofErr w:type="spellEnd"/>
            <w:r w:rsidRPr="004A47C9">
              <w:t xml:space="preserve"> sp. z o.o.</w:t>
            </w:r>
          </w:p>
          <w:p w:rsidR="004A47C9" w:rsidRPr="00CB5EDB" w:rsidRDefault="004A47C9" w:rsidP="009576BB">
            <w:r w:rsidRPr="004A47C9">
              <w:t>Legionów</w:t>
            </w:r>
            <w:r w:rsidRPr="00CB5EDB">
              <w:t xml:space="preserve"> </w:t>
            </w:r>
            <w:r w:rsidRPr="004A47C9">
              <w:t>31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35-111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556.00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37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6 405.00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7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lastRenderedPageBreak/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lastRenderedPageBreak/>
              <w:t>51 900.00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 xml:space="preserve">60 </w:t>
            </w:r>
            <w:r w:rsidRPr="004A47C9">
              <w:lastRenderedPageBreak/>
              <w:t>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lastRenderedPageBreak/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9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33 490.00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10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11 070.00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11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4 100.00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37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12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5 535.00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13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11 931.00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25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9 551.00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15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4 018.20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16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47 622.20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17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 xml:space="preserve">Quatro </w:t>
            </w:r>
            <w:proofErr w:type="spellStart"/>
            <w:r w:rsidRPr="004A47C9">
              <w:t>Computers</w:t>
            </w:r>
            <w:proofErr w:type="spellEnd"/>
            <w:r w:rsidRPr="004A47C9">
              <w:t xml:space="preserve"> Maciej Zachara</w:t>
            </w:r>
          </w:p>
          <w:p w:rsidR="004A47C9" w:rsidRPr="00CB5EDB" w:rsidRDefault="004A47C9" w:rsidP="009576BB">
            <w:r w:rsidRPr="004A47C9">
              <w:t>Matejki</w:t>
            </w:r>
            <w:r w:rsidRPr="00CB5EDB">
              <w:t xml:space="preserve"> </w:t>
            </w:r>
            <w:r w:rsidRPr="004A47C9">
              <w:t>2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35-064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37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16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CC METAL s.c.</w:t>
            </w:r>
          </w:p>
          <w:p w:rsidR="004A47C9" w:rsidRPr="00CB5EDB" w:rsidRDefault="004A47C9" w:rsidP="009576BB">
            <w:r w:rsidRPr="004A47C9">
              <w:t>ul. Graniczna</w:t>
            </w:r>
            <w:r w:rsidRPr="00CB5EDB">
              <w:t xml:space="preserve"> </w:t>
            </w:r>
            <w:r w:rsidRPr="004A47C9">
              <w:t>1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38-100</w:t>
            </w:r>
            <w:r w:rsidRPr="00CB5EDB">
              <w:t xml:space="preserve"> </w:t>
            </w:r>
            <w:r w:rsidRPr="004A47C9">
              <w:t>Strzyżów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44 404.00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21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CEZAR CEZARY MACHNIO I PIOTR GĘBKA SPÓŁKA JAWNA</w:t>
            </w:r>
          </w:p>
          <w:p w:rsidR="004A47C9" w:rsidRPr="00CB5EDB" w:rsidRDefault="004A47C9" w:rsidP="009576BB">
            <w:r w:rsidRPr="004A47C9">
              <w:t>Ul.  Wolność</w:t>
            </w:r>
            <w:r w:rsidRPr="00CB5EDB">
              <w:t xml:space="preserve"> </w:t>
            </w:r>
            <w:r w:rsidRPr="004A47C9">
              <w:t>8/4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26-600</w:t>
            </w:r>
            <w:r w:rsidRPr="00CB5EDB">
              <w:t xml:space="preserve"> </w:t>
            </w:r>
            <w:r w:rsidRPr="004A47C9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85 596.00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13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ANMARO SP. Z O.O.</w:t>
            </w:r>
          </w:p>
          <w:p w:rsidR="004A47C9" w:rsidRPr="00CB5EDB" w:rsidRDefault="004A47C9" w:rsidP="009576BB">
            <w:r w:rsidRPr="004A47C9">
              <w:t>ul. Na Skały</w:t>
            </w:r>
            <w:r w:rsidRPr="00CB5EDB">
              <w:t xml:space="preserve"> </w:t>
            </w:r>
            <w:r w:rsidRPr="004A47C9">
              <w:t>1B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35-321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18 450.00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ZETO-Rzeszów sp. z o.o.</w:t>
            </w:r>
          </w:p>
          <w:p w:rsidR="004A47C9" w:rsidRPr="00CB5EDB" w:rsidRDefault="004A47C9" w:rsidP="009576BB">
            <w:r w:rsidRPr="004A47C9">
              <w:t>Rejtana</w:t>
            </w:r>
            <w:r w:rsidRPr="00CB5EDB">
              <w:t xml:space="preserve"> </w:t>
            </w:r>
            <w:r w:rsidRPr="004A47C9">
              <w:t>55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35-326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349.00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ZETO-Rzeszów sp. z o.o.</w:t>
            </w:r>
          </w:p>
          <w:p w:rsidR="004A47C9" w:rsidRPr="00CB5EDB" w:rsidRDefault="004A47C9" w:rsidP="009576BB">
            <w:r w:rsidRPr="004A47C9">
              <w:t>Rejtana</w:t>
            </w:r>
            <w:r w:rsidRPr="00CB5EDB">
              <w:t xml:space="preserve"> </w:t>
            </w:r>
            <w:r w:rsidRPr="004A47C9">
              <w:t>55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35-326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1 771.20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ZETO-Rzeszów sp. z o.o.</w:t>
            </w:r>
          </w:p>
          <w:p w:rsidR="004A47C9" w:rsidRPr="00CB5EDB" w:rsidRDefault="004A47C9" w:rsidP="009576BB">
            <w:r w:rsidRPr="004A47C9">
              <w:t>Rejtana</w:t>
            </w:r>
            <w:r w:rsidRPr="00CB5EDB">
              <w:t xml:space="preserve"> </w:t>
            </w:r>
            <w:r w:rsidRPr="004A47C9">
              <w:t>55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35-326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5 195.00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7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ZETO-Rzeszów sp. z o.o.</w:t>
            </w:r>
          </w:p>
          <w:p w:rsidR="004A47C9" w:rsidRPr="00CB5EDB" w:rsidRDefault="004A47C9" w:rsidP="009576BB">
            <w:r w:rsidRPr="004A47C9">
              <w:t>Rejtana</w:t>
            </w:r>
            <w:r w:rsidRPr="00CB5EDB">
              <w:t xml:space="preserve"> </w:t>
            </w:r>
            <w:r w:rsidRPr="004A47C9">
              <w:t>55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35-326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436.00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10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ZETO-Rzeszów sp. z o.o.</w:t>
            </w:r>
          </w:p>
          <w:p w:rsidR="004A47C9" w:rsidRPr="00CB5EDB" w:rsidRDefault="004A47C9" w:rsidP="009576BB">
            <w:r w:rsidRPr="004A47C9">
              <w:t>Rejtana</w:t>
            </w:r>
            <w:r w:rsidRPr="00CB5EDB">
              <w:t xml:space="preserve"> </w:t>
            </w:r>
            <w:r w:rsidRPr="004A47C9">
              <w:t>55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35-326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8 579.25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lastRenderedPageBreak/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11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ZETO-Rzeszów sp. z o.o.</w:t>
            </w:r>
          </w:p>
          <w:p w:rsidR="004A47C9" w:rsidRPr="00CB5EDB" w:rsidRDefault="004A47C9" w:rsidP="009576BB">
            <w:r w:rsidRPr="004A47C9">
              <w:t>Rejtana</w:t>
            </w:r>
            <w:r w:rsidRPr="00CB5EDB">
              <w:t xml:space="preserve"> </w:t>
            </w:r>
            <w:r w:rsidRPr="004A47C9">
              <w:t>55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35-326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3 645.00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12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ZETO-Rzeszów sp. z o.o.</w:t>
            </w:r>
          </w:p>
          <w:p w:rsidR="004A47C9" w:rsidRPr="00CB5EDB" w:rsidRDefault="004A47C9" w:rsidP="009576BB">
            <w:r w:rsidRPr="004A47C9">
              <w:t>Rejtana</w:t>
            </w:r>
            <w:r w:rsidRPr="00CB5EDB">
              <w:t xml:space="preserve"> </w:t>
            </w:r>
            <w:r w:rsidRPr="004A47C9">
              <w:t>55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35-326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5 276.70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  <w:tr w:rsidR="004A47C9" w:rsidRPr="00075CD0" w:rsidTr="006A6D35">
        <w:tc>
          <w:tcPr>
            <w:tcW w:w="709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17</w:t>
            </w:r>
          </w:p>
        </w:tc>
        <w:tc>
          <w:tcPr>
            <w:tcW w:w="3118" w:type="dxa"/>
            <w:shd w:val="clear" w:color="auto" w:fill="auto"/>
          </w:tcPr>
          <w:p w:rsidR="004A47C9" w:rsidRPr="00CB5EDB" w:rsidRDefault="004A47C9" w:rsidP="009576BB">
            <w:pPr>
              <w:spacing w:before="40"/>
            </w:pPr>
            <w:r w:rsidRPr="004A47C9">
              <w:t>ZETO-Rzeszów sp. z o.o.</w:t>
            </w:r>
          </w:p>
          <w:p w:rsidR="004A47C9" w:rsidRPr="00CB5EDB" w:rsidRDefault="004A47C9" w:rsidP="009576BB">
            <w:r w:rsidRPr="004A47C9">
              <w:t>Rejtana</w:t>
            </w:r>
            <w:r w:rsidRPr="00CB5EDB">
              <w:t xml:space="preserve"> </w:t>
            </w:r>
            <w:r w:rsidRPr="004A47C9">
              <w:t>55</w:t>
            </w:r>
            <w:r w:rsidRPr="00CB5EDB">
              <w:t xml:space="preserve"> </w:t>
            </w:r>
          </w:p>
          <w:p w:rsidR="004A47C9" w:rsidRPr="00CB5EDB" w:rsidRDefault="004A47C9" w:rsidP="009576BB">
            <w:pPr>
              <w:spacing w:before="40" w:after="40"/>
              <w:jc w:val="both"/>
            </w:pPr>
            <w:r w:rsidRPr="004A47C9">
              <w:t>35-326</w:t>
            </w:r>
            <w:r w:rsidRPr="00CB5EDB">
              <w:t xml:space="preserve"> </w:t>
            </w:r>
            <w:r w:rsidRPr="004A47C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540.00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36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A47C9" w:rsidRPr="00CB5EDB" w:rsidRDefault="004A47C9" w:rsidP="009576BB">
            <w:pPr>
              <w:spacing w:before="120" w:after="120"/>
              <w:jc w:val="center"/>
            </w:pPr>
            <w:r w:rsidRPr="004A47C9">
              <w:t>14 dni przelew</w:t>
            </w:r>
          </w:p>
        </w:tc>
      </w:tr>
    </w:tbl>
    <w:p w:rsidR="006A6D35" w:rsidRDefault="006A6D35" w:rsidP="006A6D35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6A6D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B99" w:rsidRDefault="00301B99">
      <w:r>
        <w:separator/>
      </w:r>
    </w:p>
  </w:endnote>
  <w:endnote w:type="continuationSeparator" w:id="0">
    <w:p w:rsidR="00301B99" w:rsidRDefault="00301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D35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6D35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6D35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B99" w:rsidRDefault="00301B99">
      <w:r>
        <w:separator/>
      </w:r>
    </w:p>
  </w:footnote>
  <w:footnote w:type="continuationSeparator" w:id="0">
    <w:p w:rsidR="00301B99" w:rsidRDefault="00301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7C9" w:rsidRDefault="004A47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7C9" w:rsidRDefault="004A47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7C9" w:rsidRDefault="004A47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B99"/>
    <w:rsid w:val="0001764B"/>
    <w:rsid w:val="0003529D"/>
    <w:rsid w:val="00075CD0"/>
    <w:rsid w:val="00092C61"/>
    <w:rsid w:val="0014428B"/>
    <w:rsid w:val="0018613E"/>
    <w:rsid w:val="001A443E"/>
    <w:rsid w:val="002628C2"/>
    <w:rsid w:val="00301B99"/>
    <w:rsid w:val="00342653"/>
    <w:rsid w:val="0035216A"/>
    <w:rsid w:val="003B044E"/>
    <w:rsid w:val="004A47C9"/>
    <w:rsid w:val="004C7E9B"/>
    <w:rsid w:val="005028C0"/>
    <w:rsid w:val="00617D11"/>
    <w:rsid w:val="00647371"/>
    <w:rsid w:val="00651764"/>
    <w:rsid w:val="00666480"/>
    <w:rsid w:val="0069085C"/>
    <w:rsid w:val="006A6D35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8E5848-4DA7-4B93-8A33-646C0EC98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A6D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6D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1092</Words>
  <Characters>5010</Characters>
  <Application>Microsoft Office Word</Application>
  <DocSecurity>0</DocSecurity>
  <Lines>41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cp:lastPrinted>2020-03-09T10:27:00Z</cp:lastPrinted>
  <dcterms:created xsi:type="dcterms:W3CDTF">2020-03-09T10:25:00Z</dcterms:created>
  <dcterms:modified xsi:type="dcterms:W3CDTF">2020-03-09T10:27:00Z</dcterms:modified>
</cp:coreProperties>
</file>