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E32085" w:rsidRDefault="006676AE" w:rsidP="00E32085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32085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54219" w:rsidRPr="00754219">
        <w:rPr>
          <w:rFonts w:ascii="Times New Roman" w:hAnsi="Times New Roman"/>
          <w:b/>
        </w:rPr>
        <w:t>NA/P/56/2020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54219" w:rsidRPr="00754219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54219" w:rsidRPr="00754219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754219" w:rsidRPr="00754219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E32085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54219" w:rsidRPr="00754219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754219" w:rsidRPr="00754219">
        <w:rPr>
          <w:sz w:val="22"/>
          <w:szCs w:val="22"/>
        </w:rPr>
        <w:t>Rzeszów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E32085" w:rsidRDefault="007936D6" w:rsidP="00E32085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E32085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54219" w:rsidRPr="00754219">
        <w:rPr>
          <w:rFonts w:ascii="Times New Roman" w:hAnsi="Times New Roman"/>
        </w:rPr>
        <w:t>(</w:t>
      </w:r>
      <w:proofErr w:type="spellStart"/>
      <w:r w:rsidR="00754219" w:rsidRPr="00754219">
        <w:rPr>
          <w:rFonts w:ascii="Times New Roman" w:hAnsi="Times New Roman"/>
        </w:rPr>
        <w:t>t.j</w:t>
      </w:r>
      <w:proofErr w:type="spellEnd"/>
      <w:r w:rsidR="00754219" w:rsidRPr="00754219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E32085" w:rsidRDefault="00313417" w:rsidP="00E32085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54219" w:rsidRPr="00754219">
        <w:rPr>
          <w:rFonts w:ascii="Times New Roman" w:hAnsi="Times New Roman"/>
          <w:b/>
        </w:rPr>
        <w:t>Organizacja wycieczek zagranicznych autokarowych dla pracowników Politechniki Rzeszowskiej oraz członków ich rodzin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54219" w:rsidRPr="00754219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754219" w:rsidRPr="00997D0F" w:rsidRDefault="00754219" w:rsidP="00754219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754219" w:rsidRPr="00023477" w:rsidRDefault="00754219" w:rsidP="00754219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54219" w:rsidRPr="00997D0F" w:rsidRDefault="00754219" w:rsidP="0075421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754219" w:rsidRPr="000247FF" w:rsidRDefault="00754219" w:rsidP="0075421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754219" w:rsidRPr="000247FF" w:rsidRDefault="00754219" w:rsidP="00754219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754219" w:rsidRPr="00292198" w:rsidRDefault="00754219" w:rsidP="0075421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754219" w:rsidRPr="000247FF" w:rsidRDefault="00754219" w:rsidP="0075421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292198" w:rsidRPr="00E32085" w:rsidRDefault="00754219" w:rsidP="00E32085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E32085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E32085" w:rsidRDefault="00E32085" w:rsidP="00E3208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E32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2B5E" w:rsidRDefault="005F2B5E" w:rsidP="0038231F">
      <w:pPr>
        <w:spacing w:after="0" w:line="240" w:lineRule="auto"/>
      </w:pPr>
      <w:r>
        <w:separator/>
      </w:r>
    </w:p>
  </w:endnote>
  <w:endnote w:type="continuationSeparator" w:id="0">
    <w:p w:rsidR="005F2B5E" w:rsidRDefault="005F2B5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219" w:rsidRDefault="0075421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3208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3208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219" w:rsidRDefault="007542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2B5E" w:rsidRDefault="005F2B5E" w:rsidP="0038231F">
      <w:pPr>
        <w:spacing w:after="0" w:line="240" w:lineRule="auto"/>
      </w:pPr>
      <w:r>
        <w:separator/>
      </w:r>
    </w:p>
  </w:footnote>
  <w:footnote w:type="continuationSeparator" w:id="0">
    <w:p w:rsidR="005F2B5E" w:rsidRDefault="005F2B5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219" w:rsidRDefault="007542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219" w:rsidRDefault="007542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219" w:rsidRDefault="007542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2B5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F2B5E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4219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2085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A2067B-7F8F-4803-8FB9-782408CDF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09507-675C-4B9F-AF43-532DCF13B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730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2016-07-26T11:32:00Z</cp:lastPrinted>
  <dcterms:created xsi:type="dcterms:W3CDTF">2020-02-26T09:56:00Z</dcterms:created>
  <dcterms:modified xsi:type="dcterms:W3CDTF">2020-02-26T09:57:00Z</dcterms:modified>
</cp:coreProperties>
</file>