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B468B">
        <w:rPr>
          <w:b/>
          <w:i w:val="0"/>
          <w:sz w:val="22"/>
          <w:szCs w:val="22"/>
        </w:rPr>
        <w:t>4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03576" w:rsidRPr="00703576">
        <w:rPr>
          <w:rFonts w:ascii="Times New Roman" w:hAnsi="Times New Roman"/>
          <w:b/>
        </w:rPr>
        <w:t>NA/P/72/2020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03576" w:rsidRPr="00703576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03576" w:rsidRPr="00703576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03576" w:rsidRPr="00703576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03576" w:rsidRPr="00703576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03576" w:rsidRPr="00703576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03576" w:rsidRPr="00703576">
        <w:rPr>
          <w:rFonts w:ascii="Times New Roman" w:hAnsi="Times New Roman"/>
        </w:rPr>
        <w:t>(</w:t>
      </w:r>
      <w:proofErr w:type="spellStart"/>
      <w:r w:rsidR="00703576" w:rsidRPr="00703576">
        <w:rPr>
          <w:rFonts w:ascii="Times New Roman" w:hAnsi="Times New Roman"/>
        </w:rPr>
        <w:t>t.j</w:t>
      </w:r>
      <w:proofErr w:type="spellEnd"/>
      <w:r w:rsidR="00703576" w:rsidRPr="00703576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03576" w:rsidRPr="00703576">
        <w:rPr>
          <w:rFonts w:ascii="Times New Roman" w:hAnsi="Times New Roman"/>
          <w:b/>
        </w:rPr>
        <w:t xml:space="preserve">Dostawa części lotniczych dla statków powietrznych OKL </w:t>
      </w:r>
      <w:proofErr w:type="spellStart"/>
      <w:r w:rsidR="00703576" w:rsidRPr="00703576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03576" w:rsidRPr="00703576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703576" w:rsidRPr="00997D0F" w:rsidRDefault="00703576" w:rsidP="00703576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703576" w:rsidRPr="00023477" w:rsidRDefault="00703576" w:rsidP="00703576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03576" w:rsidRPr="00997D0F" w:rsidRDefault="00703576" w:rsidP="0070357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03576" w:rsidRPr="000247FF" w:rsidRDefault="00703576" w:rsidP="00703576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703576" w:rsidRPr="000247FF" w:rsidRDefault="00703576" w:rsidP="00703576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771" w:rsidRDefault="00547771" w:rsidP="0038231F">
      <w:pPr>
        <w:spacing w:after="0" w:line="240" w:lineRule="auto"/>
      </w:pPr>
      <w:r>
        <w:separator/>
      </w:r>
    </w:p>
  </w:endnote>
  <w:endnote w:type="continuationSeparator" w:id="0">
    <w:p w:rsidR="00547771" w:rsidRDefault="005477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576" w:rsidRDefault="0070357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B468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B468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576" w:rsidRDefault="007035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771" w:rsidRDefault="00547771" w:rsidP="0038231F">
      <w:pPr>
        <w:spacing w:after="0" w:line="240" w:lineRule="auto"/>
      </w:pPr>
      <w:r>
        <w:separator/>
      </w:r>
    </w:p>
  </w:footnote>
  <w:footnote w:type="continuationSeparator" w:id="0">
    <w:p w:rsidR="00547771" w:rsidRDefault="0054777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576" w:rsidRDefault="007035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576" w:rsidRDefault="0070357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576" w:rsidRDefault="007035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77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47771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03576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B468B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2F77B4E-B832-4F37-88F4-575A5CD5D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EA41A3-076C-49BA-9DE6-BA14CC5AF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649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2016-07-26T11:32:00Z</cp:lastPrinted>
  <dcterms:created xsi:type="dcterms:W3CDTF">2020-03-12T10:02:00Z</dcterms:created>
  <dcterms:modified xsi:type="dcterms:W3CDTF">2020-03-12T10:02:00Z</dcterms:modified>
</cp:coreProperties>
</file>