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190E87" w:rsidRDefault="00190E87" w:rsidP="00190E8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Ogłoszenie nr 540048224-N-2020 z dnia 17-03-2020 r.</w:t>
      </w:r>
    </w:p>
    <w:p w:rsidR="00190E87" w:rsidRDefault="00190E87" w:rsidP="00190E87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190E87" w:rsidRDefault="00190E87" w:rsidP="00190E8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190E87" w:rsidRDefault="00190E87" w:rsidP="00190E8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190E87" w:rsidRDefault="00190E87" w:rsidP="00190E87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190E87" w:rsidRDefault="00190E87" w:rsidP="00190E8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>
        <w:rPr>
          <w:rFonts w:ascii="Tahoma" w:hAnsi="Tahoma" w:cs="Tahoma"/>
          <w:color w:val="000000"/>
          <w:sz w:val="18"/>
          <w:szCs w:val="18"/>
        </w:rPr>
        <w:t>520705-N-2020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>
        <w:rPr>
          <w:rFonts w:ascii="Tahoma" w:hAnsi="Tahoma" w:cs="Tahoma"/>
          <w:color w:val="000000"/>
          <w:sz w:val="18"/>
          <w:szCs w:val="18"/>
        </w:rPr>
        <w:t>06/03/2020</w:t>
      </w:r>
    </w:p>
    <w:p w:rsidR="00190E87" w:rsidRDefault="00190E87" w:rsidP="00190E87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190E87" w:rsidRDefault="00190E87" w:rsidP="00190E8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):</w:t>
      </w:r>
    </w:p>
    <w:p w:rsidR="00190E87" w:rsidRDefault="00190E87" w:rsidP="00190E87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190E87" w:rsidRDefault="00190E87" w:rsidP="00190E8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:rsidR="00190E87" w:rsidRDefault="00190E87" w:rsidP="00190E8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>
        <w:rPr>
          <w:rFonts w:ascii="Tahoma" w:hAnsi="Tahoma" w:cs="Tahoma"/>
          <w:color w:val="000000"/>
          <w:sz w:val="18"/>
          <w:szCs w:val="18"/>
        </w:rPr>
        <w:t>IV.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>
        <w:rPr>
          <w:rFonts w:ascii="Tahoma" w:hAnsi="Tahoma" w:cs="Tahoma"/>
          <w:color w:val="000000"/>
          <w:sz w:val="18"/>
          <w:szCs w:val="18"/>
        </w:rPr>
        <w:t>6.2)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2020-03-23,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2020-03-27,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</w:t>
      </w:r>
    </w:p>
    <w:p w:rsidR="00BD2553" w:rsidRDefault="00BD2553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8F6" w:rsidRDefault="00F438F6">
      <w:r>
        <w:separator/>
      </w:r>
    </w:p>
  </w:endnote>
  <w:endnote w:type="continuationSeparator" w:id="0">
    <w:p w:rsidR="00F438F6" w:rsidRDefault="00F43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190E87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8F6" w:rsidRDefault="00F438F6">
      <w:r>
        <w:separator/>
      </w:r>
    </w:p>
  </w:footnote>
  <w:footnote w:type="continuationSeparator" w:id="0">
    <w:p w:rsidR="00F438F6" w:rsidRDefault="00F43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90E8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90E8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38F6"/>
    <w:rsid w:val="00190E87"/>
    <w:rsid w:val="002319A6"/>
    <w:rsid w:val="00292C4D"/>
    <w:rsid w:val="00392574"/>
    <w:rsid w:val="003E2CA9"/>
    <w:rsid w:val="003F2DC3"/>
    <w:rsid w:val="00421ADF"/>
    <w:rsid w:val="007762E7"/>
    <w:rsid w:val="007A7965"/>
    <w:rsid w:val="00824E27"/>
    <w:rsid w:val="00A36A97"/>
    <w:rsid w:val="00BB24B9"/>
    <w:rsid w:val="00BD2553"/>
    <w:rsid w:val="00BF3F7B"/>
    <w:rsid w:val="00E35302"/>
    <w:rsid w:val="00F26E5B"/>
    <w:rsid w:val="00F4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5:chartTrackingRefBased/>
  <w15:docId w15:val="{0E7A3CAF-0A90-416F-8AE1-04B84574A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89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5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2005-12-07T10:00:00Z</cp:lastPrinted>
  <dcterms:created xsi:type="dcterms:W3CDTF">2020-03-17T08:56:00Z</dcterms:created>
  <dcterms:modified xsi:type="dcterms:W3CDTF">2020-03-17T08:59:00Z</dcterms:modified>
</cp:coreProperties>
</file>