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C5482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53BA7" w:rsidRPr="00653BA7">
        <w:rPr>
          <w:rFonts w:ascii="Times New Roman" w:hAnsi="Times New Roman"/>
          <w:b/>
        </w:rPr>
        <w:t>NA/P/73/2020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3BA7" w:rsidRPr="00653BA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3BA7" w:rsidRPr="00653BA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53BA7" w:rsidRPr="00653BA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3BA7" w:rsidRPr="00653BA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53BA7" w:rsidRPr="00653BA7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53BA7" w:rsidRPr="00653BA7">
        <w:rPr>
          <w:rFonts w:ascii="Times New Roman" w:hAnsi="Times New Roman"/>
        </w:rPr>
        <w:t>(</w:t>
      </w:r>
      <w:proofErr w:type="spellStart"/>
      <w:r w:rsidR="00653BA7" w:rsidRPr="00653BA7">
        <w:rPr>
          <w:rFonts w:ascii="Times New Roman" w:hAnsi="Times New Roman"/>
        </w:rPr>
        <w:t>t.j</w:t>
      </w:r>
      <w:proofErr w:type="spellEnd"/>
      <w:r w:rsidR="00653BA7" w:rsidRPr="00653BA7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53BA7" w:rsidRPr="00653BA7">
        <w:rPr>
          <w:rFonts w:ascii="Times New Roman" w:hAnsi="Times New Roman"/>
          <w:b/>
        </w:rPr>
        <w:t xml:space="preserve">Usługa  remontu silnika po resursie 2000h, silnik </w:t>
      </w:r>
      <w:proofErr w:type="spellStart"/>
      <w:r w:rsidR="00653BA7" w:rsidRPr="00653BA7">
        <w:rPr>
          <w:rFonts w:ascii="Times New Roman" w:hAnsi="Times New Roman"/>
          <w:b/>
        </w:rPr>
        <w:t>Lycoming</w:t>
      </w:r>
      <w:proofErr w:type="spellEnd"/>
      <w:r w:rsidR="00653BA7" w:rsidRPr="00653BA7">
        <w:rPr>
          <w:rFonts w:ascii="Times New Roman" w:hAnsi="Times New Roman"/>
          <w:b/>
        </w:rPr>
        <w:t xml:space="preserve"> IO-360C1C6, S/N: RL-13064-51E wraz z podzespołami.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53BA7" w:rsidRPr="00653BA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653BA7" w:rsidRPr="00997D0F" w:rsidRDefault="00653BA7" w:rsidP="00653BA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653BA7" w:rsidRPr="00023477" w:rsidRDefault="00653BA7" w:rsidP="00653BA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653BA7" w:rsidRPr="00997D0F" w:rsidRDefault="00653BA7" w:rsidP="00653BA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53BA7" w:rsidRPr="000247FF" w:rsidRDefault="00653BA7" w:rsidP="00653BA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653BA7" w:rsidRPr="000247FF" w:rsidRDefault="00653BA7" w:rsidP="00653BA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7D3" w:rsidRDefault="00E817D3" w:rsidP="0038231F">
      <w:pPr>
        <w:spacing w:after="0" w:line="240" w:lineRule="auto"/>
      </w:pPr>
      <w:r>
        <w:separator/>
      </w:r>
    </w:p>
  </w:endnote>
  <w:endnote w:type="continuationSeparator" w:id="0">
    <w:p w:rsidR="00E817D3" w:rsidRDefault="00E817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BA7" w:rsidRDefault="00653BA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C548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C548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BA7" w:rsidRDefault="00653B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7D3" w:rsidRDefault="00E817D3" w:rsidP="0038231F">
      <w:pPr>
        <w:spacing w:after="0" w:line="240" w:lineRule="auto"/>
      </w:pPr>
      <w:r>
        <w:separator/>
      </w:r>
    </w:p>
  </w:footnote>
  <w:footnote w:type="continuationSeparator" w:id="0">
    <w:p w:rsidR="00E817D3" w:rsidRDefault="00E817D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BA7" w:rsidRDefault="00653B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BA7" w:rsidRDefault="00653B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BA7" w:rsidRDefault="00653B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17D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3BA7"/>
    <w:rsid w:val="006676AE"/>
    <w:rsid w:val="006A3A1F"/>
    <w:rsid w:val="006A52B6"/>
    <w:rsid w:val="006C5482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17D3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C864F2A-9455-4D7E-B2DB-EF39B742A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03D0C-4A68-4093-B5F4-D66AD0562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656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2016-07-26T11:32:00Z</cp:lastPrinted>
  <dcterms:created xsi:type="dcterms:W3CDTF">2020-03-11T06:57:00Z</dcterms:created>
  <dcterms:modified xsi:type="dcterms:W3CDTF">2020-03-11T06:57:00Z</dcterms:modified>
</cp:coreProperties>
</file>