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0F7BA" w14:textId="77777777"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14:paraId="6B2C5B62" w14:textId="7BBE56E5"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932D07" w:rsidRPr="00932D07">
        <w:rPr>
          <w:b/>
        </w:rPr>
        <w:t>NA/O/83/2020</w:t>
      </w:r>
      <w:r>
        <w:rPr>
          <w:b/>
        </w:rPr>
        <w:t xml:space="preserve"> </w:t>
      </w:r>
      <w:r w:rsidR="00932D07" w:rsidRPr="00932D07">
        <w:t>Rzeszów</w:t>
      </w:r>
      <w:r w:rsidR="00211900" w:rsidRPr="003209A8">
        <w:t xml:space="preserve">, </w:t>
      </w:r>
      <w:r w:rsidR="00932D07" w:rsidRPr="00932D07">
        <w:t>2020-03-</w:t>
      </w:r>
      <w:r w:rsidR="00BB327B">
        <w:t>23</w:t>
      </w:r>
    </w:p>
    <w:p w14:paraId="1FBA9D03" w14:textId="77777777"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14:paraId="552650D5" w14:textId="77777777" w:rsidR="007926B3" w:rsidRPr="00D047E6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D047E6">
        <w:rPr>
          <w:sz w:val="22"/>
          <w:szCs w:val="22"/>
        </w:rPr>
        <w:t>Podstawa pr</w:t>
      </w:r>
      <w:r w:rsidR="00F11D06" w:rsidRPr="00D047E6">
        <w:rPr>
          <w:sz w:val="22"/>
          <w:szCs w:val="22"/>
        </w:rPr>
        <w:t xml:space="preserve">awna ogłoszenia: art. 4 pkt. 8 </w:t>
      </w:r>
      <w:r w:rsidR="007427DE" w:rsidRPr="00D047E6">
        <w:rPr>
          <w:bCs/>
          <w:sz w:val="22"/>
          <w:szCs w:val="22"/>
        </w:rPr>
        <w:t xml:space="preserve">ustawy z dnia </w:t>
      </w:r>
      <w:r w:rsidR="007427DE" w:rsidRPr="00D047E6">
        <w:rPr>
          <w:sz w:val="22"/>
          <w:szCs w:val="22"/>
        </w:rPr>
        <w:t xml:space="preserve">29 stycznia 2004 roku Prawo zamówień publicznych </w:t>
      </w:r>
      <w:r w:rsidR="00932D07" w:rsidRPr="00D047E6">
        <w:rPr>
          <w:sz w:val="22"/>
          <w:szCs w:val="22"/>
        </w:rPr>
        <w:t>(</w:t>
      </w:r>
      <w:proofErr w:type="spellStart"/>
      <w:r w:rsidR="00932D07" w:rsidRPr="00D047E6">
        <w:rPr>
          <w:sz w:val="22"/>
          <w:szCs w:val="22"/>
        </w:rPr>
        <w:t>t.j</w:t>
      </w:r>
      <w:proofErr w:type="spellEnd"/>
      <w:r w:rsidR="00932D07" w:rsidRPr="00D047E6">
        <w:rPr>
          <w:sz w:val="22"/>
          <w:szCs w:val="22"/>
        </w:rPr>
        <w:t>. Dz.U. z 2019 r. poz. 1843)</w:t>
      </w:r>
    </w:p>
    <w:p w14:paraId="39F7E5ED" w14:textId="77777777"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047E6" w14:paraId="4F6FBD3C" w14:textId="7777777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9A2C" w14:textId="77777777" w:rsidR="007926B3" w:rsidRPr="00D047E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D047E6">
              <w:rPr>
                <w:b/>
                <w:bCs/>
                <w:color w:val="000000"/>
                <w:sz w:val="22"/>
                <w:szCs w:val="22"/>
              </w:rPr>
              <w:t>I. ZAMAWIAJĄCY</w:t>
            </w:r>
          </w:p>
          <w:p w14:paraId="0DF38B77" w14:textId="77777777" w:rsidR="007926B3" w:rsidRPr="00D047E6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D047E6">
              <w:rPr>
                <w:sz w:val="22"/>
                <w:szCs w:val="22"/>
              </w:rPr>
              <w:t>Politechnika Rzeszowska im. I. Łukasiewicza</w:t>
            </w:r>
          </w:p>
          <w:p w14:paraId="533A02E9" w14:textId="77777777" w:rsidR="007926B3" w:rsidRPr="00D047E6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D047E6">
              <w:rPr>
                <w:sz w:val="22"/>
                <w:szCs w:val="22"/>
              </w:rPr>
              <w:t>al. Powstańców Warszawy 12</w:t>
            </w:r>
          </w:p>
          <w:p w14:paraId="738E84B3" w14:textId="77777777" w:rsidR="007926B3" w:rsidRPr="00D047E6" w:rsidRDefault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D047E6">
              <w:rPr>
                <w:sz w:val="22"/>
                <w:szCs w:val="22"/>
              </w:rPr>
              <w:t xml:space="preserve">35-959 Rzeszów </w:t>
            </w:r>
          </w:p>
          <w:p w14:paraId="3D85C1FC" w14:textId="77777777" w:rsidR="007926B3" w:rsidRPr="00D047E6" w:rsidRDefault="007926B3" w:rsidP="007926B3">
            <w:pPr>
              <w:pStyle w:val="Tekstpodstawowy"/>
              <w:spacing w:before="120"/>
              <w:rPr>
                <w:sz w:val="22"/>
                <w:szCs w:val="22"/>
              </w:rPr>
            </w:pPr>
            <w:r w:rsidRPr="00D047E6">
              <w:rPr>
                <w:sz w:val="22"/>
                <w:szCs w:val="22"/>
              </w:rPr>
              <w:t>NIP: 813-026-69-99</w:t>
            </w:r>
          </w:p>
        </w:tc>
        <w:bookmarkStart w:id="0" w:name="_GoBack"/>
        <w:bookmarkEnd w:id="0"/>
      </w:tr>
    </w:tbl>
    <w:p w14:paraId="0CBB74BA" w14:textId="77777777" w:rsidR="007926B3" w:rsidRDefault="007926B3" w:rsidP="00583EF9">
      <w:pPr>
        <w:spacing w:line="360" w:lineRule="auto"/>
        <w:rPr>
          <w:b/>
        </w:rPr>
      </w:pPr>
    </w:p>
    <w:p w14:paraId="0E79B374" w14:textId="77777777"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14:paraId="0624252E" w14:textId="77777777" w:rsidTr="0014538D"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14:paraId="6DE61F3D" w14:textId="77777777" w:rsidR="0014538D" w:rsidRPr="006213C8" w:rsidRDefault="0014538D" w:rsidP="0014538D">
            <w:pPr>
              <w:spacing w:line="360" w:lineRule="auto"/>
              <w:rPr>
                <w:b/>
              </w:rPr>
            </w:pPr>
            <w:r w:rsidRPr="006213C8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Magdalena </w:t>
            </w:r>
            <w:proofErr w:type="spellStart"/>
            <w:r w:rsidRPr="006213C8">
              <w:rPr>
                <w:rFonts w:ascii="Arial" w:hAnsi="Arial" w:cs="Arial"/>
                <w:b/>
                <w:sz w:val="22"/>
                <w:szCs w:val="22"/>
                <w:lang w:val="de-DE"/>
              </w:rPr>
              <w:t>Podgórska</w:t>
            </w:r>
            <w:proofErr w:type="spellEnd"/>
            <w:r w:rsidRPr="006213C8">
              <w:rPr>
                <w:rFonts w:ascii="Arial" w:hAnsi="Arial" w:cs="Arial"/>
                <w:b/>
                <w:sz w:val="22"/>
                <w:szCs w:val="22"/>
                <w:lang w:val="de-DE"/>
              </w:rPr>
              <w:t xml:space="preserve"> - tel. (17) 8651344</w:t>
            </w:r>
            <w:r w:rsidRPr="006213C8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e-mail</w:t>
            </w: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:</w:t>
            </w:r>
            <w:r w:rsidRPr="006213C8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  <w:hyperlink r:id="rId7" w:history="1">
              <w:r w:rsidRPr="00182CED">
                <w:rPr>
                  <w:rStyle w:val="Hipercze"/>
                  <w:rFonts w:ascii="Arial" w:hAnsi="Arial" w:cs="Arial"/>
                  <w:b/>
                  <w:sz w:val="22"/>
                  <w:szCs w:val="22"/>
                  <w:lang w:val="en-US"/>
                </w:rPr>
                <w:t>magdap@prz.edu.pl</w:t>
              </w:r>
            </w:hyperlink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</w:t>
            </w:r>
          </w:p>
          <w:p w14:paraId="3049468C" w14:textId="77777777" w:rsidR="00316BAA" w:rsidRDefault="00316BAA" w:rsidP="00006B5B"/>
        </w:tc>
      </w:tr>
    </w:tbl>
    <w:p w14:paraId="33B311A8" w14:textId="77777777"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14:paraId="77B9197E" w14:textId="77777777" w:rsidR="00211900" w:rsidRDefault="00211900" w:rsidP="007926B3">
      <w:pPr>
        <w:spacing w:line="360" w:lineRule="auto"/>
        <w:rPr>
          <w:b/>
        </w:rPr>
      </w:pPr>
    </w:p>
    <w:p w14:paraId="1313F136" w14:textId="77777777"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14:paraId="752B12CC" w14:textId="77777777" w:rsidTr="003F4C0E">
        <w:tc>
          <w:tcPr>
            <w:tcW w:w="1510" w:type="dxa"/>
            <w:shd w:val="clear" w:color="auto" w:fill="F3F3F3"/>
            <w:vAlign w:val="center"/>
          </w:tcPr>
          <w:p w14:paraId="7F195099" w14:textId="77777777"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0935EF54" w14:textId="77777777"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32D07" w14:paraId="59BBBBF8" w14:textId="77777777" w:rsidTr="00786660">
        <w:tc>
          <w:tcPr>
            <w:tcW w:w="1510" w:type="dxa"/>
            <w:vAlign w:val="center"/>
          </w:tcPr>
          <w:p w14:paraId="107D1F89" w14:textId="77777777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2B2F9553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32D07">
              <w:t>Materiały reklamowe (gadżety)</w:t>
            </w:r>
          </w:p>
          <w:p w14:paraId="5B8060BA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32D07">
              <w:t>22462000-6 - Materiały reklamowe</w:t>
            </w:r>
            <w:r>
              <w:t xml:space="preserve"> </w:t>
            </w:r>
          </w:p>
          <w:p w14:paraId="670B95A9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42796948" w14:textId="2FBFCE32" w:rsidR="00932D07" w:rsidRDefault="00932D07" w:rsidP="00786660">
            <w:pPr>
              <w:spacing w:after="120"/>
              <w:jc w:val="both"/>
            </w:pPr>
            <w:r w:rsidRPr="00932D07">
              <w:t xml:space="preserve">Szczegółowy Opis Przedmiotu Zamówienia w </w:t>
            </w:r>
            <w:r w:rsidR="00D047E6" w:rsidRPr="00D047E6">
              <w:rPr>
                <w:u w:val="single"/>
              </w:rPr>
              <w:t>zał</w:t>
            </w:r>
            <w:r w:rsidR="00D047E6">
              <w:rPr>
                <w:u w:val="single"/>
              </w:rPr>
              <w:t>ączniku</w:t>
            </w:r>
            <w:r w:rsidR="00D047E6" w:rsidRPr="00D047E6">
              <w:rPr>
                <w:u w:val="single"/>
              </w:rPr>
              <w:t xml:space="preserve"> nr 1 do Ogłoszenia</w:t>
            </w:r>
          </w:p>
          <w:p w14:paraId="2B56C65B" w14:textId="77777777" w:rsidR="00D047E6" w:rsidRDefault="00D047E6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1E49884" w14:textId="38763EDF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32D07" w14:paraId="5659704B" w14:textId="77777777" w:rsidTr="00786660">
        <w:tc>
          <w:tcPr>
            <w:tcW w:w="1510" w:type="dxa"/>
            <w:vAlign w:val="center"/>
          </w:tcPr>
          <w:p w14:paraId="122705E5" w14:textId="77777777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14:paraId="7E19CBC6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32D07">
              <w:t>Materiały promocyjne folkowe</w:t>
            </w:r>
          </w:p>
          <w:p w14:paraId="3EAB63DD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32D07">
              <w:t>22462000-6 - Materiały reklamowe</w:t>
            </w:r>
            <w:r>
              <w:t xml:space="preserve"> </w:t>
            </w:r>
          </w:p>
          <w:p w14:paraId="5022F5B8" w14:textId="77777777" w:rsidR="00932D07" w:rsidRDefault="00932D07" w:rsidP="0078666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14:paraId="683964EA" w14:textId="207CE016" w:rsidR="00932D07" w:rsidRDefault="00932D07" w:rsidP="00786660">
            <w:pPr>
              <w:spacing w:after="120"/>
              <w:jc w:val="both"/>
            </w:pPr>
            <w:r w:rsidRPr="00932D07">
              <w:t>Szczegółowy Opis Przedmiotu Zamówienia w</w:t>
            </w:r>
            <w:r w:rsidRPr="00D047E6">
              <w:rPr>
                <w:u w:val="single"/>
              </w:rPr>
              <w:t xml:space="preserve"> zał</w:t>
            </w:r>
            <w:r w:rsidR="00D047E6">
              <w:rPr>
                <w:u w:val="single"/>
              </w:rPr>
              <w:t>ączniku</w:t>
            </w:r>
            <w:r w:rsidRPr="00D047E6">
              <w:rPr>
                <w:u w:val="single"/>
              </w:rPr>
              <w:t xml:space="preserve"> nr 1 do Ogłoszenia</w:t>
            </w:r>
          </w:p>
          <w:p w14:paraId="32E1F299" w14:textId="77777777" w:rsidR="00D047E6" w:rsidRDefault="00D047E6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B487911" w14:textId="3B0466A1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4035D579" w14:textId="77777777"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14:paraId="6C4B4FD5" w14:textId="77777777" w:rsidR="0014538D" w:rsidRDefault="0014538D" w:rsidP="00211900">
      <w:pPr>
        <w:spacing w:after="120"/>
        <w:jc w:val="both"/>
      </w:pPr>
    </w:p>
    <w:p w14:paraId="20428628" w14:textId="77777777"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14:paraId="33217609" w14:textId="77777777"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32D07" w:rsidRPr="003209A8" w14:paraId="6C1FC740" w14:textId="77777777" w:rsidTr="00786660">
        <w:tc>
          <w:tcPr>
            <w:tcW w:w="8640" w:type="dxa"/>
          </w:tcPr>
          <w:p w14:paraId="25BA1861" w14:textId="77777777" w:rsidR="00932D07" w:rsidRPr="003209A8" w:rsidRDefault="00932D07" w:rsidP="00786660">
            <w:pPr>
              <w:pStyle w:val="Tekstpodstawowy"/>
            </w:pPr>
            <w:r w:rsidRPr="00932D07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932D07">
              <w:t>1, 2</w:t>
            </w:r>
          </w:p>
        </w:tc>
        <w:tc>
          <w:tcPr>
            <w:tcW w:w="8640" w:type="dxa"/>
          </w:tcPr>
          <w:p w14:paraId="6F46044C" w14:textId="77777777" w:rsidR="00932D07" w:rsidRPr="003209A8" w:rsidRDefault="00932D07" w:rsidP="00786660">
            <w:pPr>
              <w:pStyle w:val="Tekstpodstawowy"/>
            </w:pPr>
          </w:p>
        </w:tc>
      </w:tr>
    </w:tbl>
    <w:p w14:paraId="1A2BD4F8" w14:textId="77777777"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14:paraId="77856980" w14:textId="77777777" w:rsidTr="003F4C0E">
        <w:tc>
          <w:tcPr>
            <w:tcW w:w="8640" w:type="dxa"/>
            <w:hideMark/>
          </w:tcPr>
          <w:p w14:paraId="1E95E52B" w14:textId="77777777" w:rsidR="00211900" w:rsidRPr="001C44C9" w:rsidRDefault="00211900" w:rsidP="003F4C0E">
            <w:pPr>
              <w:pStyle w:val="Tekstpodstawowy"/>
            </w:pPr>
          </w:p>
        </w:tc>
      </w:tr>
    </w:tbl>
    <w:p w14:paraId="542D4D42" w14:textId="77777777"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14:paraId="23F8ABAB" w14:textId="77777777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9BD42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14:paraId="4FDE767A" w14:textId="40A8941D" w:rsidR="0014538D" w:rsidRPr="004E0083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 xml:space="preserve">załącznik nr </w:t>
            </w:r>
            <w:r w:rsidR="00D047E6">
              <w:rPr>
                <w:rFonts w:ascii="Times New Roman" w:hAnsi="Times New Roman"/>
                <w:sz w:val="22"/>
                <w:szCs w:val="24"/>
                <w:u w:val="single"/>
              </w:rPr>
              <w:t>2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14:paraId="2473F692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Do oferty należy dołączyć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 </w:t>
            </w:r>
            <w:r w:rsidRPr="0029659A">
              <w:rPr>
                <w:rFonts w:ascii="Times New Roman" w:hAnsi="Times New Roman"/>
                <w:i w:val="0"/>
                <w:color w:val="FF0000"/>
                <w:sz w:val="22"/>
                <w:szCs w:val="24"/>
              </w:rPr>
              <w:t>nazwie producenta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oraz </w:t>
            </w:r>
            <w:r w:rsidRPr="0029659A">
              <w:rPr>
                <w:rFonts w:ascii="Times New Roman" w:hAnsi="Times New Roman"/>
                <w:i w:val="0"/>
                <w:color w:val="FF0000"/>
                <w:sz w:val="22"/>
                <w:szCs w:val="24"/>
              </w:rPr>
              <w:t xml:space="preserve">numerami katalogowymi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oferowanych produktów.</w:t>
            </w:r>
          </w:p>
          <w:p w14:paraId="0FC70720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14:paraId="6169000F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14:paraId="14342A73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14:paraId="304D3FF1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14:paraId="1E9AC2F1" w14:textId="77777777" w:rsidR="0014538D" w:rsidRDefault="0014538D" w:rsidP="0014538D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3235487B" w14:textId="77777777"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14:paraId="412A619D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14:paraId="11EF9017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14:paraId="2E7783D8" w14:textId="77777777"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14:paraId="3A09C5DE" w14:textId="77777777"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14:paraId="5755FD82" w14:textId="7777777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86AE" w14:textId="77777777"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14:paraId="14E18699" w14:textId="77777777"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14:paraId="2AF556B4" w14:textId="77777777" w:rsidR="0014538D" w:rsidRPr="0014538D" w:rsidRDefault="0014538D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</w:pPr>
          </w:p>
          <w:p w14:paraId="210BF6EF" w14:textId="77777777" w:rsidR="008443B5" w:rsidRPr="0014538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14538D">
              <w:rPr>
                <w:rFonts w:ascii="Times New Roman" w:hAnsi="Times New Roman" w:cs="Calibri"/>
                <w:b/>
                <w:color w:val="000000"/>
                <w:sz w:val="24"/>
                <w:szCs w:val="24"/>
              </w:rPr>
              <w:t xml:space="preserve">Cena 100% </w:t>
            </w:r>
          </w:p>
          <w:p w14:paraId="630CE37F" w14:textId="77777777"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14:paraId="00807394" w14:textId="77777777"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14:paraId="5ADEB295" w14:textId="77777777"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14:paraId="2C75D25A" w14:textId="77777777"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14:paraId="3F138BEE" w14:textId="77777777"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14:paraId="6BEBFD01" w14:textId="77777777"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14:paraId="293D2459" w14:textId="7777777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3EAB" w14:textId="77777777"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14:paraId="13CFE2D1" w14:textId="77777777"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14:paraId="7BCD1988" w14:textId="7777777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3B8E" w14:textId="77777777"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14:paraId="36018C88" w14:textId="77777777" w:rsidR="0014538D" w:rsidRDefault="00211900" w:rsidP="0014538D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14538D">
              <w:rPr>
                <w:color w:val="000000"/>
              </w:rPr>
              <w:t xml:space="preserve">Ofertę należy przygotować w </w:t>
            </w:r>
            <w:r w:rsidRPr="0014538D">
              <w:rPr>
                <w:b/>
                <w:color w:val="0070C0"/>
              </w:rPr>
              <w:t>we</w:t>
            </w:r>
            <w:r w:rsidR="0014538D" w:rsidRPr="0014538D">
              <w:rPr>
                <w:b/>
                <w:color w:val="0070C0"/>
              </w:rPr>
              <w:t xml:space="preserve">rsji elektronicznej </w:t>
            </w:r>
            <w:r w:rsidR="0014538D">
              <w:rPr>
                <w:color w:val="000000"/>
              </w:rPr>
              <w:t>i przesłać</w:t>
            </w:r>
            <w:r w:rsidRPr="0014538D">
              <w:rPr>
                <w:color w:val="000000"/>
              </w:rPr>
              <w:t xml:space="preserve"> drogą</w:t>
            </w:r>
            <w:r w:rsidRPr="0014538D">
              <w:rPr>
                <w:rStyle w:val="apple-converted-space"/>
                <w:color w:val="000000"/>
              </w:rPr>
              <w:t> </w:t>
            </w:r>
            <w:r w:rsidRPr="0014538D">
              <w:rPr>
                <w:rStyle w:val="apple-converted-space"/>
                <w:color w:val="000000"/>
              </w:rPr>
              <w:br/>
            </w:r>
            <w:r w:rsidRPr="0014538D">
              <w:rPr>
                <w:color w:val="000000"/>
              </w:rPr>
              <w:t>e-mailową</w:t>
            </w:r>
            <w:r w:rsidRPr="0014538D">
              <w:rPr>
                <w:rStyle w:val="apple-converted-space"/>
                <w:color w:val="000000"/>
              </w:rPr>
              <w:t> </w:t>
            </w:r>
            <w:r w:rsidRPr="0014538D">
              <w:rPr>
                <w:color w:val="000000"/>
              </w:rPr>
              <w:t xml:space="preserve">na adres </w:t>
            </w:r>
            <w:r w:rsidR="00A14853" w:rsidRPr="0014538D">
              <w:rPr>
                <w:lang w:val="en-US"/>
              </w:rPr>
              <w:t>e-mail</w:t>
            </w:r>
            <w:r w:rsidR="0014538D">
              <w:rPr>
                <w:lang w:val="en-US"/>
              </w:rPr>
              <w:t>:</w:t>
            </w:r>
            <w:r w:rsidR="00A14853" w:rsidRPr="0014538D">
              <w:rPr>
                <w:lang w:val="en-US"/>
              </w:rPr>
              <w:t xml:space="preserve"> </w:t>
            </w:r>
            <w:hyperlink r:id="rId8" w:history="1">
              <w:r w:rsidR="0014538D" w:rsidRPr="00F40692">
                <w:rPr>
                  <w:rStyle w:val="Hipercze"/>
                  <w:lang w:val="en-US"/>
                </w:rPr>
                <w:t>magdap@prz.edu.pl</w:t>
              </w:r>
            </w:hyperlink>
            <w:r w:rsidR="0014538D">
              <w:rPr>
                <w:lang w:val="en-US"/>
              </w:rPr>
              <w:t xml:space="preserve"> </w:t>
            </w:r>
            <w:r w:rsidR="00A14853" w:rsidRPr="0014538D">
              <w:rPr>
                <w:lang w:val="en-US"/>
              </w:rPr>
              <w:t xml:space="preserve"> </w:t>
            </w:r>
            <w:r w:rsidRPr="0014538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</w:p>
          <w:p w14:paraId="7478FDFE" w14:textId="77777777" w:rsidR="0014538D" w:rsidRDefault="00393B64" w:rsidP="0014538D">
            <w:pPr>
              <w:pStyle w:val="p3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4538D">
              <w:rPr>
                <w:b/>
              </w:rPr>
              <w:t xml:space="preserve">„Oferta na: </w:t>
            </w:r>
            <w:r w:rsidR="00932D07" w:rsidRPr="0014538D">
              <w:rPr>
                <w:b/>
              </w:rPr>
              <w:t>Materiały reklamowe (gadżety) + Materiały promocyjne folkowe</w:t>
            </w:r>
            <w:r w:rsidRPr="0014538D">
              <w:rPr>
                <w:b/>
              </w:rPr>
              <w:t xml:space="preserve"> </w:t>
            </w:r>
          </w:p>
          <w:p w14:paraId="60B4E924" w14:textId="77777777" w:rsidR="00211900" w:rsidRPr="0014538D" w:rsidRDefault="00393B64" w:rsidP="0014538D">
            <w:pPr>
              <w:pStyle w:val="p38"/>
              <w:spacing w:before="0" w:beforeAutospacing="0" w:after="0" w:afterAutospacing="0" w:line="276" w:lineRule="auto"/>
              <w:jc w:val="center"/>
              <w:rPr>
                <w:b/>
                <w:color w:val="000000"/>
              </w:rPr>
            </w:pPr>
            <w:r w:rsidRPr="0014538D">
              <w:rPr>
                <w:b/>
              </w:rPr>
              <w:t xml:space="preserve">NIE OTWIERAĆ przed </w:t>
            </w:r>
            <w:r w:rsidR="00932D07" w:rsidRPr="0014538D">
              <w:rPr>
                <w:b/>
              </w:rPr>
              <w:t>2020-03-30</w:t>
            </w:r>
            <w:r w:rsidRPr="0014538D">
              <w:rPr>
                <w:b/>
              </w:rPr>
              <w:t xml:space="preserve"> godz. </w:t>
            </w:r>
            <w:r w:rsidR="00932D07" w:rsidRPr="0014538D">
              <w:rPr>
                <w:b/>
              </w:rPr>
              <w:t>10:15</w:t>
            </w:r>
            <w:r w:rsidRPr="0014538D">
              <w:rPr>
                <w:b/>
              </w:rPr>
              <w:t xml:space="preserve"> - </w:t>
            </w:r>
            <w:r w:rsidR="00932D07" w:rsidRPr="0014538D">
              <w:rPr>
                <w:b/>
              </w:rPr>
              <w:t>NA/O/83/2020</w:t>
            </w:r>
            <w:r w:rsidRPr="0014538D">
              <w:rPr>
                <w:b/>
              </w:rPr>
              <w:t>”</w:t>
            </w:r>
          </w:p>
          <w:p w14:paraId="1760EB43" w14:textId="77777777" w:rsidR="0014538D" w:rsidRDefault="0014538D" w:rsidP="0014538D">
            <w:pPr>
              <w:pStyle w:val="p37"/>
              <w:spacing w:before="0" w:beforeAutospacing="0" w:after="0" w:afterAutospacing="0" w:line="276" w:lineRule="auto"/>
              <w:rPr>
                <w:color w:val="000000"/>
              </w:rPr>
            </w:pPr>
          </w:p>
          <w:p w14:paraId="7C2E335E" w14:textId="77777777" w:rsidR="00211900" w:rsidRDefault="00211900" w:rsidP="0014538D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</w:rPr>
            </w:pPr>
            <w:r w:rsidRPr="0014538D">
              <w:rPr>
                <w:color w:val="000000"/>
              </w:rPr>
              <w:t>Nieprzekraczalny termin dostarczenia oferty:</w:t>
            </w:r>
            <w:r w:rsidRPr="0014538D">
              <w:rPr>
                <w:rStyle w:val="apple-converted-space"/>
                <w:color w:val="000000"/>
              </w:rPr>
              <w:t> </w:t>
            </w:r>
          </w:p>
          <w:p w14:paraId="137588AC" w14:textId="77777777" w:rsidR="0014538D" w:rsidRPr="0014538D" w:rsidRDefault="0014538D" w:rsidP="0014538D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</w:rPr>
            </w:pPr>
          </w:p>
          <w:p w14:paraId="1F08FB23" w14:textId="77777777" w:rsidR="00EB415D" w:rsidRPr="0014538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u w:val="single"/>
              </w:rPr>
            </w:pPr>
            <w:r w:rsidRPr="0014538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4538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932D07" w:rsidRPr="0014538D">
              <w:rPr>
                <w:rFonts w:ascii="Times New Roman" w:hAnsi="Times New Roman"/>
                <w:sz w:val="24"/>
              </w:rPr>
              <w:t>siedzibie Zamawiającego</w:t>
            </w:r>
            <w:r w:rsidRPr="0014538D">
              <w:rPr>
                <w:rFonts w:ascii="Times New Roman" w:hAnsi="Times New Roman"/>
                <w:sz w:val="24"/>
              </w:rPr>
              <w:t xml:space="preserve">, pokój nr </w:t>
            </w:r>
            <w:r w:rsidR="00932D07" w:rsidRPr="0014538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4538D">
              <w:rPr>
                <w:rFonts w:ascii="Times New Roman" w:hAnsi="Times New Roman"/>
                <w:sz w:val="24"/>
              </w:rPr>
              <w:t xml:space="preserve"> </w:t>
            </w:r>
            <w:r w:rsidRPr="0014538D">
              <w:rPr>
                <w:rFonts w:ascii="Times New Roman" w:hAnsi="Times New Roman"/>
                <w:b/>
                <w:sz w:val="24"/>
                <w:u w:val="single"/>
              </w:rPr>
              <w:t xml:space="preserve">do dnia </w:t>
            </w:r>
            <w:r w:rsidR="00932D07" w:rsidRPr="0014538D">
              <w:rPr>
                <w:rFonts w:ascii="Times New Roman" w:hAnsi="Times New Roman"/>
                <w:b/>
                <w:sz w:val="24"/>
                <w:u w:val="single"/>
              </w:rPr>
              <w:t>2020-03-30</w:t>
            </w:r>
            <w:r w:rsidRPr="0014538D">
              <w:rPr>
                <w:rFonts w:ascii="Times New Roman" w:hAnsi="Times New Roman"/>
                <w:b/>
                <w:sz w:val="24"/>
                <w:u w:val="single"/>
              </w:rPr>
              <w:t xml:space="preserve"> do godz. </w:t>
            </w:r>
            <w:r w:rsidR="00932D07" w:rsidRPr="0014538D">
              <w:rPr>
                <w:rFonts w:ascii="Times New Roman" w:hAnsi="Times New Roman"/>
                <w:b/>
                <w:sz w:val="24"/>
                <w:u w:val="single"/>
              </w:rPr>
              <w:t>10:00</w:t>
            </w:r>
            <w:r w:rsidRPr="0014538D">
              <w:rPr>
                <w:rFonts w:ascii="Times New Roman" w:hAnsi="Times New Roman"/>
                <w:b/>
                <w:sz w:val="24"/>
                <w:u w:val="single"/>
              </w:rPr>
              <w:t>.</w:t>
            </w:r>
          </w:p>
          <w:p w14:paraId="36974096" w14:textId="77777777"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932D07" w:rsidRPr="00932D0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14:paraId="63959049" w14:textId="77777777"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932D07" w:rsidRPr="0014538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2020-03-30</w:t>
            </w:r>
            <w:r w:rsidRPr="0014538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o godz. </w:t>
            </w:r>
            <w:r w:rsidR="00932D07" w:rsidRPr="0014538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10:15</w:t>
            </w:r>
            <w:r w:rsidRPr="0014538D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,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w </w:t>
            </w:r>
            <w:r w:rsidR="00932D07" w:rsidRPr="00932D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932D07" w:rsidRPr="00932D0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14:paraId="2FF19E63" w14:textId="77777777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596E85" w14:textId="77777777"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14:paraId="63560D09" w14:textId="77777777"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7812"/>
      </w:tblGrid>
      <w:tr w:rsidR="00393B64" w14:paraId="26CDF0E7" w14:textId="77777777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14:paraId="773F00A3" w14:textId="77777777"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14:paraId="47085C69" w14:textId="77777777"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932D07" w14:paraId="2790814E" w14:textId="77777777" w:rsidTr="00786660">
        <w:trPr>
          <w:cantSplit/>
        </w:trPr>
        <w:tc>
          <w:tcPr>
            <w:tcW w:w="1260" w:type="dxa"/>
          </w:tcPr>
          <w:p w14:paraId="459F8FB4" w14:textId="77777777" w:rsidR="00932D07" w:rsidRPr="001C44C9" w:rsidRDefault="00932D07" w:rsidP="00786660">
            <w:pPr>
              <w:pStyle w:val="Tekstpodstawowy"/>
              <w:spacing w:after="120" w:line="240" w:lineRule="auto"/>
              <w:jc w:val="center"/>
            </w:pPr>
            <w:r w:rsidRPr="00932D07">
              <w:t>1</w:t>
            </w:r>
          </w:p>
        </w:tc>
        <w:tc>
          <w:tcPr>
            <w:tcW w:w="7812" w:type="dxa"/>
          </w:tcPr>
          <w:p w14:paraId="1558D8AA" w14:textId="77777777" w:rsidR="00932D07" w:rsidRPr="009B63B4" w:rsidRDefault="00932D07" w:rsidP="00786660">
            <w:pPr>
              <w:spacing w:before="60" w:after="120"/>
              <w:jc w:val="both"/>
              <w:rPr>
                <w:b/>
                <w:bCs/>
              </w:rPr>
            </w:pPr>
            <w:r w:rsidRPr="00932D07">
              <w:rPr>
                <w:b/>
                <w:bCs/>
              </w:rPr>
              <w:t>Sytuacja ekonomiczna lub finansowa</w:t>
            </w:r>
          </w:p>
          <w:p w14:paraId="0C7CB74B" w14:textId="77777777" w:rsidR="00932D07" w:rsidRPr="001C44C9" w:rsidRDefault="00932D07" w:rsidP="00786660">
            <w:pPr>
              <w:pStyle w:val="Tekstpodstawowy"/>
              <w:spacing w:after="120" w:line="240" w:lineRule="auto"/>
            </w:pPr>
            <w:r w:rsidRPr="00932D07">
              <w:t>Zamawiający nie stawia szczególnych warunków w zakresie kryterium.</w:t>
            </w:r>
          </w:p>
        </w:tc>
      </w:tr>
      <w:tr w:rsidR="00932D07" w14:paraId="2928D9E0" w14:textId="77777777" w:rsidTr="00786660">
        <w:trPr>
          <w:cantSplit/>
        </w:trPr>
        <w:tc>
          <w:tcPr>
            <w:tcW w:w="1260" w:type="dxa"/>
          </w:tcPr>
          <w:p w14:paraId="6DBD44A1" w14:textId="77777777" w:rsidR="00932D07" w:rsidRPr="001C44C9" w:rsidRDefault="00932D07" w:rsidP="00786660">
            <w:pPr>
              <w:pStyle w:val="Tekstpodstawowy"/>
              <w:spacing w:after="120" w:line="240" w:lineRule="auto"/>
              <w:jc w:val="center"/>
            </w:pPr>
            <w:r w:rsidRPr="00932D07">
              <w:t>2</w:t>
            </w:r>
          </w:p>
        </w:tc>
        <w:tc>
          <w:tcPr>
            <w:tcW w:w="7812" w:type="dxa"/>
          </w:tcPr>
          <w:p w14:paraId="10FED6A4" w14:textId="77777777" w:rsidR="00932D07" w:rsidRPr="009B63B4" w:rsidRDefault="00932D07" w:rsidP="00786660">
            <w:pPr>
              <w:spacing w:before="60" w:after="120"/>
              <w:jc w:val="both"/>
              <w:rPr>
                <w:b/>
                <w:bCs/>
              </w:rPr>
            </w:pPr>
            <w:r w:rsidRPr="00932D07">
              <w:rPr>
                <w:b/>
                <w:bCs/>
              </w:rPr>
              <w:t>Zdolność techniczna lub zawodowa</w:t>
            </w:r>
          </w:p>
          <w:p w14:paraId="1B7D18B0" w14:textId="77777777" w:rsidR="00932D07" w:rsidRPr="001C44C9" w:rsidRDefault="00932D07" w:rsidP="00786660">
            <w:pPr>
              <w:pStyle w:val="Tekstpodstawowy"/>
              <w:spacing w:after="120" w:line="240" w:lineRule="auto"/>
            </w:pPr>
            <w:r w:rsidRPr="00932D07">
              <w:t>Zamawiający nie stawia szczególnych warunków w zakresie kryterium.</w:t>
            </w:r>
          </w:p>
        </w:tc>
      </w:tr>
      <w:tr w:rsidR="00932D07" w14:paraId="35FC6474" w14:textId="77777777" w:rsidTr="00786660">
        <w:trPr>
          <w:cantSplit/>
        </w:trPr>
        <w:tc>
          <w:tcPr>
            <w:tcW w:w="1260" w:type="dxa"/>
          </w:tcPr>
          <w:p w14:paraId="1F3B3A39" w14:textId="77777777" w:rsidR="00932D07" w:rsidRPr="001C44C9" w:rsidRDefault="00932D07" w:rsidP="00786660">
            <w:pPr>
              <w:pStyle w:val="Tekstpodstawowy"/>
              <w:spacing w:after="120" w:line="240" w:lineRule="auto"/>
              <w:jc w:val="center"/>
            </w:pPr>
            <w:r w:rsidRPr="00932D07">
              <w:t>3</w:t>
            </w:r>
          </w:p>
        </w:tc>
        <w:tc>
          <w:tcPr>
            <w:tcW w:w="7812" w:type="dxa"/>
          </w:tcPr>
          <w:p w14:paraId="3E355A00" w14:textId="77777777" w:rsidR="00932D07" w:rsidRPr="009B63B4" w:rsidRDefault="00932D07" w:rsidP="00786660">
            <w:pPr>
              <w:spacing w:before="60" w:after="120"/>
              <w:jc w:val="both"/>
              <w:rPr>
                <w:b/>
                <w:bCs/>
              </w:rPr>
            </w:pPr>
            <w:r w:rsidRPr="00932D07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14:paraId="1FCA7BCF" w14:textId="77777777" w:rsidR="00932D07" w:rsidRPr="001C44C9" w:rsidRDefault="00932D07" w:rsidP="00786660">
            <w:pPr>
              <w:pStyle w:val="Tekstpodstawowy"/>
              <w:spacing w:after="120" w:line="240" w:lineRule="auto"/>
            </w:pPr>
            <w:r w:rsidRPr="00932D07">
              <w:t>Zamawiający nie stawia szczególnych warunków w zakresie kryterium.</w:t>
            </w:r>
          </w:p>
        </w:tc>
      </w:tr>
    </w:tbl>
    <w:p w14:paraId="2EA68F15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14:paraId="3FD216A9" w14:textId="7777777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E368" w14:textId="77777777"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14:paraId="16DFF143" w14:textId="3AD3DC42"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D047E6" w:rsidRPr="009F4E90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D047E6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14:paraId="28376112" w14:textId="77777777"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6F93BF2F" w14:textId="77777777"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14:paraId="121A7180" w14:textId="77777777"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14:paraId="1B81060E" w14:textId="77777777"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14:paraId="4243B4EF" w14:textId="7777777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277C" w14:textId="77777777"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14:paraId="3A811C73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062D49A3" w14:textId="77777777"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14:paraId="126EAE3C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3B1EFA3B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2E727962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78A7772B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4B93B344" w14:textId="77777777"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14:paraId="7C512146" w14:textId="77777777" w:rsidR="0014538D" w:rsidRDefault="0014538D" w:rsidP="001B541E">
      <w:pPr>
        <w:jc w:val="center"/>
        <w:rPr>
          <w:rFonts w:ascii="Arial" w:hAnsi="Arial" w:cs="Arial"/>
          <w:b/>
          <w:sz w:val="28"/>
          <w:szCs w:val="28"/>
        </w:rPr>
        <w:sectPr w:rsidR="0014538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109F6455" w14:textId="0E179DA3" w:rsidR="00D047E6" w:rsidRDefault="00D047E6" w:rsidP="00D047E6">
      <w:pPr>
        <w:jc w:val="right"/>
        <w:rPr>
          <w:rFonts w:ascii="Arial" w:hAnsi="Arial" w:cs="Arial"/>
          <w:bCs/>
          <w:sz w:val="22"/>
          <w:szCs w:val="22"/>
        </w:rPr>
      </w:pPr>
      <w:r w:rsidRPr="00D047E6">
        <w:rPr>
          <w:rFonts w:ascii="Arial" w:hAnsi="Arial" w:cs="Arial"/>
          <w:bCs/>
          <w:sz w:val="22"/>
          <w:szCs w:val="22"/>
        </w:rPr>
        <w:lastRenderedPageBreak/>
        <w:t>Załącznik nr 2</w:t>
      </w:r>
    </w:p>
    <w:p w14:paraId="3B073023" w14:textId="77777777" w:rsidR="00D047E6" w:rsidRPr="00D047E6" w:rsidRDefault="00D047E6" w:rsidP="00D047E6">
      <w:pPr>
        <w:jc w:val="right"/>
        <w:rPr>
          <w:rFonts w:ascii="Arial" w:hAnsi="Arial" w:cs="Arial"/>
          <w:bCs/>
          <w:sz w:val="22"/>
          <w:szCs w:val="22"/>
        </w:rPr>
      </w:pPr>
    </w:p>
    <w:p w14:paraId="4F767802" w14:textId="6CB5AC49"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14:paraId="0EE6CF0E" w14:textId="77777777"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932D07" w:rsidRPr="00932D0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14:paraId="47A1F5E5" w14:textId="77777777"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14:paraId="2B6339AB" w14:textId="77777777"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14:paraId="18A8290B" w14:textId="77777777"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14:paraId="063B4F42" w14:textId="77777777" w:rsidR="001B541E" w:rsidRPr="00A40632" w:rsidRDefault="00932D0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32D07">
        <w:rPr>
          <w:rFonts w:ascii="Arial" w:hAnsi="Arial" w:cs="Arial"/>
        </w:rPr>
        <w:t>POLITECHNIKA RZESZOWSKA</w:t>
      </w:r>
    </w:p>
    <w:p w14:paraId="2C5C5CA9" w14:textId="77777777" w:rsidR="001B541E" w:rsidRPr="00A40632" w:rsidRDefault="00932D0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32D0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32D0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14:paraId="6E5B9662" w14:textId="77777777" w:rsidR="001B541E" w:rsidRPr="00A40632" w:rsidRDefault="00932D0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32D0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32D07">
        <w:rPr>
          <w:rFonts w:ascii="Arial" w:hAnsi="Arial" w:cs="Arial"/>
        </w:rPr>
        <w:t>Rzeszów</w:t>
      </w:r>
    </w:p>
    <w:p w14:paraId="4AA52962" w14:textId="77777777"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14:paraId="3D317123" w14:textId="77777777" w:rsidR="001B541E" w:rsidRPr="00BB327B" w:rsidRDefault="001B541E" w:rsidP="001B541E">
      <w:pPr>
        <w:spacing w:before="240"/>
        <w:ind w:left="181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 xml:space="preserve">Sprawę prowadzi:  </w:t>
      </w:r>
      <w:r w:rsidR="00932D07" w:rsidRPr="00BB327B">
        <w:rPr>
          <w:rFonts w:ascii="Arial" w:hAnsi="Arial" w:cs="Arial"/>
          <w:sz w:val="22"/>
          <w:szCs w:val="22"/>
        </w:rPr>
        <w:t>Magdalena</w:t>
      </w:r>
      <w:r w:rsidRPr="00BB327B">
        <w:rPr>
          <w:rFonts w:ascii="Arial" w:hAnsi="Arial" w:cs="Arial"/>
          <w:sz w:val="22"/>
          <w:szCs w:val="22"/>
        </w:rPr>
        <w:t xml:space="preserve"> </w:t>
      </w:r>
      <w:r w:rsidR="00932D07" w:rsidRPr="00BB327B">
        <w:rPr>
          <w:rFonts w:ascii="Arial" w:hAnsi="Arial" w:cs="Arial"/>
          <w:sz w:val="22"/>
          <w:szCs w:val="22"/>
        </w:rPr>
        <w:t>Podgórska</w:t>
      </w:r>
    </w:p>
    <w:p w14:paraId="2CCE3212" w14:textId="77777777" w:rsidR="001B541E" w:rsidRPr="00BB327B" w:rsidRDefault="001B541E" w:rsidP="001B541E">
      <w:pPr>
        <w:rPr>
          <w:rFonts w:ascii="Arial" w:hAnsi="Arial" w:cs="Arial"/>
          <w:b/>
          <w:sz w:val="22"/>
          <w:szCs w:val="22"/>
        </w:rPr>
      </w:pPr>
    </w:p>
    <w:p w14:paraId="7D6394A8" w14:textId="77777777" w:rsidR="001B541E" w:rsidRPr="00BB327B" w:rsidRDefault="001B541E" w:rsidP="001B541E">
      <w:pPr>
        <w:rPr>
          <w:rFonts w:ascii="Arial" w:hAnsi="Arial" w:cs="Arial"/>
          <w:b/>
          <w:sz w:val="22"/>
          <w:szCs w:val="22"/>
        </w:rPr>
      </w:pPr>
      <w:r w:rsidRPr="00BB327B">
        <w:rPr>
          <w:rFonts w:ascii="Arial" w:hAnsi="Arial" w:cs="Arial"/>
          <w:b/>
          <w:sz w:val="22"/>
          <w:szCs w:val="22"/>
        </w:rPr>
        <w:t>II. Nazwa przedmiotu zamówienia:</w:t>
      </w:r>
    </w:p>
    <w:p w14:paraId="704AF31B" w14:textId="77777777" w:rsidR="001B541E" w:rsidRPr="00BB327B" w:rsidRDefault="001B541E" w:rsidP="001B541E">
      <w:pPr>
        <w:ind w:left="142"/>
        <w:jc w:val="both"/>
        <w:rPr>
          <w:rFonts w:ascii="Arial" w:hAnsi="Arial" w:cs="Arial"/>
          <w:sz w:val="22"/>
          <w:szCs w:val="22"/>
        </w:rPr>
      </w:pPr>
    </w:p>
    <w:p w14:paraId="065D393D" w14:textId="77777777" w:rsidR="001B541E" w:rsidRPr="00BB327B" w:rsidRDefault="00932D07" w:rsidP="001B541E">
      <w:pPr>
        <w:ind w:left="142"/>
        <w:jc w:val="center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b/>
          <w:sz w:val="22"/>
          <w:szCs w:val="22"/>
        </w:rPr>
        <w:t>Materiały reklamowe (gadżety) + Materiały promocyjne folkowe</w:t>
      </w:r>
    </w:p>
    <w:p w14:paraId="41699853" w14:textId="77777777" w:rsidR="001B541E" w:rsidRPr="00BB327B" w:rsidRDefault="001B541E" w:rsidP="001B541E">
      <w:pPr>
        <w:rPr>
          <w:rFonts w:ascii="Arial" w:hAnsi="Arial" w:cs="Arial"/>
          <w:sz w:val="22"/>
          <w:szCs w:val="22"/>
        </w:rPr>
      </w:pPr>
    </w:p>
    <w:p w14:paraId="0B0586B7" w14:textId="77777777" w:rsidR="001B541E" w:rsidRPr="00BB327B" w:rsidRDefault="001B541E" w:rsidP="001B541E">
      <w:pPr>
        <w:rPr>
          <w:rFonts w:ascii="Arial" w:hAnsi="Arial" w:cs="Arial"/>
          <w:b/>
          <w:sz w:val="22"/>
          <w:szCs w:val="22"/>
        </w:rPr>
      </w:pPr>
      <w:r w:rsidRPr="00BB327B">
        <w:rPr>
          <w:rFonts w:ascii="Arial" w:hAnsi="Arial" w:cs="Arial"/>
          <w:b/>
          <w:sz w:val="22"/>
          <w:szCs w:val="22"/>
        </w:rPr>
        <w:t>III. Tryb postępowania: Zapytanie ofertowe.</w:t>
      </w:r>
    </w:p>
    <w:p w14:paraId="6E0DD6CC" w14:textId="77777777" w:rsidR="001B541E" w:rsidRPr="00BB327B" w:rsidRDefault="001B541E" w:rsidP="001B541E">
      <w:pPr>
        <w:rPr>
          <w:rFonts w:ascii="Arial" w:hAnsi="Arial" w:cs="Arial"/>
          <w:sz w:val="22"/>
          <w:szCs w:val="22"/>
        </w:rPr>
      </w:pPr>
    </w:p>
    <w:p w14:paraId="23F6326B" w14:textId="77777777" w:rsidR="001B541E" w:rsidRPr="00BB327B" w:rsidRDefault="00BB327B" w:rsidP="001B541E">
      <w:pPr>
        <w:rPr>
          <w:rFonts w:ascii="Arial" w:hAnsi="Arial" w:cs="Arial"/>
          <w:b/>
          <w:sz w:val="22"/>
          <w:szCs w:val="22"/>
        </w:rPr>
      </w:pPr>
      <w:r w:rsidRPr="00BB327B">
        <w:rPr>
          <w:rFonts w:ascii="Arial" w:hAnsi="Arial" w:cs="Arial"/>
          <w:noProof/>
          <w:sz w:val="22"/>
          <w:szCs w:val="22"/>
        </w:rPr>
        <w:pict w14:anchorId="2CBDBD0F">
          <v:rect id="_x0000_s1026" style="position:absolute;margin-left:266.15pt;margin-top:5.35pt;width:189pt;height:90pt;z-index:251657728"/>
        </w:pict>
      </w:r>
      <w:r w:rsidR="001B541E" w:rsidRPr="00BB327B">
        <w:rPr>
          <w:rFonts w:ascii="Arial" w:hAnsi="Arial" w:cs="Arial"/>
          <w:b/>
          <w:sz w:val="22"/>
          <w:szCs w:val="22"/>
        </w:rPr>
        <w:t>IV. Nazwa i adres WYKONAWCY</w:t>
      </w:r>
    </w:p>
    <w:p w14:paraId="36F8F256" w14:textId="77777777" w:rsidR="001B541E" w:rsidRPr="00BB327B" w:rsidRDefault="001B541E" w:rsidP="001B541E">
      <w:pPr>
        <w:rPr>
          <w:rFonts w:ascii="Arial" w:hAnsi="Arial" w:cs="Arial"/>
          <w:sz w:val="22"/>
          <w:szCs w:val="22"/>
        </w:rPr>
      </w:pPr>
    </w:p>
    <w:p w14:paraId="0775A151" w14:textId="77777777" w:rsidR="001B541E" w:rsidRPr="00BB327B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</w:t>
      </w:r>
    </w:p>
    <w:p w14:paraId="46BA4C42" w14:textId="77777777" w:rsidR="001B541E" w:rsidRPr="00BB327B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</w:t>
      </w:r>
    </w:p>
    <w:p w14:paraId="740C63C7" w14:textId="77777777" w:rsidR="001B541E" w:rsidRPr="00BB327B" w:rsidRDefault="001B541E" w:rsidP="001B541E">
      <w:p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..........................................................................</w:t>
      </w:r>
    </w:p>
    <w:p w14:paraId="1A5CC766" w14:textId="77777777" w:rsidR="0014538D" w:rsidRPr="00BB327B" w:rsidRDefault="0014538D" w:rsidP="0014538D">
      <w:p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e-mail:................................................................</w:t>
      </w:r>
    </w:p>
    <w:p w14:paraId="745A6280" w14:textId="77777777" w:rsidR="0014538D" w:rsidRPr="00BB327B" w:rsidRDefault="0014538D" w:rsidP="0014538D">
      <w:p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tel.: ......................................................................</w:t>
      </w:r>
    </w:p>
    <w:p w14:paraId="4A81CF85" w14:textId="77777777"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14:paraId="71030771" w14:textId="77777777" w:rsidR="001B541E" w:rsidRPr="00A40632" w:rsidRDefault="001B541E" w:rsidP="001B541E">
      <w:pPr>
        <w:rPr>
          <w:rFonts w:ascii="Arial" w:hAnsi="Arial" w:cs="Arial"/>
        </w:rPr>
      </w:pPr>
    </w:p>
    <w:p w14:paraId="1C4169FF" w14:textId="77777777" w:rsidR="00B10D7D" w:rsidRPr="00BB327B" w:rsidRDefault="001B541E" w:rsidP="0014538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14:paraId="6B673EA6" w14:textId="77777777" w:rsidTr="006D01AC">
        <w:tc>
          <w:tcPr>
            <w:tcW w:w="1510" w:type="dxa"/>
            <w:shd w:val="clear" w:color="auto" w:fill="F3F3F3"/>
            <w:vAlign w:val="center"/>
          </w:tcPr>
          <w:p w14:paraId="148C1D80" w14:textId="77777777"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14:paraId="5E548460" w14:textId="77777777"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32D07" w14:paraId="4D52169D" w14:textId="77777777" w:rsidTr="00786660">
        <w:tc>
          <w:tcPr>
            <w:tcW w:w="1510" w:type="dxa"/>
            <w:vAlign w:val="center"/>
          </w:tcPr>
          <w:p w14:paraId="72DB5618" w14:textId="77777777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14:paraId="6382D738" w14:textId="77777777" w:rsidR="00932D07" w:rsidRPr="002661CA" w:rsidRDefault="00932D07" w:rsidP="0078666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D07">
              <w:rPr>
                <w:rFonts w:ascii="Arial" w:hAnsi="Arial" w:cs="Arial"/>
                <w:b/>
                <w:sz w:val="22"/>
                <w:szCs w:val="22"/>
              </w:rPr>
              <w:t>Materiały reklamowe (gadżety)</w:t>
            </w:r>
          </w:p>
          <w:p w14:paraId="2D876CF7" w14:textId="77777777" w:rsidR="00932D07" w:rsidRPr="00D047E6" w:rsidRDefault="00932D07" w:rsidP="007866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14:paraId="3F6C0F9B" w14:textId="785FF1B0" w:rsidR="00932D07" w:rsidRPr="00D047E6" w:rsidRDefault="00932D07" w:rsidP="007866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...............................................................................................zł.</w:t>
            </w:r>
          </w:p>
          <w:p w14:paraId="2F9F78EA" w14:textId="77777777" w:rsidR="00932D07" w:rsidRPr="00D047E6" w:rsidRDefault="00932D07" w:rsidP="007866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14:paraId="13EE670D" w14:textId="72D27992" w:rsidR="00932D07" w:rsidRPr="00D047E6" w:rsidRDefault="00932D07" w:rsidP="007866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............................................................................................zł.</w:t>
            </w:r>
          </w:p>
          <w:p w14:paraId="3BF4207C" w14:textId="77777777" w:rsidR="00932D07" w:rsidRPr="00D047E6" w:rsidRDefault="00932D07" w:rsidP="0078666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14:paraId="1F8F08D2" w14:textId="08F96E05" w:rsidR="00932D07" w:rsidRDefault="00932D07" w:rsidP="007866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7E6">
              <w:rPr>
                <w:rFonts w:cs="Arial"/>
                <w:szCs w:val="22"/>
              </w:rPr>
              <w:t>słownie podatek VAT:....................................................................................zł.</w:t>
            </w:r>
          </w:p>
        </w:tc>
      </w:tr>
      <w:tr w:rsidR="00BB327B" w14:paraId="57E7DD04" w14:textId="77777777" w:rsidTr="00786660">
        <w:tc>
          <w:tcPr>
            <w:tcW w:w="1510" w:type="dxa"/>
            <w:vAlign w:val="center"/>
          </w:tcPr>
          <w:p w14:paraId="613A52F5" w14:textId="77777777" w:rsidR="00BB327B" w:rsidRDefault="00BB327B" w:rsidP="00BB32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2D0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14:paraId="31451C42" w14:textId="0199A61A" w:rsidR="00BB327B" w:rsidRPr="002661CA" w:rsidRDefault="00BB327B" w:rsidP="00BB327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D07">
              <w:rPr>
                <w:rFonts w:ascii="Arial" w:hAnsi="Arial" w:cs="Arial"/>
                <w:b/>
                <w:sz w:val="22"/>
                <w:szCs w:val="22"/>
              </w:rPr>
              <w:t>Materiały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promocyjne folkowe</w:t>
            </w:r>
          </w:p>
          <w:p w14:paraId="4359D9A2" w14:textId="77777777" w:rsidR="00BB327B" w:rsidRPr="00D047E6" w:rsidRDefault="00BB327B" w:rsidP="00BB32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14:paraId="68FEE488" w14:textId="77777777" w:rsidR="00BB327B" w:rsidRPr="00D047E6" w:rsidRDefault="00BB327B" w:rsidP="00BB32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...............................................................................................zł.</w:t>
            </w:r>
          </w:p>
          <w:p w14:paraId="15921697" w14:textId="77777777" w:rsidR="00BB327B" w:rsidRPr="00D047E6" w:rsidRDefault="00BB327B" w:rsidP="00BB32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lastRenderedPageBreak/>
              <w:t>cenę brutto:..................................zł.</w:t>
            </w:r>
          </w:p>
          <w:p w14:paraId="207968E3" w14:textId="77777777" w:rsidR="00BB327B" w:rsidRPr="00D047E6" w:rsidRDefault="00BB327B" w:rsidP="00BB32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............................................................................................zł.</w:t>
            </w:r>
          </w:p>
          <w:p w14:paraId="6CB9919F" w14:textId="77777777" w:rsidR="00BB327B" w:rsidRPr="00D047E6" w:rsidRDefault="00BB327B" w:rsidP="00BB327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047E6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14:paraId="79D76919" w14:textId="261473B4" w:rsidR="00BB327B" w:rsidRDefault="00BB327B" w:rsidP="00BB327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7E6">
              <w:rPr>
                <w:rFonts w:cs="Arial"/>
                <w:szCs w:val="22"/>
              </w:rPr>
              <w:t>słownie podatek VAT:....................................................................................zł.</w:t>
            </w:r>
          </w:p>
        </w:tc>
      </w:tr>
    </w:tbl>
    <w:p w14:paraId="7516C2E2" w14:textId="77777777" w:rsidR="0014538D" w:rsidRPr="0014538D" w:rsidRDefault="0014538D" w:rsidP="0014538D">
      <w:pPr>
        <w:spacing w:line="360" w:lineRule="auto"/>
        <w:rPr>
          <w:rFonts w:ascii="Arial" w:hAnsi="Arial" w:cs="Arial"/>
          <w:color w:val="C0504D" w:themeColor="accent2"/>
          <w:sz w:val="22"/>
        </w:rPr>
      </w:pPr>
      <w:r w:rsidRPr="0014538D">
        <w:rPr>
          <w:rFonts w:ascii="Arial" w:hAnsi="Arial" w:cs="Arial"/>
          <w:color w:val="C0504D" w:themeColor="accent2"/>
          <w:sz w:val="22"/>
        </w:rPr>
        <w:lastRenderedPageBreak/>
        <w:t>*zgodnie ze szczegółową wyceną</w:t>
      </w:r>
    </w:p>
    <w:p w14:paraId="053F4F8B" w14:textId="77777777" w:rsidR="001B541E" w:rsidRPr="00BB327B" w:rsidRDefault="001B541E" w:rsidP="001B541E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DB2949" w14:textId="77777777" w:rsidR="001B541E" w:rsidRPr="00BB327B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2. Deklaruję ponadto:</w:t>
      </w:r>
    </w:p>
    <w:p w14:paraId="3ACBD2A7" w14:textId="77777777" w:rsidR="001B541E" w:rsidRPr="00BB327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 xml:space="preserve">termin wykonania zamówienia: </w:t>
      </w:r>
      <w:r w:rsidR="00932D07" w:rsidRPr="00BB327B">
        <w:rPr>
          <w:rFonts w:ascii="Arial" w:hAnsi="Arial" w:cs="Arial"/>
          <w:sz w:val="22"/>
          <w:szCs w:val="22"/>
        </w:rPr>
        <w:t>30 dni od daty udzielenia zamówienia</w:t>
      </w:r>
      <w:r w:rsidRPr="00BB327B">
        <w:rPr>
          <w:rFonts w:ascii="Arial" w:hAnsi="Arial" w:cs="Arial"/>
          <w:sz w:val="22"/>
          <w:szCs w:val="22"/>
        </w:rPr>
        <w:t>,</w:t>
      </w:r>
    </w:p>
    <w:p w14:paraId="385D112F" w14:textId="77777777" w:rsidR="001B541E" w:rsidRPr="00BB327B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14:paraId="6568FA9C" w14:textId="77777777" w:rsidR="001B541E" w:rsidRPr="00BB327B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3. Oświadczam, że:</w:t>
      </w:r>
    </w:p>
    <w:p w14:paraId="076317E7" w14:textId="77777777" w:rsidR="001B541E" w:rsidRPr="00BB32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14:paraId="7F98BB9A" w14:textId="77777777" w:rsidR="001B541E" w:rsidRPr="00BB32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14:paraId="2161F61D" w14:textId="77777777" w:rsidR="001B541E" w:rsidRPr="00BB327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 xml:space="preserve">związani jesteśmy ofertą do </w:t>
      </w:r>
      <w:r w:rsidR="00932D07" w:rsidRPr="00BB327B">
        <w:rPr>
          <w:rFonts w:ascii="Arial" w:hAnsi="Arial" w:cs="Arial"/>
          <w:sz w:val="22"/>
          <w:szCs w:val="22"/>
        </w:rPr>
        <w:t>30</w:t>
      </w:r>
    </w:p>
    <w:p w14:paraId="462B710E" w14:textId="77777777" w:rsidR="001B541E" w:rsidRPr="00BB327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14:paraId="0B9CFA9C" w14:textId="77777777" w:rsidR="00FE25FF" w:rsidRPr="00BB327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BB327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BB327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B327B">
        <w:rPr>
          <w:rFonts w:ascii="Arial" w:hAnsi="Arial" w:cs="Arial"/>
          <w:sz w:val="22"/>
          <w:szCs w:val="22"/>
        </w:rPr>
        <w:t>.*</w:t>
      </w:r>
      <w:r w:rsidRPr="00BB327B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14:paraId="2046E1F4" w14:textId="77777777" w:rsidR="00FE25FF" w:rsidRPr="00BB327B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BB327B">
        <w:rPr>
          <w:rFonts w:ascii="Arial" w:hAnsi="Arial" w:cs="Arial"/>
          <w:i/>
          <w:color w:val="000000"/>
          <w:sz w:val="18"/>
          <w:szCs w:val="18"/>
        </w:rPr>
        <w:t xml:space="preserve">* W przypadku gdy wykonawca </w:t>
      </w:r>
      <w:r w:rsidRPr="00BB327B">
        <w:rPr>
          <w:rFonts w:ascii="Arial" w:hAnsi="Arial" w:cs="Arial"/>
          <w:i/>
          <w:sz w:val="18"/>
          <w:szCs w:val="18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B327B">
        <w:rPr>
          <w:rFonts w:ascii="Arial" w:hAnsi="Arial" w:cs="Arial"/>
          <w:b/>
          <w:i/>
          <w:sz w:val="18"/>
          <w:szCs w:val="18"/>
        </w:rPr>
        <w:t>(usunięcie treści oświadczenia przez jego wykreślenie).</w:t>
      </w:r>
    </w:p>
    <w:p w14:paraId="5A5718B8" w14:textId="77777777" w:rsidR="00FE25FF" w:rsidRPr="00BB327B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14:paraId="5A5C24D5" w14:textId="77777777" w:rsidR="001B541E" w:rsidRPr="00BB327B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14:paraId="1BFDDEFD" w14:textId="77777777" w:rsidR="001B541E" w:rsidRPr="00BB327B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14:paraId="7560610E" w14:textId="77777777" w:rsidR="001B541E" w:rsidRPr="00BB327B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14:paraId="0D784B6D" w14:textId="77777777" w:rsidR="001B541E" w:rsidRPr="00BB32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14:paraId="5AF25975" w14:textId="77777777" w:rsidR="001B541E" w:rsidRPr="00BB32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14:paraId="1E5EB493" w14:textId="77777777" w:rsidR="001B541E" w:rsidRPr="00BB327B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BB327B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14:paraId="3242216D" w14:textId="77777777"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14:paraId="2E092B04" w14:textId="77777777" w:rsidR="001B541E" w:rsidRPr="00A40632" w:rsidRDefault="001B541E" w:rsidP="001B541E">
      <w:pPr>
        <w:rPr>
          <w:rFonts w:ascii="Arial" w:hAnsi="Arial" w:cs="Arial"/>
        </w:rPr>
      </w:pPr>
    </w:p>
    <w:p w14:paraId="692D44E3" w14:textId="77777777" w:rsidR="001B541E" w:rsidRPr="00A40632" w:rsidRDefault="001B541E" w:rsidP="001B541E">
      <w:pPr>
        <w:rPr>
          <w:rFonts w:ascii="Arial" w:hAnsi="Arial" w:cs="Arial"/>
        </w:rPr>
      </w:pPr>
    </w:p>
    <w:p w14:paraId="08B8A5F0" w14:textId="77777777"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14:paraId="2EC2AA20" w14:textId="77777777" w:rsidR="001B541E" w:rsidRDefault="001B541E" w:rsidP="001B541E">
      <w:pPr>
        <w:jc w:val="right"/>
        <w:rPr>
          <w:rFonts w:ascii="Arial" w:hAnsi="Arial" w:cs="Arial"/>
        </w:rPr>
      </w:pPr>
    </w:p>
    <w:p w14:paraId="7D056177" w14:textId="77777777" w:rsidR="001B541E" w:rsidRDefault="001B541E" w:rsidP="001B541E">
      <w:pPr>
        <w:rPr>
          <w:rFonts w:ascii="Arial" w:hAnsi="Arial" w:cs="Arial"/>
        </w:rPr>
      </w:pPr>
    </w:p>
    <w:p w14:paraId="52791C3F" w14:textId="77777777"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14:paraId="0B3D8D35" w14:textId="77777777"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14:paraId="6587FB3A" w14:textId="69239F9C" w:rsidR="001B541E" w:rsidRDefault="001B541E" w:rsidP="00BB327B">
      <w:pPr>
        <w:pStyle w:val="Tekstpodstawowywcity"/>
        <w:rPr>
          <w:b/>
        </w:rPr>
      </w:pPr>
      <w:r w:rsidRPr="00A40632">
        <w:rPr>
          <w:rFonts w:ascii="Arial" w:hAnsi="Arial" w:cs="Arial"/>
          <w:sz w:val="20"/>
          <w:szCs w:val="20"/>
        </w:rPr>
        <w:lastRenderedPageBreak/>
        <w:t>do reprezentowania Wykonawcy</w:t>
      </w:r>
    </w:p>
    <w:sectPr w:rsidR="001B541E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AD27C9" w14:textId="77777777" w:rsidR="00213FCB" w:rsidRDefault="00213FCB">
      <w:r>
        <w:separator/>
      </w:r>
    </w:p>
  </w:endnote>
  <w:endnote w:type="continuationSeparator" w:id="0">
    <w:p w14:paraId="27F1B34B" w14:textId="77777777" w:rsidR="00213FCB" w:rsidRDefault="00213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F389A" w14:textId="77777777"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FB1109" w14:textId="77777777"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789A9" w14:textId="77777777" w:rsidR="00CA0351" w:rsidRDefault="00BB327B">
    <w:pPr>
      <w:pStyle w:val="Stopka"/>
      <w:tabs>
        <w:tab w:val="clear" w:pos="4536"/>
      </w:tabs>
      <w:jc w:val="center"/>
    </w:pPr>
    <w:r>
      <w:rPr>
        <w:noProof/>
      </w:rPr>
      <w:pict w14:anchorId="3A3B801F">
        <v:line id="_x0000_s2049" style="position:absolute;left:0;text-align:left;z-index:251657728" from="0,7.4pt" to="459pt,7.4pt"/>
      </w:pict>
    </w:r>
  </w:p>
  <w:p w14:paraId="4B6911C7" w14:textId="77777777"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38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538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A6407" w14:textId="77777777"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5C4E2A" w14:textId="77777777" w:rsidR="00CA0351" w:rsidRDefault="00CA0351">
    <w:pPr>
      <w:pStyle w:val="Stopka"/>
      <w:tabs>
        <w:tab w:val="clear" w:pos="4536"/>
      </w:tabs>
      <w:jc w:val="center"/>
    </w:pPr>
  </w:p>
  <w:p w14:paraId="602F7121" w14:textId="77777777"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6BB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AABE3" w14:textId="77777777" w:rsidR="00213FCB" w:rsidRDefault="00213FCB">
      <w:r>
        <w:separator/>
      </w:r>
    </w:p>
  </w:footnote>
  <w:footnote w:type="continuationSeparator" w:id="0">
    <w:p w14:paraId="20B00DAB" w14:textId="77777777" w:rsidR="00213FCB" w:rsidRDefault="00213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6FF69" w14:textId="77777777" w:rsidR="00932D07" w:rsidRDefault="00932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70445B" w14:textId="77777777" w:rsidR="00932D07" w:rsidRDefault="00932D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12DF4" w14:textId="77777777" w:rsidR="00932D07" w:rsidRDefault="00932D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D07"/>
    <w:rsid w:val="00006B5B"/>
    <w:rsid w:val="00014627"/>
    <w:rsid w:val="000600B5"/>
    <w:rsid w:val="000E2D26"/>
    <w:rsid w:val="00116FC7"/>
    <w:rsid w:val="001306AD"/>
    <w:rsid w:val="001423AC"/>
    <w:rsid w:val="0014538D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3FCB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32D07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327B"/>
    <w:rsid w:val="00C56BBF"/>
    <w:rsid w:val="00C963FE"/>
    <w:rsid w:val="00CA0351"/>
    <w:rsid w:val="00CD2766"/>
    <w:rsid w:val="00D047E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976477"/>
  <w15:docId w15:val="{0876ACAE-7192-4C09-B9A1-D44676D7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47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6</Pages>
  <Words>1464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10234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 P</cp:lastModifiedBy>
  <cp:revision>3</cp:revision>
  <cp:lastPrinted>1899-12-31T23:00:00Z</cp:lastPrinted>
  <dcterms:created xsi:type="dcterms:W3CDTF">2020-03-18T08:32:00Z</dcterms:created>
  <dcterms:modified xsi:type="dcterms:W3CDTF">2020-03-20T07:30:00Z</dcterms:modified>
</cp:coreProperties>
</file>