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E277D" w:rsidRDefault="006676AE" w:rsidP="004E277D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876EF" w:rsidRPr="00E876EF">
        <w:rPr>
          <w:b/>
          <w:i w:val="0"/>
          <w:sz w:val="22"/>
          <w:szCs w:val="22"/>
        </w:rPr>
        <w:t>2</w:t>
      </w:r>
      <w:r w:rsidR="004E277D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876EF" w:rsidRPr="00E876EF">
        <w:rPr>
          <w:rFonts w:ascii="Times New Roman" w:hAnsi="Times New Roman"/>
          <w:b/>
        </w:rPr>
        <w:t>NA/P/84/2020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76EF" w:rsidRPr="00E876E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76EF" w:rsidRPr="00E876E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876EF" w:rsidRPr="00E876E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76EF" w:rsidRPr="00E876E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876EF" w:rsidRPr="00E876E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876EF" w:rsidRPr="00E876EF">
        <w:rPr>
          <w:rFonts w:ascii="Times New Roman" w:hAnsi="Times New Roman"/>
        </w:rPr>
        <w:t>(</w:t>
      </w:r>
      <w:proofErr w:type="spellStart"/>
      <w:r w:rsidR="00E876EF" w:rsidRPr="00E876EF">
        <w:rPr>
          <w:rFonts w:ascii="Times New Roman" w:hAnsi="Times New Roman"/>
        </w:rPr>
        <w:t>t.j</w:t>
      </w:r>
      <w:proofErr w:type="spellEnd"/>
      <w:r w:rsidR="00E876EF" w:rsidRPr="00E876E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E277D" w:rsidRDefault="00313417" w:rsidP="004E277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876EF" w:rsidRPr="00E876EF">
        <w:rPr>
          <w:rFonts w:ascii="Times New Roman" w:hAnsi="Times New Roman"/>
          <w:b/>
        </w:rPr>
        <w:t xml:space="preserve">Remont i modernizacja aparatury PACVD </w:t>
      </w:r>
      <w:proofErr w:type="spellStart"/>
      <w:r w:rsidR="00E876EF" w:rsidRPr="00E876EF">
        <w:rPr>
          <w:rFonts w:ascii="Times New Roman" w:hAnsi="Times New Roman"/>
          <w:b/>
        </w:rPr>
        <w:t>Heat</w:t>
      </w:r>
      <w:proofErr w:type="spellEnd"/>
      <w:r w:rsidR="00E876EF" w:rsidRPr="00E876EF">
        <w:rPr>
          <w:rFonts w:ascii="Times New Roman" w:hAnsi="Times New Roman"/>
          <w:b/>
        </w:rPr>
        <w:t xml:space="preserve"> </w:t>
      </w:r>
      <w:proofErr w:type="spellStart"/>
      <w:r w:rsidR="00E876EF" w:rsidRPr="00E876EF">
        <w:rPr>
          <w:rFonts w:ascii="Times New Roman" w:hAnsi="Times New Roman"/>
          <w:b/>
        </w:rPr>
        <w:t>Treatment</w:t>
      </w:r>
      <w:proofErr w:type="spellEnd"/>
      <w:r w:rsidR="00E876EF" w:rsidRPr="00E876EF">
        <w:rPr>
          <w:rFonts w:ascii="Times New Roman" w:hAnsi="Times New Roman"/>
          <w:b/>
        </w:rPr>
        <w:t xml:space="preserve"> System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876EF" w:rsidRPr="00E876E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E876EF" w:rsidRPr="00997D0F" w:rsidRDefault="00E876EF" w:rsidP="00E876E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4E277D" w:rsidRDefault="00E876EF" w:rsidP="004E277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876EF" w:rsidRPr="00997D0F" w:rsidRDefault="00E876EF" w:rsidP="00E876E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876EF" w:rsidRPr="000247FF" w:rsidRDefault="00E876EF" w:rsidP="00E876E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E876EF" w:rsidP="004E277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E27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FB4" w:rsidRDefault="00120FB4" w:rsidP="0038231F">
      <w:pPr>
        <w:spacing w:after="0" w:line="240" w:lineRule="auto"/>
      </w:pPr>
      <w:r>
        <w:separator/>
      </w:r>
    </w:p>
  </w:endnote>
  <w:endnote w:type="continuationSeparator" w:id="0">
    <w:p w:rsidR="00120FB4" w:rsidRDefault="00120F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EF" w:rsidRDefault="00E876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27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27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EF" w:rsidRDefault="00E876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FB4" w:rsidRDefault="00120FB4" w:rsidP="0038231F">
      <w:pPr>
        <w:spacing w:after="0" w:line="240" w:lineRule="auto"/>
      </w:pPr>
      <w:r>
        <w:separator/>
      </w:r>
    </w:p>
  </w:footnote>
  <w:footnote w:type="continuationSeparator" w:id="0">
    <w:p w:rsidR="00120FB4" w:rsidRDefault="00120F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EF" w:rsidRDefault="00E876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EF" w:rsidRDefault="00E876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6EF" w:rsidRDefault="00E876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FB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0FB4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277D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76EF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2030E16-A696-4263-8B4D-D066C9572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2B892-6C79-4FAD-B2F9-2A9D58FFD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2020-03-19T11:05:00Z</dcterms:created>
  <dcterms:modified xsi:type="dcterms:W3CDTF">2020-03-19T11:06:00Z</dcterms:modified>
</cp:coreProperties>
</file>