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450126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6926BF">
        <w:rPr>
          <w:b/>
          <w:i w:val="0"/>
        </w:rPr>
        <w:t>7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505A4" w:rsidRPr="004505A4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926BF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  <w:r w:rsidR="004505A4" w:rsidRPr="004505A4">
        <w:rPr>
          <w:rFonts w:ascii="Times New Roman" w:eastAsia="Times New Roman" w:hAnsi="Times New Roman"/>
          <w:b/>
          <w:sz w:val="24"/>
          <w:szCs w:val="20"/>
          <w:lang w:eastAsia="pl-PL"/>
        </w:rPr>
        <w:t>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505A4" w:rsidRPr="004505A4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4505A4" w:rsidRPr="004505A4" w:rsidRDefault="006926B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endoprotez stawów i implantów ortopedycznych</w:t>
      </w:r>
      <w:bookmarkStart w:id="0" w:name="_GoBack"/>
      <w:bookmarkEnd w:id="0"/>
      <w:r w:rsidR="005A698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6B54" w:rsidRDefault="00496B54" w:rsidP="00025386">
      <w:pPr>
        <w:spacing w:after="0" w:line="240" w:lineRule="auto"/>
      </w:pPr>
      <w:r>
        <w:separator/>
      </w:r>
    </w:p>
  </w:endnote>
  <w:endnote w:type="continuationSeparator" w:id="0">
    <w:p w:rsidR="00496B54" w:rsidRDefault="00496B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5A4" w:rsidRDefault="004505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45012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71448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35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35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5A4" w:rsidRDefault="004505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6B54" w:rsidRDefault="00496B54" w:rsidP="00025386">
      <w:pPr>
        <w:spacing w:after="0" w:line="240" w:lineRule="auto"/>
      </w:pPr>
      <w:r>
        <w:separator/>
      </w:r>
    </w:p>
  </w:footnote>
  <w:footnote w:type="continuationSeparator" w:id="0">
    <w:p w:rsidR="00496B54" w:rsidRDefault="00496B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5A4" w:rsidRDefault="004505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5A4" w:rsidRDefault="004505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5A4" w:rsidRDefault="004505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B54"/>
    <w:rsid w:val="00025386"/>
    <w:rsid w:val="000423B9"/>
    <w:rsid w:val="00084786"/>
    <w:rsid w:val="001C2314"/>
    <w:rsid w:val="004374F2"/>
    <w:rsid w:val="00450126"/>
    <w:rsid w:val="004505A4"/>
    <w:rsid w:val="00460705"/>
    <w:rsid w:val="00485239"/>
    <w:rsid w:val="00496B54"/>
    <w:rsid w:val="0055145C"/>
    <w:rsid w:val="005624D8"/>
    <w:rsid w:val="005A6980"/>
    <w:rsid w:val="00657A47"/>
    <w:rsid w:val="0068354C"/>
    <w:rsid w:val="006926BF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BA4BA5"/>
  <w15:chartTrackingRefBased/>
  <w15:docId w15:val="{79546A63-86A5-475D-AD97-61834951B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2020-06-24T12:01:00Z</dcterms:created>
  <dcterms:modified xsi:type="dcterms:W3CDTF">2020-06-24T12:05:00Z</dcterms:modified>
</cp:coreProperties>
</file>