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D47AB3" w14:textId="77777777" w:rsidR="00C85A89" w:rsidRDefault="00C85A8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73DA4D" w14:textId="77777777"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14:paraId="708A9B6E" w14:textId="77777777"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14:paraId="1079B48A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280FC310" w14:textId="77777777" w:rsidR="00C85A89" w:rsidRDefault="00022CFF">
      <w:pPr>
        <w:spacing w:line="360" w:lineRule="auto"/>
        <w:rPr>
          <w:b/>
          <w:bCs/>
          <w:color w:val="000000"/>
          <w:sz w:val="24"/>
        </w:rPr>
      </w:pPr>
      <w:r w:rsidRPr="00022CFF">
        <w:rPr>
          <w:b/>
          <w:bCs/>
          <w:color w:val="000000"/>
          <w:sz w:val="24"/>
        </w:rPr>
        <w:t>Urząd Miejski w Woźnikach</w:t>
      </w:r>
      <w:r w:rsidR="00C85A89">
        <w:rPr>
          <w:b/>
          <w:bCs/>
          <w:color w:val="000000"/>
          <w:sz w:val="24"/>
        </w:rPr>
        <w:t>,</w:t>
      </w:r>
    </w:p>
    <w:p w14:paraId="7FBB07BD" w14:textId="77777777" w:rsidR="00C85A89" w:rsidRDefault="00022CFF">
      <w:pPr>
        <w:spacing w:line="360" w:lineRule="auto"/>
        <w:rPr>
          <w:color w:val="000000"/>
          <w:sz w:val="24"/>
        </w:rPr>
      </w:pPr>
      <w:r w:rsidRPr="00022CFF">
        <w:rPr>
          <w:color w:val="000000"/>
          <w:sz w:val="24"/>
        </w:rPr>
        <w:t>Rynek</w:t>
      </w:r>
      <w:r w:rsidR="00C85A89">
        <w:rPr>
          <w:color w:val="000000"/>
          <w:sz w:val="24"/>
        </w:rPr>
        <w:t xml:space="preserve"> </w:t>
      </w:r>
      <w:r w:rsidRPr="00022CFF">
        <w:rPr>
          <w:color w:val="000000"/>
          <w:sz w:val="24"/>
        </w:rPr>
        <w:t>11</w:t>
      </w:r>
      <w:r w:rsidR="00C85A89">
        <w:rPr>
          <w:color w:val="000000"/>
          <w:sz w:val="24"/>
        </w:rPr>
        <w:t xml:space="preserve"> ,</w:t>
      </w:r>
    </w:p>
    <w:p w14:paraId="4524D013" w14:textId="13A02E6F" w:rsidR="00C85A89" w:rsidRDefault="00022CFF">
      <w:pPr>
        <w:spacing w:line="360" w:lineRule="auto"/>
        <w:rPr>
          <w:color w:val="000000"/>
          <w:sz w:val="24"/>
        </w:rPr>
      </w:pPr>
      <w:r w:rsidRPr="00022CFF">
        <w:rPr>
          <w:color w:val="000000"/>
          <w:sz w:val="24"/>
        </w:rPr>
        <w:t>42-289</w:t>
      </w:r>
      <w:r w:rsidR="00C85A89">
        <w:rPr>
          <w:color w:val="000000"/>
          <w:sz w:val="24"/>
        </w:rPr>
        <w:t xml:space="preserve"> </w:t>
      </w:r>
      <w:r w:rsidRPr="00022CFF">
        <w:rPr>
          <w:color w:val="000000"/>
          <w:sz w:val="24"/>
        </w:rPr>
        <w:t>Woźniki</w:t>
      </w:r>
      <w:r w:rsidR="00C85A89">
        <w:rPr>
          <w:color w:val="000000"/>
          <w:sz w:val="24"/>
        </w:rPr>
        <w:t>, woj.</w:t>
      </w:r>
      <w:r w:rsidR="00A5631D">
        <w:rPr>
          <w:color w:val="000000"/>
          <w:sz w:val="24"/>
        </w:rPr>
        <w:t xml:space="preserve"> śląskie </w:t>
      </w:r>
      <w:r w:rsidR="00C85A89">
        <w:rPr>
          <w:color w:val="000000"/>
          <w:sz w:val="24"/>
        </w:rPr>
        <w:t>,</w:t>
      </w:r>
    </w:p>
    <w:p w14:paraId="304F50D4" w14:textId="77777777"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22CFF" w:rsidRPr="00022CFF">
        <w:rPr>
          <w:color w:val="000000"/>
          <w:sz w:val="24"/>
          <w:lang w:val="en-US"/>
        </w:rPr>
        <w:t>(34)36 69 927</w:t>
      </w:r>
      <w:r>
        <w:rPr>
          <w:color w:val="000000"/>
          <w:sz w:val="24"/>
          <w:lang w:val="en-US"/>
        </w:rPr>
        <w:t xml:space="preserve">, fax </w:t>
      </w:r>
      <w:r w:rsidR="00022CFF" w:rsidRPr="00022CFF">
        <w:rPr>
          <w:color w:val="000000"/>
          <w:sz w:val="24"/>
          <w:lang w:val="en-US"/>
        </w:rPr>
        <w:t>(34)35 73 105</w:t>
      </w:r>
      <w:r>
        <w:rPr>
          <w:color w:val="000000"/>
          <w:sz w:val="24"/>
          <w:lang w:val="en-US"/>
        </w:rPr>
        <w:t>,</w:t>
      </w:r>
    </w:p>
    <w:p w14:paraId="6DDCAC61" w14:textId="77777777"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14:paraId="45CDFD80" w14:textId="77777777"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22CFF" w:rsidRPr="00022CFF">
        <w:rPr>
          <w:b/>
          <w:color w:val="000000"/>
          <w:sz w:val="24"/>
        </w:rPr>
        <w:t xml:space="preserve">Budowa platformy widokowej na </w:t>
      </w:r>
      <w:proofErr w:type="spellStart"/>
      <w:r w:rsidR="00022CFF" w:rsidRPr="00022CFF">
        <w:rPr>
          <w:b/>
          <w:color w:val="000000"/>
          <w:sz w:val="24"/>
        </w:rPr>
        <w:t>Coglowej</w:t>
      </w:r>
      <w:proofErr w:type="spellEnd"/>
      <w:r w:rsidR="00022CFF" w:rsidRPr="00022CFF">
        <w:rPr>
          <w:b/>
          <w:color w:val="000000"/>
          <w:sz w:val="24"/>
        </w:rPr>
        <w:t xml:space="preserve"> Górze w Woźnikach oraz zagospodarowanie miejsca wokół platformy w systemie "zaprojektuj i wybuduj".</w:t>
      </w:r>
      <w:r>
        <w:rPr>
          <w:color w:val="000000"/>
          <w:sz w:val="24"/>
        </w:rPr>
        <w:t>.</w:t>
      </w:r>
    </w:p>
    <w:p w14:paraId="0A82DF82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59C5470E" w14:textId="77777777"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22CFF" w14:paraId="70A041DA" w14:textId="77777777" w:rsidTr="004A0F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14:paraId="0043D335" w14:textId="77777777" w:rsidR="00022CFF" w:rsidRDefault="00022CFF" w:rsidP="004A0FF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022CFF">
              <w:rPr>
                <w:sz w:val="24"/>
              </w:rPr>
              <w:t xml:space="preserve">Budowa platformy widokowej na </w:t>
            </w:r>
            <w:proofErr w:type="spellStart"/>
            <w:r w:rsidRPr="00022CFF">
              <w:rPr>
                <w:sz w:val="24"/>
              </w:rPr>
              <w:t>Coglowej</w:t>
            </w:r>
            <w:proofErr w:type="spellEnd"/>
            <w:r w:rsidRPr="00022CFF">
              <w:rPr>
                <w:sz w:val="24"/>
              </w:rPr>
              <w:t xml:space="preserve"> Górze w Woźnikach oraz zagospodarowanie miejsca wokół platformy w systemie "zaprojektuj i wybuduj".</w:t>
            </w:r>
          </w:p>
          <w:p w14:paraId="450A5A0A" w14:textId="77777777" w:rsidR="00022CFF" w:rsidRDefault="00022CFF" w:rsidP="004A0FF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2CFF">
              <w:rPr>
                <w:b/>
                <w:sz w:val="24"/>
              </w:rPr>
              <w:t>INGBERG Sp. z o.o.</w:t>
            </w:r>
          </w:p>
          <w:p w14:paraId="392D1DE8" w14:textId="77777777" w:rsidR="00022CFF" w:rsidRDefault="00022CFF" w:rsidP="004A0FF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2CFF">
              <w:rPr>
                <w:b/>
                <w:sz w:val="24"/>
              </w:rPr>
              <w:t>31-150</w:t>
            </w:r>
            <w:r>
              <w:rPr>
                <w:b/>
                <w:sz w:val="24"/>
              </w:rPr>
              <w:t xml:space="preserve"> </w:t>
            </w:r>
            <w:r w:rsidRPr="00022CFF">
              <w:rPr>
                <w:b/>
                <w:sz w:val="24"/>
              </w:rPr>
              <w:t>Kraków</w:t>
            </w:r>
          </w:p>
          <w:p w14:paraId="12E12134" w14:textId="77777777" w:rsidR="00022CFF" w:rsidRDefault="00022CFF" w:rsidP="004A0FF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2CFF">
              <w:rPr>
                <w:b/>
                <w:sz w:val="24"/>
              </w:rPr>
              <w:t>ul. Św. Filipa</w:t>
            </w:r>
            <w:r>
              <w:rPr>
                <w:b/>
                <w:sz w:val="24"/>
              </w:rPr>
              <w:t xml:space="preserve"> </w:t>
            </w:r>
            <w:r w:rsidRPr="00022CFF">
              <w:rPr>
                <w:b/>
                <w:sz w:val="24"/>
              </w:rPr>
              <w:t>23/3</w:t>
            </w:r>
          </w:p>
          <w:p w14:paraId="61C38C26" w14:textId="77777777" w:rsidR="00022CFF" w:rsidRDefault="00022CFF" w:rsidP="004A0FF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22CFF">
              <w:rPr>
                <w:b/>
                <w:sz w:val="24"/>
              </w:rPr>
              <w:t>157 809.00 zł</w:t>
            </w:r>
          </w:p>
          <w:p w14:paraId="25E479DA" w14:textId="77777777" w:rsidR="00022CFF" w:rsidRPr="00253031" w:rsidRDefault="00022CFF" w:rsidP="004A0FF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14:paraId="49237730" w14:textId="77777777" w:rsidR="00022CFF" w:rsidRDefault="00022CFF" w:rsidP="004A0FF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22CFF">
              <w:rPr>
                <w:sz w:val="24"/>
              </w:rPr>
              <w:t>Najkorzystniejsza oferta.</w:t>
            </w:r>
          </w:p>
        </w:tc>
      </w:tr>
    </w:tbl>
    <w:p w14:paraId="4F0B4B18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7F4CBE24" w14:textId="77777777"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184"/>
        <w:gridCol w:w="1843"/>
        <w:gridCol w:w="1559"/>
        <w:gridCol w:w="2410"/>
      </w:tblGrid>
      <w:tr w:rsidR="00A5631D" w:rsidRPr="004F3141" w14:paraId="70C237C4" w14:textId="77777777" w:rsidTr="00A5631D">
        <w:tc>
          <w:tcPr>
            <w:tcW w:w="540" w:type="dxa"/>
            <w:vAlign w:val="center"/>
          </w:tcPr>
          <w:p w14:paraId="3E2776E5" w14:textId="77777777" w:rsidR="00A5631D" w:rsidRPr="004F3141" w:rsidRDefault="00A5631D" w:rsidP="004F3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184" w:type="dxa"/>
            <w:vAlign w:val="center"/>
          </w:tcPr>
          <w:p w14:paraId="0B0906F0" w14:textId="77777777" w:rsidR="00A5631D" w:rsidRPr="004F3141" w:rsidRDefault="00A5631D" w:rsidP="004F3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14:paraId="745BCD32" w14:textId="77777777" w:rsidR="00A5631D" w:rsidRPr="004F3141" w:rsidRDefault="00A5631D" w:rsidP="004F3141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843" w:type="dxa"/>
            <w:vAlign w:val="center"/>
          </w:tcPr>
          <w:p w14:paraId="00DBF738" w14:textId="77777777" w:rsidR="00A5631D" w:rsidRPr="004F3141" w:rsidRDefault="00A5631D" w:rsidP="004F3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59" w:type="dxa"/>
          </w:tcPr>
          <w:p w14:paraId="36E279C1" w14:textId="77777777" w:rsidR="00A5631D" w:rsidRDefault="00A5631D" w:rsidP="00A5631D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1CAAD6" w14:textId="0D28903A" w:rsidR="00A5631D" w:rsidRPr="004F3141" w:rsidRDefault="00A5631D" w:rsidP="00A5631D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2410" w:type="dxa"/>
            <w:vAlign w:val="center"/>
          </w:tcPr>
          <w:p w14:paraId="11A7E328" w14:textId="3DE1A250" w:rsidR="00A5631D" w:rsidRPr="004F3141" w:rsidRDefault="00A5631D" w:rsidP="004F3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5631D" w:rsidRPr="004F3141" w14:paraId="647464C8" w14:textId="77777777" w:rsidTr="00A5631D">
        <w:tc>
          <w:tcPr>
            <w:tcW w:w="540" w:type="dxa"/>
            <w:vAlign w:val="center"/>
          </w:tcPr>
          <w:p w14:paraId="65E2556C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bookmarkStart w:id="0" w:name="_GoBack"/>
            <w:bookmarkEnd w:id="0"/>
          </w:p>
        </w:tc>
        <w:tc>
          <w:tcPr>
            <w:tcW w:w="3184" w:type="dxa"/>
            <w:vAlign w:val="center"/>
          </w:tcPr>
          <w:p w14:paraId="36F3F22B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INGBERG Sp. z o.o.</w:t>
            </w:r>
          </w:p>
          <w:p w14:paraId="479E1E9B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ul. Św. Filipa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14:paraId="180908FC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31-150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14:paraId="2DAA7BDF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14:paraId="005EE911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</w:tcPr>
          <w:p w14:paraId="428CCB1F" w14:textId="77777777" w:rsidR="00A5631D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06FBC5" w14:textId="77777777" w:rsidR="00A5631D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077C19" w14:textId="468CE88A" w:rsidR="00A5631D" w:rsidRPr="00022CFF" w:rsidRDefault="00A5631D" w:rsidP="00A5631D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40,00</w:t>
            </w:r>
          </w:p>
        </w:tc>
        <w:tc>
          <w:tcPr>
            <w:tcW w:w="2410" w:type="dxa"/>
            <w:vAlign w:val="center"/>
          </w:tcPr>
          <w:p w14:paraId="541FD67D" w14:textId="2AD28A11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5631D" w:rsidRPr="004F3141" w14:paraId="0514A9D2" w14:textId="77777777" w:rsidTr="00A5631D">
        <w:tc>
          <w:tcPr>
            <w:tcW w:w="540" w:type="dxa"/>
            <w:vAlign w:val="center"/>
          </w:tcPr>
          <w:p w14:paraId="604B400B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84" w:type="dxa"/>
            <w:vAlign w:val="center"/>
          </w:tcPr>
          <w:p w14:paraId="41E4DBB5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PWI Piech Wojciech</w:t>
            </w:r>
          </w:p>
          <w:p w14:paraId="03CD964F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ul. Śląska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5a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10C093A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42-610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Miasteczko Śląskie</w:t>
            </w:r>
          </w:p>
          <w:p w14:paraId="45CAB635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14:paraId="0CBCFBAE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sz w:val="18"/>
                <w:szCs w:val="18"/>
              </w:rPr>
              <w:t xml:space="preserve">  51,32</w:t>
            </w:r>
          </w:p>
        </w:tc>
        <w:tc>
          <w:tcPr>
            <w:tcW w:w="1559" w:type="dxa"/>
          </w:tcPr>
          <w:p w14:paraId="6A3BDC31" w14:textId="77777777" w:rsidR="00A5631D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698766" w14:textId="26C1C209" w:rsidR="00A5631D" w:rsidRPr="00022CFF" w:rsidRDefault="00A5631D" w:rsidP="00A5631D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40,00</w:t>
            </w:r>
          </w:p>
        </w:tc>
        <w:tc>
          <w:tcPr>
            <w:tcW w:w="2410" w:type="dxa"/>
            <w:vAlign w:val="center"/>
          </w:tcPr>
          <w:p w14:paraId="490FFAC8" w14:textId="3C30C7B0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sz w:val="18"/>
                <w:szCs w:val="18"/>
              </w:rPr>
              <w:t xml:space="preserve">  91,32</w:t>
            </w:r>
          </w:p>
        </w:tc>
      </w:tr>
      <w:tr w:rsidR="00A5631D" w:rsidRPr="004F3141" w14:paraId="1C2D1861" w14:textId="77777777" w:rsidTr="00A5631D">
        <w:tc>
          <w:tcPr>
            <w:tcW w:w="540" w:type="dxa"/>
            <w:vAlign w:val="center"/>
          </w:tcPr>
          <w:p w14:paraId="04C384A1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84" w:type="dxa"/>
            <w:vAlign w:val="center"/>
          </w:tcPr>
          <w:p w14:paraId="5BC3D5D3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Renowo</w:t>
            </w:r>
            <w:proofErr w:type="spellEnd"/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14:paraId="02EEE87B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ul. Chopina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94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2596E95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43-600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Jaworzno</w:t>
            </w:r>
          </w:p>
          <w:p w14:paraId="5BF410F0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14:paraId="3D3AAA9E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sz w:val="18"/>
                <w:szCs w:val="18"/>
              </w:rPr>
              <w:t xml:space="preserve">  43,04</w:t>
            </w:r>
          </w:p>
        </w:tc>
        <w:tc>
          <w:tcPr>
            <w:tcW w:w="1559" w:type="dxa"/>
          </w:tcPr>
          <w:p w14:paraId="6E196EE3" w14:textId="77777777" w:rsidR="00A5631D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CCE324A" w14:textId="1C7F7CA6" w:rsidR="00A5631D" w:rsidRPr="00022CFF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2410" w:type="dxa"/>
            <w:vAlign w:val="center"/>
          </w:tcPr>
          <w:p w14:paraId="0EB04AAA" w14:textId="097C3371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sz w:val="18"/>
                <w:szCs w:val="18"/>
              </w:rPr>
              <w:t xml:space="preserve">  83,04</w:t>
            </w:r>
          </w:p>
        </w:tc>
      </w:tr>
      <w:tr w:rsidR="00A5631D" w:rsidRPr="004F3141" w14:paraId="575D7C7E" w14:textId="77777777" w:rsidTr="00A5631D">
        <w:tc>
          <w:tcPr>
            <w:tcW w:w="540" w:type="dxa"/>
            <w:vAlign w:val="center"/>
          </w:tcPr>
          <w:p w14:paraId="090CF2B2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84" w:type="dxa"/>
            <w:vAlign w:val="center"/>
          </w:tcPr>
          <w:p w14:paraId="50C745A5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FINA Spółka z o.o.</w:t>
            </w:r>
          </w:p>
          <w:p w14:paraId="07C7A083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ul. Cegielniana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06585B4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42-289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Woźniki</w:t>
            </w:r>
          </w:p>
          <w:p w14:paraId="21C70224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14:paraId="6AA9D7F2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sz w:val="18"/>
                <w:szCs w:val="18"/>
              </w:rPr>
              <w:t xml:space="preserve">  39,48</w:t>
            </w:r>
          </w:p>
        </w:tc>
        <w:tc>
          <w:tcPr>
            <w:tcW w:w="1559" w:type="dxa"/>
          </w:tcPr>
          <w:p w14:paraId="0FABFD4C" w14:textId="77777777" w:rsidR="00A5631D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433828" w14:textId="4D3F35EE" w:rsidR="00A5631D" w:rsidRPr="00022CFF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2410" w:type="dxa"/>
            <w:vAlign w:val="center"/>
          </w:tcPr>
          <w:p w14:paraId="10CE59F3" w14:textId="0D6C4296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sz w:val="18"/>
                <w:szCs w:val="18"/>
              </w:rPr>
              <w:t xml:space="preserve">  79,48</w:t>
            </w:r>
          </w:p>
        </w:tc>
      </w:tr>
      <w:tr w:rsidR="00A5631D" w:rsidRPr="004F3141" w14:paraId="5BE87985" w14:textId="77777777" w:rsidTr="00A5631D">
        <w:tc>
          <w:tcPr>
            <w:tcW w:w="540" w:type="dxa"/>
            <w:vAlign w:val="center"/>
          </w:tcPr>
          <w:p w14:paraId="387DD6F9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84" w:type="dxa"/>
            <w:vAlign w:val="center"/>
          </w:tcPr>
          <w:p w14:paraId="4EACE932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ZONE X Sp. z o.o.</w:t>
            </w:r>
          </w:p>
          <w:p w14:paraId="5A7AFBBA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ul. Asnyka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14:paraId="3B18033C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71-526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  <w:p w14:paraId="2340E785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022CF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14:paraId="0BFEA12D" w14:textId="77777777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24,92</w:t>
            </w:r>
          </w:p>
        </w:tc>
        <w:tc>
          <w:tcPr>
            <w:tcW w:w="1559" w:type="dxa"/>
          </w:tcPr>
          <w:p w14:paraId="750FF9E0" w14:textId="77777777" w:rsidR="00A5631D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9825EFB" w14:textId="184F3121" w:rsidR="00A5631D" w:rsidRPr="00022CFF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2410" w:type="dxa"/>
            <w:vAlign w:val="center"/>
          </w:tcPr>
          <w:p w14:paraId="4279F63E" w14:textId="66CE0AD4" w:rsidR="00A5631D" w:rsidRPr="004F3141" w:rsidRDefault="00A5631D" w:rsidP="004A0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2CFF">
              <w:rPr>
                <w:rFonts w:ascii="Times New Roman" w:hAnsi="Times New Roman" w:cs="Times New Roman"/>
                <w:sz w:val="18"/>
                <w:szCs w:val="18"/>
              </w:rPr>
              <w:t xml:space="preserve">  64,92</w:t>
            </w:r>
          </w:p>
        </w:tc>
      </w:tr>
    </w:tbl>
    <w:p w14:paraId="008ACAB9" w14:textId="77777777" w:rsidR="00D5444F" w:rsidRDefault="00D5444F">
      <w:pPr>
        <w:spacing w:before="120" w:after="120"/>
        <w:jc w:val="both"/>
        <w:rPr>
          <w:color w:val="000000"/>
          <w:sz w:val="24"/>
          <w:szCs w:val="24"/>
        </w:rPr>
      </w:pPr>
    </w:p>
    <w:p w14:paraId="678FC1CB" w14:textId="77777777" w:rsidR="00C85A89" w:rsidRDefault="00C85A89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toku postępowania odrzucone zostały następujące oferty:</w:t>
      </w:r>
    </w:p>
    <w:tbl>
      <w:tblPr>
        <w:tblW w:w="9645" w:type="dxa"/>
        <w:tblInd w:w="-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3"/>
        <w:gridCol w:w="2796"/>
        <w:gridCol w:w="5796"/>
      </w:tblGrid>
      <w:tr w:rsidR="00C85A89" w14:paraId="12490A60" w14:textId="77777777" w:rsidTr="00D5444F">
        <w:tc>
          <w:tcPr>
            <w:tcW w:w="1053" w:type="dxa"/>
            <w:shd w:val="clear" w:color="auto" w:fill="F3F3F3"/>
            <w:vAlign w:val="center"/>
          </w:tcPr>
          <w:p w14:paraId="110A777F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5996ED8B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 oferty, nazwa i adres wykonawcy:</w:t>
            </w:r>
          </w:p>
        </w:tc>
        <w:tc>
          <w:tcPr>
            <w:tcW w:w="5796" w:type="dxa"/>
            <w:shd w:val="clear" w:color="auto" w:fill="F3F3F3"/>
            <w:vAlign w:val="center"/>
          </w:tcPr>
          <w:p w14:paraId="0E23E65C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Uzasadnienie odrzucenia oferty:</w:t>
            </w:r>
          </w:p>
        </w:tc>
      </w:tr>
      <w:tr w:rsidR="00C85A89" w14:paraId="0898667E" w14:textId="77777777" w:rsidTr="00D5444F">
        <w:tc>
          <w:tcPr>
            <w:tcW w:w="1053" w:type="dxa"/>
            <w:vAlign w:val="center"/>
          </w:tcPr>
          <w:p w14:paraId="171FCC22" w14:textId="77777777" w:rsidR="00C85A89" w:rsidRPr="00A5631D" w:rsidRDefault="00022CFF">
            <w:pPr>
              <w:rPr>
                <w:sz w:val="24"/>
              </w:rPr>
            </w:pPr>
            <w:r w:rsidRPr="00A5631D">
              <w:rPr>
                <w:sz w:val="24"/>
              </w:rPr>
              <w:t>0</w:t>
            </w:r>
          </w:p>
        </w:tc>
        <w:tc>
          <w:tcPr>
            <w:tcW w:w="2796" w:type="dxa"/>
            <w:vAlign w:val="center"/>
          </w:tcPr>
          <w:p w14:paraId="42841F97" w14:textId="723D6A68" w:rsidR="00C85A89" w:rsidRPr="00A5631D" w:rsidRDefault="00A5631D">
            <w:pPr>
              <w:rPr>
                <w:sz w:val="24"/>
              </w:rPr>
            </w:pPr>
            <w:r w:rsidRPr="00A5631D">
              <w:rPr>
                <w:sz w:val="24"/>
              </w:rPr>
              <w:t xml:space="preserve"> -</w:t>
            </w:r>
          </w:p>
        </w:tc>
        <w:tc>
          <w:tcPr>
            <w:tcW w:w="5796" w:type="dxa"/>
            <w:vAlign w:val="center"/>
          </w:tcPr>
          <w:p w14:paraId="1FDD51D0" w14:textId="442EA63D" w:rsidR="00C85A89" w:rsidRPr="00022CFF" w:rsidRDefault="00A5631D">
            <w:pPr>
              <w:rPr>
                <w:sz w:val="24"/>
                <w:highlight w:val="darkGray"/>
              </w:rPr>
            </w:pPr>
            <w:r>
              <w:rPr>
                <w:sz w:val="24"/>
              </w:rPr>
              <w:t>-</w:t>
            </w:r>
          </w:p>
        </w:tc>
      </w:tr>
    </w:tbl>
    <w:p w14:paraId="59A09FA7" w14:textId="77777777" w:rsidR="00C85A89" w:rsidRDefault="00C85A89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oraz wykluczono z postępowania następujących wykonawców:</w:t>
      </w:r>
    </w:p>
    <w:tbl>
      <w:tblPr>
        <w:tblW w:w="9687" w:type="dxa"/>
        <w:tblInd w:w="-8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7"/>
        <w:gridCol w:w="2796"/>
        <w:gridCol w:w="5824"/>
      </w:tblGrid>
      <w:tr w:rsidR="00C85A89" w14:paraId="38000B3D" w14:textId="77777777" w:rsidTr="00D5444F">
        <w:tc>
          <w:tcPr>
            <w:tcW w:w="1067" w:type="dxa"/>
            <w:shd w:val="clear" w:color="auto" w:fill="F3F3F3"/>
            <w:vAlign w:val="center"/>
          </w:tcPr>
          <w:p w14:paraId="0219A622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2D071F60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i adres wykonawcy:</w:t>
            </w:r>
          </w:p>
        </w:tc>
        <w:tc>
          <w:tcPr>
            <w:tcW w:w="5824" w:type="dxa"/>
            <w:shd w:val="clear" w:color="auto" w:fill="F3F3F3"/>
            <w:vAlign w:val="center"/>
          </w:tcPr>
          <w:p w14:paraId="054B6220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Uzasadnienie wykluczenia wykonawcy:</w:t>
            </w:r>
          </w:p>
        </w:tc>
      </w:tr>
      <w:tr w:rsidR="00C85A89" w14:paraId="75A99BF7" w14:textId="77777777" w:rsidTr="00D5444F">
        <w:tc>
          <w:tcPr>
            <w:tcW w:w="1067" w:type="dxa"/>
            <w:vAlign w:val="center"/>
          </w:tcPr>
          <w:p w14:paraId="74BC040A" w14:textId="77777777" w:rsidR="00C85A89" w:rsidRDefault="00022CFF">
            <w:pPr>
              <w:rPr>
                <w:sz w:val="24"/>
              </w:rPr>
            </w:pPr>
            <w:r w:rsidRPr="00022CFF">
              <w:rPr>
                <w:sz w:val="24"/>
              </w:rPr>
              <w:t>0</w:t>
            </w:r>
          </w:p>
        </w:tc>
        <w:tc>
          <w:tcPr>
            <w:tcW w:w="2796" w:type="dxa"/>
            <w:vAlign w:val="center"/>
          </w:tcPr>
          <w:p w14:paraId="6BF3EE83" w14:textId="77777777" w:rsidR="00C85A89" w:rsidRDefault="00C85A89">
            <w:pPr>
              <w:jc w:val="both"/>
              <w:rPr>
                <w:sz w:val="24"/>
              </w:rPr>
            </w:pPr>
          </w:p>
          <w:p w14:paraId="0812139A" w14:textId="565AEE66" w:rsidR="00C85A89" w:rsidRDefault="00C85A89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  <w:r w:rsidR="00A5631D">
              <w:rPr>
                <w:sz w:val="24"/>
              </w:rPr>
              <w:t>-</w:t>
            </w:r>
          </w:p>
          <w:p w14:paraId="38869FBC" w14:textId="77777777" w:rsidR="00C85A89" w:rsidRDefault="00C85A89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5824" w:type="dxa"/>
            <w:vAlign w:val="center"/>
          </w:tcPr>
          <w:p w14:paraId="1FAAD042" w14:textId="77777777" w:rsidR="00C85A89" w:rsidRDefault="00C85A89">
            <w:pPr>
              <w:jc w:val="both"/>
              <w:rPr>
                <w:sz w:val="24"/>
              </w:rPr>
            </w:pPr>
          </w:p>
          <w:p w14:paraId="77042919" w14:textId="79789F69" w:rsidR="00C85A89" w:rsidRDefault="00A5631D">
            <w:pPr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14:paraId="06D1448D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253F8567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10ED9265" w14:textId="77777777" w:rsidR="00C85A89" w:rsidRDefault="00022CFF">
      <w:pPr>
        <w:pStyle w:val="Nagwek"/>
        <w:tabs>
          <w:tab w:val="clear" w:pos="4536"/>
        </w:tabs>
        <w:jc w:val="both"/>
        <w:rPr>
          <w:sz w:val="24"/>
        </w:rPr>
      </w:pPr>
      <w:r w:rsidRPr="00022CFF">
        <w:rPr>
          <w:sz w:val="24"/>
        </w:rPr>
        <w:t>Woźniki</w:t>
      </w:r>
      <w:r w:rsidR="00C85A89">
        <w:rPr>
          <w:sz w:val="24"/>
        </w:rPr>
        <w:t xml:space="preserve"> dnia: </w:t>
      </w:r>
      <w:r w:rsidRPr="00022CFF">
        <w:rPr>
          <w:sz w:val="24"/>
        </w:rPr>
        <w:t>2020-03-26</w:t>
      </w:r>
    </w:p>
    <w:p w14:paraId="0515D53B" w14:textId="77777777"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1FF725" w14:textId="77777777" w:rsidR="006D5F1D" w:rsidRDefault="006D5F1D">
      <w:r>
        <w:separator/>
      </w:r>
    </w:p>
  </w:endnote>
  <w:endnote w:type="continuationSeparator" w:id="0">
    <w:p w14:paraId="191421E6" w14:textId="77777777" w:rsidR="006D5F1D" w:rsidRDefault="006D5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AD7DA" w14:textId="77777777" w:rsidR="00022CFF" w:rsidRDefault="00022C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5FF4E" w14:textId="77777777"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 w14:anchorId="2095B3DC">
        <v:line id="_x0000_s2049" style="position:absolute;z-index:251657728" from="-3.8pt,8.7pt" to="455.2pt,8.7pt"/>
      </w:pict>
    </w:r>
  </w:p>
  <w:p w14:paraId="3C80131A" w14:textId="77777777"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6097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6097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18708" w14:textId="77777777" w:rsidR="00022CFF" w:rsidRDefault="00022C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D402F3" w14:textId="77777777" w:rsidR="006D5F1D" w:rsidRDefault="006D5F1D">
      <w:r>
        <w:separator/>
      </w:r>
    </w:p>
  </w:footnote>
  <w:footnote w:type="continuationSeparator" w:id="0">
    <w:p w14:paraId="00F3F0A4" w14:textId="77777777" w:rsidR="006D5F1D" w:rsidRDefault="006D5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A5DF93" w14:textId="77777777" w:rsidR="00022CFF" w:rsidRDefault="00022C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24A52" w14:textId="77777777" w:rsidR="00022CFF" w:rsidRDefault="00022C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AD4C42" w14:textId="77777777" w:rsidR="00022CFF" w:rsidRDefault="00022C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5F1D"/>
    <w:rsid w:val="00022CFF"/>
    <w:rsid w:val="00140696"/>
    <w:rsid w:val="00253031"/>
    <w:rsid w:val="00377700"/>
    <w:rsid w:val="004F3141"/>
    <w:rsid w:val="005C147E"/>
    <w:rsid w:val="006D5F1D"/>
    <w:rsid w:val="007124E4"/>
    <w:rsid w:val="00745012"/>
    <w:rsid w:val="00987E41"/>
    <w:rsid w:val="00A5631D"/>
    <w:rsid w:val="00C85A89"/>
    <w:rsid w:val="00D5444F"/>
    <w:rsid w:val="00D60978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6C2634"/>
  <w15:chartTrackingRefBased/>
  <w15:docId w15:val="{13ECB9D9-121E-494D-B08F-2D8118C58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559D~1.J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223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Kaludia Janczyk</dc:creator>
  <cp:keywords/>
  <cp:lastModifiedBy>Kaludia Janczyk</cp:lastModifiedBy>
  <cp:revision>2</cp:revision>
  <cp:lastPrinted>1601-01-01T00:00:00Z</cp:lastPrinted>
  <dcterms:created xsi:type="dcterms:W3CDTF">2020-03-26T13:32:00Z</dcterms:created>
  <dcterms:modified xsi:type="dcterms:W3CDTF">2020-03-26T13:32:00Z</dcterms:modified>
</cp:coreProperties>
</file>