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3BB9C" w14:textId="4C0250AB" w:rsidR="001A443E" w:rsidRDefault="000E620D" w:rsidP="002A0671">
      <w:pPr>
        <w:jc w:val="right"/>
        <w:rPr>
          <w:b/>
          <w:bCs/>
          <w:sz w:val="24"/>
        </w:rPr>
      </w:pPr>
      <w:r w:rsidRPr="000E620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E620D">
        <w:rPr>
          <w:sz w:val="24"/>
        </w:rPr>
        <w:t>2020-0</w:t>
      </w:r>
      <w:r w:rsidR="002A0671">
        <w:rPr>
          <w:sz w:val="24"/>
        </w:rPr>
        <w:t>4</w:t>
      </w:r>
      <w:r w:rsidRPr="000E620D">
        <w:rPr>
          <w:sz w:val="24"/>
        </w:rPr>
        <w:t>-</w:t>
      </w:r>
      <w:r w:rsidR="002A0671">
        <w:rPr>
          <w:sz w:val="24"/>
        </w:rPr>
        <w:t>01</w:t>
      </w:r>
      <w:bookmarkStart w:id="0" w:name="_GoBack"/>
      <w:bookmarkEnd w:id="0"/>
    </w:p>
    <w:p w14:paraId="27213BCC" w14:textId="77777777" w:rsidR="000E620D" w:rsidRPr="000E620D" w:rsidRDefault="000E620D" w:rsidP="0018613E">
      <w:pPr>
        <w:spacing w:after="40"/>
        <w:rPr>
          <w:b/>
          <w:bCs/>
          <w:sz w:val="24"/>
        </w:rPr>
      </w:pPr>
      <w:r w:rsidRPr="000E620D">
        <w:rPr>
          <w:b/>
          <w:bCs/>
          <w:sz w:val="24"/>
        </w:rPr>
        <w:t>Politechnika Rzeszowska</w:t>
      </w:r>
    </w:p>
    <w:p w14:paraId="40FFB8B5" w14:textId="77777777" w:rsidR="00A80738" w:rsidRDefault="000E620D" w:rsidP="0018613E">
      <w:pPr>
        <w:spacing w:after="40"/>
        <w:rPr>
          <w:b/>
          <w:bCs/>
          <w:sz w:val="24"/>
        </w:rPr>
      </w:pPr>
      <w:r w:rsidRPr="000E620D">
        <w:rPr>
          <w:b/>
          <w:bCs/>
          <w:sz w:val="24"/>
        </w:rPr>
        <w:t>Dział Logistyki i Zamówień Publicznych</w:t>
      </w:r>
    </w:p>
    <w:p w14:paraId="2D5DC90D" w14:textId="77777777" w:rsidR="00A80738" w:rsidRPr="0018613E" w:rsidRDefault="000E620D" w:rsidP="00A80738">
      <w:pPr>
        <w:rPr>
          <w:bCs/>
          <w:sz w:val="24"/>
        </w:rPr>
      </w:pPr>
      <w:r w:rsidRPr="000E620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E620D">
        <w:rPr>
          <w:bCs/>
          <w:sz w:val="24"/>
        </w:rPr>
        <w:t>12</w:t>
      </w:r>
    </w:p>
    <w:p w14:paraId="01F6D4A3" w14:textId="77777777" w:rsidR="00A80738" w:rsidRPr="0018613E" w:rsidRDefault="000E620D" w:rsidP="00A80738">
      <w:pPr>
        <w:rPr>
          <w:bCs/>
          <w:sz w:val="24"/>
        </w:rPr>
      </w:pPr>
      <w:r w:rsidRPr="000E620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E620D">
        <w:rPr>
          <w:bCs/>
          <w:sz w:val="24"/>
        </w:rPr>
        <w:t>Rzeszów</w:t>
      </w:r>
    </w:p>
    <w:p w14:paraId="34A0C2C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5E2BA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620D" w:rsidRPr="000E620D">
        <w:rPr>
          <w:b/>
          <w:sz w:val="24"/>
          <w:szCs w:val="24"/>
        </w:rPr>
        <w:t>NA/O/83/2020</w:t>
      </w:r>
      <w:r w:rsidR="00A80738">
        <w:rPr>
          <w:sz w:val="24"/>
        </w:rPr>
        <w:tab/>
        <w:t xml:space="preserve"> </w:t>
      </w:r>
    </w:p>
    <w:p w14:paraId="082CED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B034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8D159F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74FC9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0C39D3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E620D" w:rsidRPr="000E620D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9133A3B" w14:textId="77777777" w:rsidR="00CB5EDB" w:rsidRPr="00490DC0" w:rsidRDefault="000E620D" w:rsidP="00CB5EDB">
      <w:pPr>
        <w:pStyle w:val="Tekstpodstawowywcity"/>
        <w:spacing w:before="120" w:after="240"/>
        <w:ind w:firstLine="0"/>
        <w:jc w:val="center"/>
      </w:pPr>
      <w:r w:rsidRPr="000E620D">
        <w:rPr>
          <w:b/>
        </w:rPr>
        <w:t>Materiały reklamowe (gadżety) + Materiały promocyjne folkowe</w:t>
      </w:r>
    </w:p>
    <w:p w14:paraId="503D9C37" w14:textId="5E298997" w:rsidR="00CB5EDB" w:rsidRPr="00FF4AB1" w:rsidRDefault="00CB5EDB" w:rsidP="00FF07E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</w:t>
      </w:r>
      <w:r>
        <w:rPr>
          <w:sz w:val="24"/>
          <w:szCs w:val="24"/>
        </w:rPr>
        <w:t xml:space="preserve">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</w:t>
      </w:r>
      <w:r w:rsidR="00FF07EA">
        <w:rPr>
          <w:sz w:val="24"/>
          <w:szCs w:val="24"/>
        </w:rPr>
        <w:t xml:space="preserve">, które </w:t>
      </w:r>
      <w:r w:rsidRPr="00FF4AB1">
        <w:rPr>
          <w:sz w:val="24"/>
          <w:szCs w:val="24"/>
        </w:rPr>
        <w:t xml:space="preserve">odbyło się w dniu </w:t>
      </w:r>
      <w:r w:rsidR="000E620D" w:rsidRPr="000E620D">
        <w:rPr>
          <w:sz w:val="24"/>
          <w:szCs w:val="24"/>
        </w:rPr>
        <w:t>31/03/2020</w:t>
      </w:r>
      <w:r w:rsidRPr="00FF4AB1">
        <w:rPr>
          <w:sz w:val="24"/>
          <w:szCs w:val="24"/>
        </w:rPr>
        <w:t xml:space="preserve"> o godz. </w:t>
      </w:r>
      <w:r w:rsidR="000E620D" w:rsidRPr="000E620D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14:paraId="669ED188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620D" w:rsidRPr="006646D9" w14:paraId="271208C0" w14:textId="77777777" w:rsidTr="004B1A46">
        <w:trPr>
          <w:trHeight w:val="70"/>
        </w:trPr>
        <w:tc>
          <w:tcPr>
            <w:tcW w:w="9214" w:type="dxa"/>
          </w:tcPr>
          <w:p w14:paraId="75D9294B" w14:textId="77777777" w:rsidR="000E620D" w:rsidRPr="00A3048A" w:rsidRDefault="000E620D" w:rsidP="004B1A4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E620D">
              <w:rPr>
                <w:sz w:val="24"/>
                <w:szCs w:val="24"/>
              </w:rPr>
              <w:t>części</w:t>
            </w:r>
            <w:proofErr w:type="gramEnd"/>
            <w:r w:rsidRPr="000E620D">
              <w:rPr>
                <w:sz w:val="24"/>
                <w:szCs w:val="24"/>
              </w:rPr>
              <w:t xml:space="preserve"> 1 zamówienia w wysokości 7 179.00 </w:t>
            </w:r>
            <w:proofErr w:type="gramStart"/>
            <w:r w:rsidRPr="000E620D">
              <w:rPr>
                <w:sz w:val="24"/>
                <w:szCs w:val="24"/>
              </w:rPr>
              <w:t>zł</w:t>
            </w:r>
            <w:proofErr w:type="gramEnd"/>
            <w:r w:rsidRPr="000E620D">
              <w:rPr>
                <w:sz w:val="24"/>
                <w:szCs w:val="24"/>
              </w:rPr>
              <w:t xml:space="preserve"> brutto;</w:t>
            </w:r>
          </w:p>
        </w:tc>
      </w:tr>
      <w:tr w:rsidR="000E620D" w:rsidRPr="006646D9" w14:paraId="18F59FAC" w14:textId="77777777" w:rsidTr="004B1A46">
        <w:trPr>
          <w:trHeight w:val="70"/>
        </w:trPr>
        <w:tc>
          <w:tcPr>
            <w:tcW w:w="9214" w:type="dxa"/>
          </w:tcPr>
          <w:p w14:paraId="79E673CE" w14:textId="77777777" w:rsidR="000E620D" w:rsidRPr="00A3048A" w:rsidRDefault="000E620D" w:rsidP="004B1A4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E620D">
              <w:rPr>
                <w:sz w:val="24"/>
                <w:szCs w:val="24"/>
              </w:rPr>
              <w:t>części</w:t>
            </w:r>
            <w:proofErr w:type="gramEnd"/>
            <w:r w:rsidRPr="000E620D">
              <w:rPr>
                <w:sz w:val="24"/>
                <w:szCs w:val="24"/>
              </w:rPr>
              <w:t xml:space="preserve"> 2 zamówienia w wysokości 4 796.56 </w:t>
            </w:r>
            <w:proofErr w:type="gramStart"/>
            <w:r w:rsidRPr="000E620D">
              <w:rPr>
                <w:sz w:val="24"/>
                <w:szCs w:val="24"/>
              </w:rPr>
              <w:t>zł</w:t>
            </w:r>
            <w:proofErr w:type="gramEnd"/>
            <w:r w:rsidRPr="000E620D">
              <w:rPr>
                <w:sz w:val="24"/>
                <w:szCs w:val="24"/>
              </w:rPr>
              <w:t xml:space="preserve"> brutto;</w:t>
            </w:r>
          </w:p>
        </w:tc>
      </w:tr>
    </w:tbl>
    <w:p w14:paraId="21FB4A73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1"/>
        <w:gridCol w:w="1219"/>
        <w:gridCol w:w="3292"/>
        <w:gridCol w:w="1830"/>
        <w:gridCol w:w="1830"/>
      </w:tblGrid>
      <w:tr w:rsidR="00D36442" w:rsidRPr="00075CD0" w14:paraId="63B762D7" w14:textId="77777777" w:rsidTr="00FF07EA">
        <w:trPr>
          <w:trHeight w:val="454"/>
        </w:trPr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4063E3C3" w14:textId="77777777" w:rsidR="00D36442" w:rsidRPr="00CB5EDB" w:rsidRDefault="00D36442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53257C57" w14:textId="77777777" w:rsidR="00D36442" w:rsidRPr="00CB5EDB" w:rsidRDefault="00D36442" w:rsidP="00075CD0">
            <w:pPr>
              <w:jc w:val="center"/>
            </w:pPr>
            <w:r w:rsidRPr="00CB5EDB">
              <w:t>Nr</w:t>
            </w:r>
          </w:p>
          <w:p w14:paraId="602000E7" w14:textId="77777777" w:rsidR="00D36442" w:rsidRPr="00CB5EDB" w:rsidRDefault="00D36442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3292" w:type="dxa"/>
            <w:shd w:val="clear" w:color="auto" w:fill="D9D9D9" w:themeFill="background1" w:themeFillShade="D9"/>
            <w:vAlign w:val="center"/>
          </w:tcPr>
          <w:p w14:paraId="46CF7BF4" w14:textId="77777777" w:rsidR="00D36442" w:rsidRDefault="00D36442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20D317E9" w14:textId="77777777" w:rsidR="00D36442" w:rsidRPr="00CB5EDB" w:rsidRDefault="00D36442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Pr="00CB5EDB">
              <w:t xml:space="preserve"> wykonawcy</w:t>
            </w:r>
          </w:p>
        </w:tc>
        <w:tc>
          <w:tcPr>
            <w:tcW w:w="1830" w:type="dxa"/>
            <w:shd w:val="clear" w:color="auto" w:fill="D9D9D9" w:themeFill="background1" w:themeFillShade="D9"/>
            <w:vAlign w:val="center"/>
          </w:tcPr>
          <w:p w14:paraId="5D48F812" w14:textId="1B76FBB2" w:rsidR="00D36442" w:rsidRPr="00CB5EDB" w:rsidRDefault="00D36442" w:rsidP="00075CD0">
            <w:pPr>
              <w:jc w:val="center"/>
            </w:pPr>
            <w:r w:rsidRPr="00CB5EDB">
              <w:t>Cena oferty</w:t>
            </w:r>
            <w:r w:rsidR="00FF07EA">
              <w:t xml:space="preserve"> brutto</w:t>
            </w:r>
          </w:p>
        </w:tc>
        <w:tc>
          <w:tcPr>
            <w:tcW w:w="1830" w:type="dxa"/>
            <w:shd w:val="clear" w:color="auto" w:fill="D9D9D9" w:themeFill="background1" w:themeFillShade="D9"/>
            <w:vAlign w:val="center"/>
          </w:tcPr>
          <w:p w14:paraId="5361ADBE" w14:textId="77777777" w:rsidR="00D36442" w:rsidRPr="00CB5EDB" w:rsidRDefault="00D36442" w:rsidP="00075CD0">
            <w:pPr>
              <w:jc w:val="center"/>
            </w:pPr>
            <w:r w:rsidRPr="00CB5EDB">
              <w:t>Termin wykonania</w:t>
            </w:r>
          </w:p>
        </w:tc>
      </w:tr>
      <w:tr w:rsidR="00D36442" w:rsidRPr="00075CD0" w14:paraId="12066F91" w14:textId="77777777" w:rsidTr="00D36442">
        <w:trPr>
          <w:trHeight w:val="808"/>
        </w:trPr>
        <w:tc>
          <w:tcPr>
            <w:tcW w:w="1181" w:type="dxa"/>
            <w:shd w:val="clear" w:color="auto" w:fill="auto"/>
            <w:vAlign w:val="center"/>
          </w:tcPr>
          <w:p w14:paraId="0D57B204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8550A1B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7171B906" w14:textId="77777777" w:rsidR="00D36442" w:rsidRPr="00CB5EDB" w:rsidRDefault="00D36442" w:rsidP="004B1A46">
            <w:pPr>
              <w:spacing w:before="40"/>
            </w:pPr>
            <w:r w:rsidRPr="000E620D">
              <w:t xml:space="preserve">G4U </w:t>
            </w:r>
            <w:proofErr w:type="spellStart"/>
            <w:r w:rsidRPr="000E620D">
              <w:t>Sp.z.</w:t>
            </w:r>
            <w:proofErr w:type="gramStart"/>
            <w:r w:rsidRPr="000E620D">
              <w:t>o</w:t>
            </w:r>
            <w:proofErr w:type="gramEnd"/>
            <w:r w:rsidRPr="000E620D">
              <w:t>.</w:t>
            </w:r>
            <w:proofErr w:type="gramStart"/>
            <w:r w:rsidRPr="000E620D">
              <w:t>o</w:t>
            </w:r>
            <w:proofErr w:type="spellEnd"/>
            <w:proofErr w:type="gramEnd"/>
            <w:r w:rsidRPr="000E620D">
              <w:t>.</w:t>
            </w:r>
          </w:p>
          <w:p w14:paraId="32D407E7" w14:textId="77777777" w:rsidR="00D36442" w:rsidRPr="00CB5EDB" w:rsidRDefault="00D36442" w:rsidP="004B1A46">
            <w:r w:rsidRPr="000E620D">
              <w:t>Twarda</w:t>
            </w:r>
            <w:r w:rsidRPr="00CB5EDB">
              <w:t xml:space="preserve"> </w:t>
            </w:r>
            <w:r w:rsidRPr="000E620D">
              <w:t>18</w:t>
            </w:r>
            <w:r w:rsidRPr="00CB5EDB">
              <w:t xml:space="preserve"> </w:t>
            </w:r>
          </w:p>
          <w:p w14:paraId="0B3FF1FA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00-105</w:t>
            </w:r>
            <w:r w:rsidRPr="00CB5EDB">
              <w:t xml:space="preserve"> </w:t>
            </w:r>
            <w:r w:rsidRPr="000E620D">
              <w:t>Warszawa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2F32BB1E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6 154.92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484149AF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7571709E" w14:textId="77777777" w:rsidTr="00D36442">
        <w:trPr>
          <w:trHeight w:val="1044"/>
        </w:trPr>
        <w:tc>
          <w:tcPr>
            <w:tcW w:w="1181" w:type="dxa"/>
            <w:shd w:val="clear" w:color="auto" w:fill="auto"/>
            <w:vAlign w:val="center"/>
          </w:tcPr>
          <w:p w14:paraId="1BF2CA98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2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C52F68B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25C91DB8" w14:textId="77777777" w:rsidR="00D36442" w:rsidRPr="00CB5EDB" w:rsidRDefault="00D36442" w:rsidP="004B1A46">
            <w:pPr>
              <w:spacing w:before="40"/>
            </w:pPr>
            <w:r w:rsidRPr="000E620D">
              <w:t>E-FREAKY Mateusz Zatoń</w:t>
            </w:r>
          </w:p>
          <w:p w14:paraId="2F85F2E9" w14:textId="77777777" w:rsidR="00D36442" w:rsidRPr="00CB5EDB" w:rsidRDefault="00D36442" w:rsidP="004B1A46">
            <w:r w:rsidRPr="000E620D">
              <w:t>Chmielnik</w:t>
            </w:r>
            <w:r w:rsidRPr="00CB5EDB">
              <w:t xml:space="preserve"> </w:t>
            </w:r>
            <w:r w:rsidRPr="000E620D">
              <w:t>252</w:t>
            </w:r>
            <w:r w:rsidRPr="00CB5EDB">
              <w:t xml:space="preserve"> </w:t>
            </w:r>
          </w:p>
          <w:p w14:paraId="40C4B108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36-016</w:t>
            </w:r>
            <w:r w:rsidRPr="00CB5EDB">
              <w:t xml:space="preserve"> </w:t>
            </w:r>
            <w:r w:rsidRPr="000E620D">
              <w:t>Chmielnik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54C85852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4 623.57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24F12885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5BE5F918" w14:textId="77777777" w:rsidTr="00D36442">
        <w:trPr>
          <w:trHeight w:val="1027"/>
        </w:trPr>
        <w:tc>
          <w:tcPr>
            <w:tcW w:w="1181" w:type="dxa"/>
            <w:shd w:val="clear" w:color="auto" w:fill="auto"/>
            <w:vAlign w:val="center"/>
          </w:tcPr>
          <w:p w14:paraId="1BFA579C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DFFB909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066A8569" w14:textId="77777777" w:rsidR="00D36442" w:rsidRPr="00CB5EDB" w:rsidRDefault="00D36442" w:rsidP="004B1A46">
            <w:pPr>
              <w:spacing w:before="40"/>
            </w:pPr>
            <w:r w:rsidRPr="000E620D">
              <w:t>Agencja Reklamowa MOLOH</w:t>
            </w:r>
          </w:p>
          <w:p w14:paraId="3F8CB96D" w14:textId="77777777" w:rsidR="00D36442" w:rsidRPr="00CB5EDB" w:rsidRDefault="00D36442" w:rsidP="004B1A46">
            <w:r w:rsidRPr="000E620D">
              <w:t>Komandorska</w:t>
            </w:r>
            <w:r w:rsidRPr="00CB5EDB">
              <w:t xml:space="preserve"> </w:t>
            </w:r>
            <w:r w:rsidRPr="000E620D">
              <w:t>53B/12</w:t>
            </w:r>
            <w:r w:rsidRPr="00CB5EDB">
              <w:t xml:space="preserve"> </w:t>
            </w:r>
          </w:p>
          <w:p w14:paraId="14B271DA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53-342</w:t>
            </w:r>
            <w:r w:rsidRPr="00CB5EDB">
              <w:t xml:space="preserve"> </w:t>
            </w:r>
            <w:r w:rsidRPr="000E620D">
              <w:t>Wrocław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1CC67736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5 527.62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04D8233E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27DBD8BC" w14:textId="77777777" w:rsidTr="00D36442">
        <w:trPr>
          <w:trHeight w:val="1044"/>
        </w:trPr>
        <w:tc>
          <w:tcPr>
            <w:tcW w:w="1181" w:type="dxa"/>
            <w:shd w:val="clear" w:color="auto" w:fill="auto"/>
            <w:vAlign w:val="center"/>
          </w:tcPr>
          <w:p w14:paraId="2091F293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4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A13B79D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0177BD15" w14:textId="77777777" w:rsidR="00D36442" w:rsidRPr="00CB5EDB" w:rsidRDefault="00D36442" w:rsidP="004B1A46">
            <w:pPr>
              <w:spacing w:before="40"/>
            </w:pPr>
            <w:proofErr w:type="gramStart"/>
            <w:r w:rsidRPr="000E620D">
              <w:t>gratisownia</w:t>
            </w:r>
            <w:proofErr w:type="gramEnd"/>
            <w:r w:rsidRPr="000E620D">
              <w:t>.</w:t>
            </w:r>
            <w:proofErr w:type="gramStart"/>
            <w:r w:rsidRPr="000E620D">
              <w:t>pl</w:t>
            </w:r>
            <w:proofErr w:type="gramEnd"/>
            <w:r w:rsidRPr="000E620D">
              <w:t xml:space="preserve"> Katarzyna Dolnik</w:t>
            </w:r>
          </w:p>
          <w:p w14:paraId="699D8733" w14:textId="77777777" w:rsidR="00D36442" w:rsidRPr="00CB5EDB" w:rsidRDefault="00D36442" w:rsidP="004B1A46">
            <w:r w:rsidRPr="000E620D">
              <w:t>Spółdzielcza</w:t>
            </w:r>
            <w:r w:rsidRPr="00CB5EDB">
              <w:t xml:space="preserve"> </w:t>
            </w:r>
            <w:r w:rsidRPr="000E620D">
              <w:t>5A</w:t>
            </w:r>
            <w:r w:rsidRPr="00CB5EDB">
              <w:t xml:space="preserve"> </w:t>
            </w:r>
          </w:p>
          <w:p w14:paraId="5B588EB0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44-145</w:t>
            </w:r>
            <w:r w:rsidRPr="00CB5EDB">
              <w:t xml:space="preserve"> </w:t>
            </w:r>
            <w:r w:rsidRPr="000E620D">
              <w:t>Plichowice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6F66CF19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5 967.47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5623F821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1E3BE9A8" w14:textId="77777777" w:rsidTr="00D36442">
        <w:trPr>
          <w:trHeight w:val="1027"/>
        </w:trPr>
        <w:tc>
          <w:tcPr>
            <w:tcW w:w="1181" w:type="dxa"/>
            <w:shd w:val="clear" w:color="auto" w:fill="auto"/>
            <w:vAlign w:val="center"/>
          </w:tcPr>
          <w:p w14:paraId="38166A48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5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EF818A8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1ED6D055" w14:textId="77777777" w:rsidR="00D36442" w:rsidRPr="00CB5EDB" w:rsidRDefault="00D36442" w:rsidP="004B1A46">
            <w:pPr>
              <w:spacing w:before="40"/>
            </w:pPr>
            <w:r w:rsidRPr="000E620D">
              <w:t>Wydrukowane Izabela Rzeszutek</w:t>
            </w:r>
          </w:p>
          <w:p w14:paraId="3203048D" w14:textId="77777777" w:rsidR="00D36442" w:rsidRPr="00CB5EDB" w:rsidRDefault="00D36442" w:rsidP="004B1A46">
            <w:r w:rsidRPr="000E620D">
              <w:t>Ostrogórska</w:t>
            </w:r>
            <w:r w:rsidRPr="00CB5EDB">
              <w:t xml:space="preserve"> </w:t>
            </w:r>
            <w:r w:rsidRPr="000E620D">
              <w:t>9/35</w:t>
            </w:r>
            <w:r w:rsidRPr="00CB5EDB">
              <w:t xml:space="preserve"> </w:t>
            </w:r>
          </w:p>
          <w:p w14:paraId="38D26D7D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41-200</w:t>
            </w:r>
            <w:r w:rsidRPr="00CB5EDB">
              <w:t xml:space="preserve"> </w:t>
            </w:r>
            <w:r w:rsidRPr="000E620D">
              <w:t>Sosnowiec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7BBF2D32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7 490.70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7035E0BB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1556E368" w14:textId="77777777" w:rsidTr="00D36442">
        <w:trPr>
          <w:trHeight w:val="1263"/>
        </w:trPr>
        <w:tc>
          <w:tcPr>
            <w:tcW w:w="1181" w:type="dxa"/>
            <w:shd w:val="clear" w:color="auto" w:fill="auto"/>
            <w:vAlign w:val="center"/>
          </w:tcPr>
          <w:p w14:paraId="7B7F8774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6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67C5A89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4BAA1B1A" w14:textId="77777777" w:rsidR="00D36442" w:rsidRPr="00CB5EDB" w:rsidRDefault="00D36442" w:rsidP="004B1A46">
            <w:pPr>
              <w:spacing w:before="40"/>
            </w:pPr>
            <w:r w:rsidRPr="000E620D">
              <w:t>Agencja Reklamowo - Wydawnicza Studio B&amp;W Wojciech Janecki</w:t>
            </w:r>
          </w:p>
          <w:p w14:paraId="57DE8C69" w14:textId="77777777" w:rsidR="00D36442" w:rsidRPr="00CB5EDB" w:rsidRDefault="00D36442" w:rsidP="004B1A46">
            <w:proofErr w:type="gramStart"/>
            <w:r w:rsidRPr="000E620D">
              <w:t>ul</w:t>
            </w:r>
            <w:proofErr w:type="gramEnd"/>
            <w:r w:rsidRPr="000E620D">
              <w:t>. Podjazdowa</w:t>
            </w:r>
            <w:r w:rsidRPr="00CB5EDB">
              <w:t xml:space="preserve"> </w:t>
            </w:r>
            <w:r w:rsidRPr="000E620D">
              <w:t>2/31</w:t>
            </w:r>
            <w:r w:rsidRPr="00CB5EDB">
              <w:t xml:space="preserve"> </w:t>
            </w:r>
          </w:p>
          <w:p w14:paraId="0FBD7B6E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41-200</w:t>
            </w:r>
            <w:r w:rsidRPr="00CB5EDB">
              <w:t xml:space="preserve"> </w:t>
            </w:r>
            <w:r w:rsidRPr="000E620D">
              <w:t>Sosnowiec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7334D1EC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8 594.01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4C6635F5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5042F419" w14:textId="77777777" w:rsidTr="00D36442">
        <w:trPr>
          <w:trHeight w:val="1044"/>
        </w:trPr>
        <w:tc>
          <w:tcPr>
            <w:tcW w:w="1181" w:type="dxa"/>
            <w:shd w:val="clear" w:color="auto" w:fill="auto"/>
            <w:vAlign w:val="center"/>
          </w:tcPr>
          <w:p w14:paraId="415ECD85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7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CFF3EC1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1</w:t>
            </w:r>
          </w:p>
        </w:tc>
        <w:tc>
          <w:tcPr>
            <w:tcW w:w="3292" w:type="dxa"/>
            <w:shd w:val="clear" w:color="auto" w:fill="auto"/>
          </w:tcPr>
          <w:p w14:paraId="17177158" w14:textId="77777777" w:rsidR="00D36442" w:rsidRPr="00CB5EDB" w:rsidRDefault="00D36442" w:rsidP="004B1A46">
            <w:pPr>
              <w:spacing w:before="40"/>
            </w:pPr>
            <w:r w:rsidRPr="000E620D">
              <w:t>Greg International Sp. z o.</w:t>
            </w:r>
            <w:proofErr w:type="gramStart"/>
            <w:r w:rsidRPr="000E620D">
              <w:t>o</w:t>
            </w:r>
            <w:proofErr w:type="gramEnd"/>
            <w:r w:rsidRPr="000E620D">
              <w:t>.</w:t>
            </w:r>
          </w:p>
          <w:p w14:paraId="796400ED" w14:textId="77777777" w:rsidR="00D36442" w:rsidRPr="00CB5EDB" w:rsidRDefault="00D36442" w:rsidP="004B1A46">
            <w:r w:rsidRPr="000E620D">
              <w:t>Biskupińska</w:t>
            </w:r>
            <w:r w:rsidRPr="00CB5EDB">
              <w:t xml:space="preserve"> </w:t>
            </w:r>
            <w:r w:rsidRPr="000E620D">
              <w:t>3B</w:t>
            </w:r>
            <w:r w:rsidRPr="00CB5EDB">
              <w:t xml:space="preserve"> </w:t>
            </w:r>
          </w:p>
          <w:p w14:paraId="0C847AA3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30-732</w:t>
            </w:r>
            <w:r w:rsidRPr="00CB5EDB">
              <w:t xml:space="preserve"> </w:t>
            </w:r>
            <w:r w:rsidRPr="000E620D">
              <w:t>Kraków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5161807A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4 446.38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248AAA2E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51F599AA" w14:textId="77777777" w:rsidTr="00D36442">
        <w:trPr>
          <w:trHeight w:val="808"/>
        </w:trPr>
        <w:tc>
          <w:tcPr>
            <w:tcW w:w="1181" w:type="dxa"/>
            <w:shd w:val="clear" w:color="auto" w:fill="auto"/>
            <w:vAlign w:val="center"/>
          </w:tcPr>
          <w:p w14:paraId="339B35A7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lastRenderedPageBreak/>
              <w:t>8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46627F3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2</w:t>
            </w:r>
          </w:p>
        </w:tc>
        <w:tc>
          <w:tcPr>
            <w:tcW w:w="3292" w:type="dxa"/>
            <w:shd w:val="clear" w:color="auto" w:fill="auto"/>
          </w:tcPr>
          <w:p w14:paraId="3E177EC7" w14:textId="77777777" w:rsidR="00D36442" w:rsidRPr="00CB5EDB" w:rsidRDefault="00D36442" w:rsidP="004B1A46">
            <w:pPr>
              <w:spacing w:before="40"/>
            </w:pPr>
            <w:proofErr w:type="spellStart"/>
            <w:r w:rsidRPr="000E620D">
              <w:t>Folkstar</w:t>
            </w:r>
            <w:proofErr w:type="spellEnd"/>
          </w:p>
          <w:p w14:paraId="2667688B" w14:textId="77777777" w:rsidR="00D36442" w:rsidRPr="00CB5EDB" w:rsidRDefault="00D36442" w:rsidP="004B1A46">
            <w:r w:rsidRPr="000E620D">
              <w:t>Stanisławskiego</w:t>
            </w:r>
            <w:r w:rsidRPr="00CB5EDB">
              <w:t xml:space="preserve"> </w:t>
            </w:r>
            <w:r w:rsidRPr="000E620D">
              <w:t>10</w:t>
            </w:r>
            <w:r w:rsidRPr="00CB5EDB">
              <w:t xml:space="preserve"> </w:t>
            </w:r>
          </w:p>
          <w:p w14:paraId="68226493" w14:textId="77777777" w:rsidR="00D36442" w:rsidRPr="00CB5EDB" w:rsidRDefault="00D36442" w:rsidP="004B1A46">
            <w:pPr>
              <w:spacing w:before="40" w:after="40"/>
              <w:jc w:val="both"/>
            </w:pPr>
            <w:r w:rsidRPr="000E620D">
              <w:t>99-400</w:t>
            </w:r>
            <w:r w:rsidRPr="00CB5EDB">
              <w:t xml:space="preserve"> </w:t>
            </w:r>
            <w:r w:rsidRPr="000E620D">
              <w:t>Łowicz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0A795191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 xml:space="preserve">4 797.42 </w:t>
            </w:r>
            <w:proofErr w:type="gramStart"/>
            <w:r w:rsidRPr="000E620D"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6B3AEC4F" w14:textId="77777777" w:rsidR="00D36442" w:rsidRPr="00CB5EDB" w:rsidRDefault="00D36442" w:rsidP="004B1A46">
            <w:pPr>
              <w:spacing w:before="120" w:after="120"/>
              <w:jc w:val="center"/>
            </w:pPr>
            <w:r w:rsidRPr="000E620D">
              <w:t>30 dni</w:t>
            </w:r>
          </w:p>
        </w:tc>
      </w:tr>
      <w:tr w:rsidR="00D36442" w:rsidRPr="00075CD0" w14:paraId="6DA7F77F" w14:textId="77777777" w:rsidTr="00D36442">
        <w:trPr>
          <w:trHeight w:val="808"/>
        </w:trPr>
        <w:tc>
          <w:tcPr>
            <w:tcW w:w="1181" w:type="dxa"/>
            <w:shd w:val="clear" w:color="auto" w:fill="auto"/>
            <w:vAlign w:val="center"/>
          </w:tcPr>
          <w:p w14:paraId="191470FE" w14:textId="5FCEC583" w:rsidR="00D36442" w:rsidRPr="000E620D" w:rsidRDefault="00D36442" w:rsidP="004B1A46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03F8F2C" w14:textId="1A7C0E88" w:rsidR="00D36442" w:rsidRPr="000E620D" w:rsidRDefault="00D36442" w:rsidP="004B1A4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292" w:type="dxa"/>
            <w:shd w:val="clear" w:color="auto" w:fill="auto"/>
          </w:tcPr>
          <w:p w14:paraId="432931D2" w14:textId="77777777" w:rsidR="00D36442" w:rsidRDefault="00D36442" w:rsidP="004B1A46">
            <w:pPr>
              <w:spacing w:before="40"/>
            </w:pPr>
            <w:r>
              <w:t xml:space="preserve">S-PRINT s.c. Maciej Drąg, Krzysztof </w:t>
            </w:r>
            <w:proofErr w:type="spellStart"/>
            <w:r>
              <w:t>Łasak</w:t>
            </w:r>
            <w:proofErr w:type="spellEnd"/>
          </w:p>
          <w:p w14:paraId="49DB4F91" w14:textId="77777777" w:rsidR="00173979" w:rsidRDefault="00173979" w:rsidP="004B1A46">
            <w:pPr>
              <w:spacing w:before="40"/>
            </w:pPr>
            <w:r>
              <w:t>Kijowska 55/62</w:t>
            </w:r>
          </w:p>
          <w:p w14:paraId="61646F16" w14:textId="28FC5932" w:rsidR="00173979" w:rsidRPr="000E620D" w:rsidRDefault="00173979" w:rsidP="004B1A46">
            <w:pPr>
              <w:spacing w:before="40"/>
            </w:pPr>
            <w:r>
              <w:t>40-754 Katowice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6506929B" w14:textId="063DF06B" w:rsidR="00D36442" w:rsidRPr="000E620D" w:rsidRDefault="00173979" w:rsidP="004B1A46">
            <w:pPr>
              <w:spacing w:before="120" w:after="120"/>
              <w:jc w:val="center"/>
            </w:pPr>
            <w:r>
              <w:t xml:space="preserve">7 516.53 </w:t>
            </w:r>
            <w:proofErr w:type="gramStart"/>
            <w:r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48332890" w14:textId="46F9D0A2" w:rsidR="00D36442" w:rsidRPr="000E620D" w:rsidRDefault="00173979" w:rsidP="004B1A46">
            <w:pPr>
              <w:spacing w:before="120" w:after="120"/>
              <w:jc w:val="center"/>
            </w:pPr>
            <w:r>
              <w:t>30 dni</w:t>
            </w:r>
          </w:p>
        </w:tc>
      </w:tr>
      <w:tr w:rsidR="001B2454" w:rsidRPr="00075CD0" w14:paraId="012E2FA5" w14:textId="77777777" w:rsidTr="00D36442">
        <w:trPr>
          <w:trHeight w:val="808"/>
        </w:trPr>
        <w:tc>
          <w:tcPr>
            <w:tcW w:w="1181" w:type="dxa"/>
            <w:shd w:val="clear" w:color="auto" w:fill="auto"/>
            <w:vAlign w:val="center"/>
          </w:tcPr>
          <w:p w14:paraId="3B140B10" w14:textId="1C5240A0" w:rsidR="001B2454" w:rsidRDefault="001B2454" w:rsidP="004B1A46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AF93404" w14:textId="1A85FA7E" w:rsidR="001B2454" w:rsidRDefault="001B2454" w:rsidP="004B1A4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292" w:type="dxa"/>
            <w:shd w:val="clear" w:color="auto" w:fill="auto"/>
          </w:tcPr>
          <w:p w14:paraId="3A4904B5" w14:textId="77777777" w:rsidR="001B2454" w:rsidRDefault="001B2454" w:rsidP="004B1A46">
            <w:pPr>
              <w:spacing w:before="40"/>
            </w:pPr>
            <w:r>
              <w:t xml:space="preserve">AWIW Agencja Reklamowa Joanna </w:t>
            </w:r>
            <w:proofErr w:type="spellStart"/>
            <w:r>
              <w:t>Makać</w:t>
            </w:r>
            <w:proofErr w:type="spellEnd"/>
            <w:r>
              <w:t>-Gracz</w:t>
            </w:r>
          </w:p>
          <w:p w14:paraId="7CFB22F3" w14:textId="77777777" w:rsidR="001B2454" w:rsidRDefault="001B2454" w:rsidP="004B1A46">
            <w:pPr>
              <w:spacing w:before="40"/>
            </w:pPr>
            <w:proofErr w:type="gramStart"/>
            <w:r>
              <w:t>al</w:t>
            </w:r>
            <w:proofErr w:type="gramEnd"/>
            <w:r>
              <w:t xml:space="preserve">. Jana </w:t>
            </w:r>
            <w:proofErr w:type="spellStart"/>
            <w:r>
              <w:t>Pawłą</w:t>
            </w:r>
            <w:proofErr w:type="spellEnd"/>
            <w:r>
              <w:t xml:space="preserve"> II 27</w:t>
            </w:r>
          </w:p>
          <w:p w14:paraId="154D30B5" w14:textId="6B41DA86" w:rsidR="001B2454" w:rsidRDefault="001B2454" w:rsidP="004B1A46">
            <w:pPr>
              <w:spacing w:before="40"/>
            </w:pPr>
            <w:r>
              <w:t>00-867 Warszawa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4D524C85" w14:textId="5C047E04" w:rsidR="001B2454" w:rsidRDefault="001B2454" w:rsidP="004B1A46">
            <w:pPr>
              <w:spacing w:before="120" w:after="120"/>
              <w:jc w:val="center"/>
            </w:pPr>
            <w:r>
              <w:t xml:space="preserve">5 541.00 </w:t>
            </w:r>
            <w:proofErr w:type="gramStart"/>
            <w:r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694E7011" w14:textId="26763432" w:rsidR="001B2454" w:rsidRDefault="001B2454" w:rsidP="004B1A46">
            <w:pPr>
              <w:spacing w:before="120" w:after="120"/>
              <w:jc w:val="center"/>
            </w:pPr>
            <w:r>
              <w:t>30 dni</w:t>
            </w:r>
          </w:p>
        </w:tc>
      </w:tr>
      <w:tr w:rsidR="00003F18" w:rsidRPr="00075CD0" w14:paraId="6AB9A420" w14:textId="77777777" w:rsidTr="00D36442">
        <w:trPr>
          <w:trHeight w:val="808"/>
        </w:trPr>
        <w:tc>
          <w:tcPr>
            <w:tcW w:w="1181" w:type="dxa"/>
            <w:shd w:val="clear" w:color="auto" w:fill="auto"/>
            <w:vAlign w:val="center"/>
          </w:tcPr>
          <w:p w14:paraId="46A4A7AC" w14:textId="4A79F435" w:rsidR="00003F18" w:rsidRDefault="00003F18" w:rsidP="004B1A46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5C1493A" w14:textId="365A3539" w:rsidR="00003F18" w:rsidRDefault="00003F18" w:rsidP="004B1A4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292" w:type="dxa"/>
            <w:shd w:val="clear" w:color="auto" w:fill="auto"/>
          </w:tcPr>
          <w:p w14:paraId="0892FD0A" w14:textId="77777777" w:rsidR="00003F18" w:rsidRDefault="00003F18" w:rsidP="004B1A46">
            <w:pPr>
              <w:spacing w:before="40"/>
            </w:pPr>
            <w:r>
              <w:t>DRZEWIARZ-BIS Sp. z o.</w:t>
            </w:r>
            <w:proofErr w:type="gramStart"/>
            <w:r>
              <w:t>o</w:t>
            </w:r>
            <w:proofErr w:type="gramEnd"/>
            <w:r>
              <w:t>.</w:t>
            </w:r>
          </w:p>
          <w:p w14:paraId="72BD5D35" w14:textId="77777777" w:rsidR="00003F18" w:rsidRDefault="00003F18" w:rsidP="004B1A46">
            <w:pPr>
              <w:spacing w:before="40"/>
            </w:pPr>
            <w:proofErr w:type="gramStart"/>
            <w:r>
              <w:t>ul</w:t>
            </w:r>
            <w:proofErr w:type="gramEnd"/>
            <w:r>
              <w:t>. Kardynała Wyszyńskiego 46a</w:t>
            </w:r>
          </w:p>
          <w:p w14:paraId="53230472" w14:textId="76AFE0BB" w:rsidR="00003F18" w:rsidRDefault="00003F18" w:rsidP="004B1A46">
            <w:pPr>
              <w:spacing w:before="40"/>
            </w:pPr>
            <w:r>
              <w:t>87-600 Lipno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016E631B" w14:textId="75F80A25" w:rsidR="00003F18" w:rsidRDefault="00003F18" w:rsidP="004B1A46">
            <w:pPr>
              <w:spacing w:before="120" w:after="120"/>
              <w:jc w:val="center"/>
            </w:pPr>
            <w:r>
              <w:t xml:space="preserve">8 344.32 </w:t>
            </w:r>
            <w:proofErr w:type="gramStart"/>
            <w:r>
              <w:t>zł</w:t>
            </w:r>
            <w:proofErr w:type="gramEnd"/>
          </w:p>
        </w:tc>
        <w:tc>
          <w:tcPr>
            <w:tcW w:w="1830" w:type="dxa"/>
            <w:shd w:val="clear" w:color="auto" w:fill="auto"/>
            <w:vAlign w:val="center"/>
          </w:tcPr>
          <w:p w14:paraId="02DCC68C" w14:textId="6FB6E936" w:rsidR="00003F18" w:rsidRDefault="00003F18" w:rsidP="004B1A46">
            <w:pPr>
              <w:spacing w:before="120" w:after="120"/>
              <w:jc w:val="center"/>
            </w:pPr>
            <w:r>
              <w:t>30 dni</w:t>
            </w:r>
          </w:p>
        </w:tc>
      </w:tr>
    </w:tbl>
    <w:p w14:paraId="5614FBE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E11A5E2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0615D9CC" w14:textId="77777777" w:rsidR="00A80738" w:rsidRDefault="00A80738" w:rsidP="00A80738">
      <w:pPr>
        <w:jc w:val="right"/>
        <w:rPr>
          <w:sz w:val="24"/>
        </w:rPr>
      </w:pPr>
    </w:p>
    <w:p w14:paraId="36B7AFAE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A9232" w14:textId="77777777" w:rsidR="0084141D" w:rsidRDefault="0084141D">
      <w:r>
        <w:separator/>
      </w:r>
    </w:p>
  </w:endnote>
  <w:endnote w:type="continuationSeparator" w:id="0">
    <w:p w14:paraId="0F4875FE" w14:textId="77777777" w:rsidR="0084141D" w:rsidRDefault="00841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3BDDD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7B341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6C88A" w14:textId="77777777" w:rsidR="00C94D43" w:rsidRDefault="00A304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86B03C">
        <v:line id="_x0000_s2049" style="position:absolute;left:0;text-align:left;z-index:251657728" from="-3.85pt,8.7pt" to="455.15pt,8.7pt"/>
      </w:pict>
    </w:r>
  </w:p>
  <w:p w14:paraId="71E8324B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9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9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1CA8B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404CC" w14:textId="77777777" w:rsidR="00C94D43" w:rsidRDefault="00C94D43">
    <w:pPr>
      <w:pStyle w:val="Stopka"/>
      <w:tabs>
        <w:tab w:val="clear" w:pos="4536"/>
      </w:tabs>
      <w:jc w:val="center"/>
    </w:pPr>
  </w:p>
  <w:p w14:paraId="0848D8D5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14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B7E67" w14:textId="77777777" w:rsidR="0084141D" w:rsidRDefault="0084141D">
      <w:r>
        <w:separator/>
      </w:r>
    </w:p>
  </w:footnote>
  <w:footnote w:type="continuationSeparator" w:id="0">
    <w:p w14:paraId="575B967C" w14:textId="77777777" w:rsidR="0084141D" w:rsidRDefault="00841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6D540" w14:textId="77777777" w:rsidR="000E620D" w:rsidRDefault="000E62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BC3F1" w14:textId="77777777" w:rsidR="000E620D" w:rsidRDefault="000E62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D5749" w14:textId="77777777" w:rsidR="000E620D" w:rsidRDefault="000E6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620D"/>
    <w:rsid w:val="00003F18"/>
    <w:rsid w:val="0001764B"/>
    <w:rsid w:val="0003529D"/>
    <w:rsid w:val="00075CD0"/>
    <w:rsid w:val="00092C61"/>
    <w:rsid w:val="000E620D"/>
    <w:rsid w:val="0014428B"/>
    <w:rsid w:val="00173979"/>
    <w:rsid w:val="0018613E"/>
    <w:rsid w:val="001A443E"/>
    <w:rsid w:val="001B2454"/>
    <w:rsid w:val="00215188"/>
    <w:rsid w:val="002628C2"/>
    <w:rsid w:val="002A067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4141D"/>
    <w:rsid w:val="00861E75"/>
    <w:rsid w:val="00864EE2"/>
    <w:rsid w:val="008B02BA"/>
    <w:rsid w:val="009F189D"/>
    <w:rsid w:val="00A3048A"/>
    <w:rsid w:val="00A30492"/>
    <w:rsid w:val="00A80738"/>
    <w:rsid w:val="00AC7F83"/>
    <w:rsid w:val="00B06FE0"/>
    <w:rsid w:val="00B50940"/>
    <w:rsid w:val="00C236D3"/>
    <w:rsid w:val="00C94D43"/>
    <w:rsid w:val="00CB5EDB"/>
    <w:rsid w:val="00D36442"/>
    <w:rsid w:val="00E314E0"/>
    <w:rsid w:val="00EB7963"/>
    <w:rsid w:val="00F273AC"/>
    <w:rsid w:val="00F95C33"/>
    <w:rsid w:val="00FB58C6"/>
    <w:rsid w:val="00FF07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0DBCA3"/>
  <w15:docId w15:val="{DABD2511-C55B-4C32-93F0-ED7C37DA7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magdap</dc:creator>
  <cp:lastModifiedBy>Magdalena Salamon</cp:lastModifiedBy>
  <cp:revision>2</cp:revision>
  <dcterms:created xsi:type="dcterms:W3CDTF">2020-04-01T09:13:00Z</dcterms:created>
  <dcterms:modified xsi:type="dcterms:W3CDTF">2020-04-01T09:13:00Z</dcterms:modified>
</cp:coreProperties>
</file>