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C647A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2189" w:rsidRPr="00A42189">
        <w:rPr>
          <w:rFonts w:ascii="Times New Roman" w:hAnsi="Times New Roman"/>
          <w:b/>
        </w:rPr>
        <w:t>NA/P/98/2020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42189" w:rsidRPr="00A42189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42189" w:rsidRPr="00A42189">
        <w:rPr>
          <w:rFonts w:ascii="Times New Roman" w:hAnsi="Times New Roman"/>
        </w:rPr>
        <w:t>(</w:t>
      </w:r>
      <w:proofErr w:type="spellStart"/>
      <w:r w:rsidR="00A42189" w:rsidRPr="00A42189">
        <w:rPr>
          <w:rFonts w:ascii="Times New Roman" w:hAnsi="Times New Roman"/>
        </w:rPr>
        <w:t>t.j</w:t>
      </w:r>
      <w:proofErr w:type="spellEnd"/>
      <w:r w:rsidR="00A42189" w:rsidRPr="00A4218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42189" w:rsidRPr="00A42189">
        <w:rPr>
          <w:rFonts w:ascii="Times New Roman" w:hAnsi="Times New Roman"/>
          <w:b/>
        </w:rPr>
        <w:t>Wyposażenie pracowni wirtualnego spawania.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42189" w:rsidRPr="00A42189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42189" w:rsidRPr="00997D0F" w:rsidRDefault="00A42189" w:rsidP="00A4218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42189" w:rsidRPr="00023477" w:rsidRDefault="00A42189" w:rsidP="00A4218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A42189" w:rsidRPr="00997D0F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2189" w:rsidRPr="000247FF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42189" w:rsidRPr="000247FF" w:rsidRDefault="00A42189" w:rsidP="00A42189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42189" w:rsidRPr="00292198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2189" w:rsidRPr="000247FF" w:rsidRDefault="00A42189" w:rsidP="00A42189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42189" w:rsidRDefault="00A42189" w:rsidP="00A42189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406" w:rsidRDefault="00DD7406" w:rsidP="0038231F">
      <w:pPr>
        <w:spacing w:after="0" w:line="240" w:lineRule="auto"/>
      </w:pPr>
      <w:r>
        <w:separator/>
      </w:r>
    </w:p>
  </w:endnote>
  <w:endnote w:type="continuationSeparator" w:id="0">
    <w:p w:rsidR="00DD7406" w:rsidRDefault="00DD74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9" w:rsidRDefault="00A421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7F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7F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9" w:rsidRDefault="00A421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406" w:rsidRDefault="00DD7406" w:rsidP="0038231F">
      <w:pPr>
        <w:spacing w:after="0" w:line="240" w:lineRule="auto"/>
      </w:pPr>
      <w:r>
        <w:separator/>
      </w:r>
    </w:p>
  </w:footnote>
  <w:footnote w:type="continuationSeparator" w:id="0">
    <w:p w:rsidR="00DD7406" w:rsidRDefault="00DD74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9" w:rsidRDefault="00A421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9" w:rsidRDefault="00A421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9" w:rsidRDefault="00A421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40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47A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18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740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7F82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C1CD46-887C-4247-8B17-6A17014A1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ED143-B25D-4FE1-9478-AC35369C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719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2020-03-31T10:42:00Z</dcterms:created>
  <dcterms:modified xsi:type="dcterms:W3CDTF">2020-03-31T10:42:00Z</dcterms:modified>
</cp:coreProperties>
</file>