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347AC" w:rsidRPr="00D347AC">
        <w:rPr>
          <w:b/>
        </w:rPr>
        <w:t>NA/O/97/2020</w:t>
      </w:r>
      <w:r>
        <w:rPr>
          <w:b/>
        </w:rPr>
        <w:t xml:space="preserve"> </w:t>
      </w:r>
      <w:r w:rsidR="00D347AC" w:rsidRPr="00D347AC">
        <w:t>Rzeszów</w:t>
      </w:r>
      <w:r w:rsidR="00211900" w:rsidRPr="003209A8">
        <w:t xml:space="preserve">, </w:t>
      </w:r>
      <w:r w:rsidR="00D347AC" w:rsidRPr="00D347AC">
        <w:t>2020-0</w:t>
      </w:r>
      <w:r w:rsidR="00994F89">
        <w:t>4</w:t>
      </w:r>
      <w:r w:rsidR="00D347AC" w:rsidRPr="00D347AC">
        <w:t>-</w:t>
      </w:r>
      <w:r w:rsidR="00994F89">
        <w:t>02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94F89">
        <w:t>Podstawa pr</w:t>
      </w:r>
      <w:r w:rsidR="00F11D06" w:rsidRPr="00994F89">
        <w:t xml:space="preserve">awna ogłoszenia: art. 4 pkt. 8 </w:t>
      </w:r>
      <w:r w:rsidR="007427DE" w:rsidRPr="00994F89">
        <w:rPr>
          <w:bCs/>
        </w:rPr>
        <w:t>ustawy</w:t>
      </w:r>
      <w:r w:rsidR="00E67674" w:rsidRPr="00994F89">
        <w:rPr>
          <w:bCs/>
        </w:rPr>
        <w:t xml:space="preserve"> </w:t>
      </w:r>
      <w:r w:rsidR="007427DE" w:rsidRPr="00994F89">
        <w:rPr>
          <w:bCs/>
        </w:rPr>
        <w:t xml:space="preserve">z dnia </w:t>
      </w:r>
      <w:r w:rsidR="007427DE" w:rsidRPr="00994F89">
        <w:t>29</w:t>
      </w:r>
      <w:r w:rsidR="007427DE">
        <w:t xml:space="preserve"> stycznia 2004 roku Prawo zamówień publicznych </w:t>
      </w:r>
      <w:r w:rsidR="00D347AC" w:rsidRPr="00D347AC">
        <w:t>(</w:t>
      </w:r>
      <w:proofErr w:type="spellStart"/>
      <w:r w:rsidR="00D347AC" w:rsidRPr="00D347AC">
        <w:t>t.j</w:t>
      </w:r>
      <w:proofErr w:type="spellEnd"/>
      <w:r w:rsidR="00D347AC" w:rsidRPr="00D347AC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994F89" w:rsidRPr="006C592E" w:rsidRDefault="00994F89" w:rsidP="00994F89">
      <w:pPr>
        <w:spacing w:line="360" w:lineRule="auto"/>
        <w:rPr>
          <w:b/>
          <w:sz w:val="22"/>
          <w:szCs w:val="22"/>
        </w:rPr>
      </w:pPr>
      <w:r w:rsidRPr="006C592E">
        <w:rPr>
          <w:b/>
          <w:sz w:val="22"/>
          <w:szCs w:val="22"/>
          <w:lang w:val="de-DE"/>
        </w:rPr>
        <w:t xml:space="preserve">Magdalena </w:t>
      </w:r>
      <w:proofErr w:type="spellStart"/>
      <w:r w:rsidRPr="006C592E">
        <w:rPr>
          <w:b/>
          <w:sz w:val="22"/>
          <w:szCs w:val="22"/>
          <w:lang w:val="de-DE"/>
        </w:rPr>
        <w:t>Podgórska</w:t>
      </w:r>
      <w:proofErr w:type="spellEnd"/>
      <w:r w:rsidRPr="006C592E">
        <w:rPr>
          <w:b/>
          <w:sz w:val="22"/>
          <w:szCs w:val="22"/>
          <w:lang w:val="de-DE"/>
        </w:rPr>
        <w:t xml:space="preserve"> -  tel. (17) 8651344</w:t>
      </w:r>
      <w:r w:rsidRPr="006C592E">
        <w:rPr>
          <w:b/>
          <w:sz w:val="22"/>
          <w:szCs w:val="22"/>
          <w:lang w:val="en-US"/>
        </w:rPr>
        <w:t xml:space="preserve"> e-mail 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347AC" w:rsidTr="007A476F">
        <w:tc>
          <w:tcPr>
            <w:tcW w:w="1510" w:type="dxa"/>
            <w:vAlign w:val="center"/>
          </w:tcPr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347AC">
              <w:t>Dostawa przyrządów pomiarowych.</w:t>
            </w:r>
          </w:p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347AC">
              <w:t>38410000-2 - Przyrządy pomiarowe</w:t>
            </w:r>
            <w:r>
              <w:t xml:space="preserve"> </w:t>
            </w:r>
          </w:p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1) Tensometry TF-10/120 (k) - 80 sztuk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2) Folia teflonowa 500x50x0.1mm - 1 sztuka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 xml:space="preserve">3) Klej </w:t>
            </w:r>
            <w:proofErr w:type="spellStart"/>
            <w:r w:rsidRPr="00D347AC">
              <w:t>cyjanoakrylanowy</w:t>
            </w:r>
            <w:proofErr w:type="spellEnd"/>
            <w:r w:rsidRPr="00D347AC">
              <w:t xml:space="preserve"> (szybkowiążący) do tensometrów, 20g - 2 sztuki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4) Zmywacz 50ml -1 sztuka</w:t>
            </w:r>
          </w:p>
          <w:p w:rsidR="00D347AC" w:rsidRDefault="00D347AC" w:rsidP="007A476F">
            <w:pPr>
              <w:spacing w:after="120"/>
              <w:jc w:val="both"/>
            </w:pPr>
            <w:r w:rsidRPr="00D347AC">
              <w:t>5) Neutralizator 30ml - 1 sztuka</w:t>
            </w:r>
          </w:p>
          <w:p w:rsidR="00994F89" w:rsidRDefault="00994F89" w:rsidP="007A476F">
            <w:pPr>
              <w:spacing w:after="120"/>
              <w:jc w:val="both"/>
            </w:pPr>
          </w:p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347AC" w:rsidTr="007A476F">
        <w:tc>
          <w:tcPr>
            <w:tcW w:w="1510" w:type="dxa"/>
            <w:vAlign w:val="center"/>
          </w:tcPr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347AC">
              <w:t>Dostawa sprzętu do laboratorium</w:t>
            </w:r>
          </w:p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347AC">
              <w:t>19500000-1 - Guma i tworzywa sztuczne</w:t>
            </w:r>
            <w:r>
              <w:t xml:space="preserve"> </w:t>
            </w:r>
          </w:p>
          <w:p w:rsidR="00D347AC" w:rsidRDefault="00D347AC" w:rsidP="007A47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1) 4 sztuki poliuretanowej maty tłumiącej o następujących parametrach:</w:t>
            </w:r>
          </w:p>
          <w:p w:rsidR="00D347AC" w:rsidRPr="00D347AC" w:rsidRDefault="00D347AC" w:rsidP="007A476F">
            <w:pPr>
              <w:spacing w:after="120"/>
              <w:jc w:val="both"/>
            </w:pP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lastRenderedPageBreak/>
              <w:t>- wymiary maty: 1500x800mm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grubość maty: 12 mm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gęstość materiału: 500 kg/m3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elastyczność odrzutu: poniżej 30%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odkształcenia: poniżej 5% przy 50% kompresji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odporność na ozon i promieniowanie UV</w:t>
            </w:r>
          </w:p>
          <w:p w:rsidR="00D347AC" w:rsidRPr="00D347AC" w:rsidRDefault="00D347AC" w:rsidP="007A476F">
            <w:pPr>
              <w:spacing w:after="120"/>
              <w:jc w:val="both"/>
            </w:pP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2) 1 sztuka poliuretanowej maty tłumiącej o następujących parametrach:</w:t>
            </w:r>
          </w:p>
          <w:p w:rsidR="00D347AC" w:rsidRPr="00D347AC" w:rsidRDefault="00D347AC" w:rsidP="007A476F">
            <w:pPr>
              <w:spacing w:after="120"/>
              <w:jc w:val="both"/>
            </w:pP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wymiary maty: 1500x800mm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grubość maty: 25 mm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gęstość materiału: 800 kg/m3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elastyczność odrzutu: poniżej 30%</w:t>
            </w:r>
          </w:p>
          <w:p w:rsidR="00D347AC" w:rsidRPr="00D347AC" w:rsidRDefault="00D347AC" w:rsidP="007A476F">
            <w:pPr>
              <w:spacing w:after="120"/>
              <w:jc w:val="both"/>
            </w:pPr>
            <w:r w:rsidRPr="00D347AC">
              <w:t>- odkształcenia: poniżej 5% przy 50% kompresji</w:t>
            </w:r>
          </w:p>
          <w:p w:rsidR="00D347AC" w:rsidRDefault="00D347AC" w:rsidP="007A476F">
            <w:pPr>
              <w:spacing w:after="120"/>
              <w:jc w:val="both"/>
            </w:pPr>
            <w:r w:rsidRPr="00D347AC">
              <w:t>- odporność na ozon i promieniowanie UV</w:t>
            </w:r>
          </w:p>
          <w:p w:rsidR="00994F89" w:rsidRDefault="00994F89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D347AC" w:rsidRPr="003209A8" w:rsidTr="007A476F">
        <w:tc>
          <w:tcPr>
            <w:tcW w:w="8640" w:type="dxa"/>
          </w:tcPr>
          <w:p w:rsidR="00D347AC" w:rsidRPr="003209A8" w:rsidRDefault="00D347AC" w:rsidP="007A476F">
            <w:pPr>
              <w:pStyle w:val="Tekstpodstawowy"/>
            </w:pPr>
            <w:r w:rsidRPr="00D347AC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D347AC">
              <w:t>2</w:t>
            </w:r>
          </w:p>
        </w:tc>
        <w:tc>
          <w:tcPr>
            <w:tcW w:w="8640" w:type="dxa"/>
          </w:tcPr>
          <w:p w:rsidR="00D347AC" w:rsidRPr="003209A8" w:rsidRDefault="00D347AC" w:rsidP="007A476F">
            <w:pPr>
              <w:pStyle w:val="Tekstpodstawowy"/>
            </w:pPr>
          </w:p>
        </w:tc>
      </w:tr>
      <w:tr w:rsidR="00D347AC" w:rsidRPr="003209A8" w:rsidTr="007A476F">
        <w:tc>
          <w:tcPr>
            <w:tcW w:w="8640" w:type="dxa"/>
          </w:tcPr>
          <w:p w:rsidR="00D347AC" w:rsidRPr="003209A8" w:rsidRDefault="00D347AC" w:rsidP="007A476F">
            <w:pPr>
              <w:pStyle w:val="Tekstpodstawowy"/>
            </w:pPr>
            <w:r w:rsidRPr="00D347AC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D347AC">
              <w:t>1</w:t>
            </w:r>
          </w:p>
        </w:tc>
        <w:tc>
          <w:tcPr>
            <w:tcW w:w="8640" w:type="dxa"/>
          </w:tcPr>
          <w:p w:rsidR="00D347AC" w:rsidRPr="003209A8" w:rsidRDefault="00D347AC" w:rsidP="007A476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F0364">
              <w:rPr>
                <w:rFonts w:ascii="Times New Roman" w:hAnsi="Times New Roman"/>
                <w:i w:val="0"/>
                <w:color w:val="FF000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o:</w:t>
            </w:r>
          </w:p>
          <w:p w:rsidR="00994F89" w:rsidRPr="004F0364" w:rsidRDefault="00994F89" w:rsidP="00994F89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- 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nazwie producenta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, </w:t>
            </w:r>
          </w:p>
          <w:p w:rsidR="00994F89" w:rsidRPr="004F0364" w:rsidRDefault="00994F89" w:rsidP="00994F89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-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nazwie modelu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 </w:t>
            </w:r>
          </w:p>
          <w:p w:rsidR="00994F89" w:rsidRPr="004F0364" w:rsidRDefault="00994F89" w:rsidP="00994F89">
            <w:pPr>
              <w:pStyle w:val="Nagwek2"/>
              <w:keepNext w:val="0"/>
              <w:spacing w:before="60" w:after="120"/>
              <w:ind w:left="720"/>
              <w:jc w:val="both"/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</w:pP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 xml:space="preserve">- 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numerach katalogowych oferowanych produktów</w:t>
            </w:r>
            <w:r w:rsidRPr="004F0364">
              <w:rPr>
                <w:rFonts w:ascii="Times New Roman" w:hAnsi="Times New Roman"/>
                <w:i w:val="0"/>
                <w:color w:val="0070C0"/>
                <w:sz w:val="22"/>
                <w:szCs w:val="24"/>
              </w:rPr>
              <w:t>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Oferta i wszystkie załączniki powinna być sporządzona w języku polskim, zrozumiale i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lastRenderedPageBreak/>
              <w:t>czytelnie, napisana komputerowo lub nieścieralnym atramentem.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994F89" w:rsidRDefault="00994F89" w:rsidP="00994F8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994F89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>e-mail</w:t>
            </w:r>
            <w:r w:rsidR="00994F89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="00994F89" w:rsidRPr="008F33E1"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magdap@prz.edu.pl</w:t>
              </w:r>
            </w:hyperlink>
            <w:r w:rsidR="00994F89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>„</w:t>
            </w:r>
            <w:r w:rsidRPr="00994F89">
              <w:rPr>
                <w:b/>
              </w:rPr>
              <w:t xml:space="preserve">Oferta na: </w:t>
            </w:r>
            <w:r w:rsidR="00D347AC" w:rsidRPr="00994F89">
              <w:rPr>
                <w:b/>
              </w:rPr>
              <w:t>Dostawa przyrządów pomiarowych. Dostawa sprzętu do laboratorium</w:t>
            </w:r>
            <w:r w:rsidRPr="00994F89">
              <w:rPr>
                <w:b/>
              </w:rPr>
              <w:t xml:space="preserve"> NIE OTWIERAĆ</w:t>
            </w:r>
            <w:r>
              <w:t xml:space="preserve"> </w:t>
            </w:r>
            <w:r w:rsidR="00994F89" w:rsidRPr="006C592E">
              <w:rPr>
                <w:b/>
              </w:rPr>
              <w:t>przed 20</w:t>
            </w:r>
            <w:r w:rsidR="00994F89">
              <w:rPr>
                <w:b/>
              </w:rPr>
              <w:t>20</w:t>
            </w:r>
            <w:r w:rsidR="00994F89" w:rsidRPr="006C592E">
              <w:rPr>
                <w:b/>
              </w:rPr>
              <w:t>-</w:t>
            </w:r>
            <w:r w:rsidR="00994F89">
              <w:rPr>
                <w:b/>
              </w:rPr>
              <w:t>04</w:t>
            </w:r>
            <w:r w:rsidR="00994F89" w:rsidRPr="006C592E">
              <w:rPr>
                <w:b/>
              </w:rPr>
              <w:t>-1</w:t>
            </w:r>
            <w:r w:rsidR="00077E79">
              <w:rPr>
                <w:b/>
              </w:rPr>
              <w:t>5</w:t>
            </w:r>
            <w:r w:rsidR="00994F89" w:rsidRPr="006C592E">
              <w:rPr>
                <w:b/>
              </w:rPr>
              <w:t xml:space="preserve"> godz.10:00 </w:t>
            </w:r>
            <w:r>
              <w:t xml:space="preserve">- </w:t>
            </w:r>
            <w:r w:rsidR="00D347AC" w:rsidRPr="00D347AC">
              <w:rPr>
                <w:b/>
              </w:rPr>
              <w:t>NA/O/97/2020</w:t>
            </w:r>
            <w:r>
              <w:t>”</w:t>
            </w:r>
          </w:p>
          <w:p w:rsidR="00211900" w:rsidRPr="00994F8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94F89">
              <w:rPr>
                <w:color w:val="000000"/>
              </w:rPr>
              <w:t>Nieprzekraczalny termin dostarczenia oferty:</w:t>
            </w:r>
            <w:r w:rsidRPr="00994F89">
              <w:rPr>
                <w:rStyle w:val="apple-converted-space"/>
                <w:color w:val="000000"/>
              </w:rPr>
              <w:t> </w:t>
            </w:r>
          </w:p>
          <w:p w:rsidR="00994F89" w:rsidRPr="00994F89" w:rsidRDefault="00994F89" w:rsidP="00EB415D">
            <w:pPr>
              <w:spacing w:after="120"/>
              <w:jc w:val="both"/>
              <w:rPr>
                <w:b/>
              </w:rPr>
            </w:pPr>
          </w:p>
          <w:p w:rsidR="00994F89" w:rsidRDefault="00EB415D" w:rsidP="00EB415D">
            <w:pPr>
              <w:spacing w:after="120"/>
              <w:jc w:val="both"/>
              <w:rPr>
                <w:b/>
              </w:rPr>
            </w:pPr>
            <w:r w:rsidRPr="00994F89">
              <w:rPr>
                <w:b/>
              </w:rPr>
              <w:t xml:space="preserve">Miejsce i termin składania ofert: </w:t>
            </w:r>
            <w:r w:rsidRPr="00994F89">
              <w:t xml:space="preserve">oferty należy składać </w:t>
            </w:r>
            <w:r w:rsidR="00D347AC" w:rsidRPr="00994F89">
              <w:t xml:space="preserve">siedzibie </w:t>
            </w:r>
            <w:r w:rsidR="00994F89" w:rsidRPr="00994F89">
              <w:t>Zamawiającego</w:t>
            </w:r>
            <w:r w:rsidR="00994F89" w:rsidRPr="006C592E">
              <w:t xml:space="preserve">, pokój nr 424-1, bud. V, al. Powstańców Warszawy 12, 35-959 Rzeszów </w:t>
            </w:r>
            <w:r w:rsidR="00994F89" w:rsidRPr="006C592E">
              <w:rPr>
                <w:b/>
              </w:rPr>
              <w:t>do dnia 20</w:t>
            </w:r>
            <w:r w:rsidR="00994F89">
              <w:rPr>
                <w:b/>
              </w:rPr>
              <w:t>20</w:t>
            </w:r>
            <w:r w:rsidR="00994F89" w:rsidRPr="006C592E">
              <w:rPr>
                <w:b/>
              </w:rPr>
              <w:t>-</w:t>
            </w:r>
            <w:r w:rsidR="00994F89">
              <w:rPr>
                <w:b/>
              </w:rPr>
              <w:t>04</w:t>
            </w:r>
            <w:r w:rsidR="00994F89" w:rsidRPr="006C592E">
              <w:rPr>
                <w:b/>
              </w:rPr>
              <w:t>-1</w:t>
            </w:r>
            <w:r w:rsidR="00077E79">
              <w:rPr>
                <w:b/>
              </w:rPr>
              <w:t>5</w:t>
            </w:r>
            <w:r w:rsidR="00994F89" w:rsidRPr="006C592E">
              <w:rPr>
                <w:b/>
              </w:rPr>
              <w:t xml:space="preserve"> godz.10:00</w:t>
            </w:r>
          </w:p>
          <w:p w:rsidR="00994F89" w:rsidRDefault="00994F89" w:rsidP="00EB415D">
            <w:pPr>
              <w:spacing w:after="120"/>
              <w:jc w:val="both"/>
              <w:rPr>
                <w:b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077E79">
              <w:rPr>
                <w:b/>
              </w:rPr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077E7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</w:rPr>
              <w:t>2020-04-15</w:t>
            </w:r>
            <w:r w:rsidR="00994F89" w:rsidRPr="00994F8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</w:rPr>
              <w:t xml:space="preserve"> godz.10:</w:t>
            </w:r>
            <w:r w:rsidR="00994F8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</w:rPr>
              <w:t xml:space="preserve">15 </w:t>
            </w:r>
            <w:r w:rsidRPr="00994F8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</w:rPr>
              <w:t>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="00D347AC" w:rsidRPr="00D347A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994F89" w:rsidRPr="006F1FC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="00994F89"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="00994F89" w:rsidRPr="008F33E1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994F8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94F89" w:rsidRDefault="00994F89" w:rsidP="001B541E">
      <w:pPr>
        <w:jc w:val="center"/>
        <w:rPr>
          <w:rFonts w:ascii="Arial" w:hAnsi="Arial" w:cs="Arial"/>
          <w:b/>
          <w:sz w:val="28"/>
          <w:szCs w:val="28"/>
        </w:rPr>
        <w:sectPr w:rsidR="00994F8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347AC" w:rsidRPr="00D347A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347A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347AC">
        <w:rPr>
          <w:rFonts w:ascii="Arial" w:hAnsi="Arial" w:cs="Arial"/>
        </w:rPr>
        <w:t>POLITECHNIKA RZESZOWSKA</w:t>
      </w:r>
    </w:p>
    <w:p w:rsidR="001B541E" w:rsidRPr="00A40632" w:rsidRDefault="00D347A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347A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347A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347A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347A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347A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D347AC" w:rsidRPr="00D347AC">
        <w:rPr>
          <w:rFonts w:ascii="Arial" w:hAnsi="Arial" w:cs="Arial"/>
          <w:vertAlign w:val="superscript"/>
        </w:rPr>
        <w:t xml:space="preserve"> </w:t>
      </w:r>
      <w:r w:rsidR="00D347AC" w:rsidRPr="00077E7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D347AC" w:rsidRPr="00D347AC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347AC" w:rsidP="001B541E">
      <w:pPr>
        <w:ind w:left="142"/>
        <w:jc w:val="center"/>
        <w:rPr>
          <w:rFonts w:ascii="Arial" w:hAnsi="Arial" w:cs="Arial"/>
        </w:rPr>
      </w:pPr>
      <w:r w:rsidRPr="00D347AC">
        <w:rPr>
          <w:rFonts w:ascii="Arial" w:hAnsi="Arial" w:cs="Arial"/>
          <w:b/>
        </w:rPr>
        <w:t>Dostawa przyrządów pomiarowych. Dostawa sprzętu do laboratorium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877D0" w:rsidP="001B541E">
      <w:pPr>
        <w:rPr>
          <w:rFonts w:ascii="Arial" w:hAnsi="Arial" w:cs="Arial"/>
          <w:b/>
        </w:rPr>
      </w:pPr>
      <w:r w:rsidRPr="002877D0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077E7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077E7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077E79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347AC" w:rsidTr="007A476F">
        <w:tc>
          <w:tcPr>
            <w:tcW w:w="1510" w:type="dxa"/>
            <w:vAlign w:val="center"/>
          </w:tcPr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D347AC" w:rsidRPr="002661CA" w:rsidRDefault="00D347AC" w:rsidP="007A47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347AC">
              <w:rPr>
                <w:rFonts w:ascii="Arial" w:hAnsi="Arial" w:cs="Arial"/>
                <w:b/>
                <w:sz w:val="22"/>
                <w:szCs w:val="22"/>
              </w:rPr>
              <w:t>Dostawa przyrządów pomiarowych.</w:t>
            </w:r>
          </w:p>
          <w:p w:rsidR="00D347AC" w:rsidRPr="00077E79" w:rsidRDefault="00D347AC" w:rsidP="007A476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D347AC" w:rsidRPr="00077E79" w:rsidRDefault="00D347AC" w:rsidP="007A476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słownie netto: .</w:t>
            </w:r>
            <w:r w:rsidR="00077E79">
              <w:rPr>
                <w:rFonts w:ascii="Arial" w:hAnsi="Arial" w:cs="Arial"/>
                <w:sz w:val="22"/>
                <w:szCs w:val="22"/>
              </w:rPr>
              <w:t>...........</w:t>
            </w:r>
            <w:r w:rsidRPr="00077E7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....................................................................................zł.</w:t>
            </w:r>
          </w:p>
          <w:p w:rsidR="00D347AC" w:rsidRPr="00077E79" w:rsidRDefault="00D347AC" w:rsidP="007A476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D347AC" w:rsidRPr="00077E79" w:rsidRDefault="00D347AC" w:rsidP="007A476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słownie brutto: ..</w:t>
            </w:r>
            <w:r w:rsidR="00077E79"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077E7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.........................................................................zł.</w:t>
            </w:r>
          </w:p>
          <w:p w:rsidR="00D347AC" w:rsidRPr="00077E79" w:rsidRDefault="00D347AC" w:rsidP="007A476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lastRenderedPageBreak/>
              <w:t>podatek VAT:...............................zł.</w:t>
            </w:r>
          </w:p>
          <w:p w:rsidR="00D347AC" w:rsidRDefault="00D347AC" w:rsidP="00077E7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7E79">
              <w:rPr>
                <w:rFonts w:cs="Arial"/>
                <w:szCs w:val="22"/>
              </w:rPr>
              <w:t>słownie podatek VAT:.....</w:t>
            </w:r>
            <w:r w:rsidR="00077E79">
              <w:rPr>
                <w:rFonts w:cs="Arial"/>
                <w:szCs w:val="22"/>
              </w:rPr>
              <w:t>.......................</w:t>
            </w:r>
            <w:r w:rsidRPr="00077E79">
              <w:rPr>
                <w:rFonts w:cs="Arial"/>
                <w:szCs w:val="22"/>
              </w:rPr>
              <w:t>......................................................zł.</w:t>
            </w:r>
          </w:p>
        </w:tc>
      </w:tr>
      <w:tr w:rsidR="00D347AC" w:rsidTr="007A476F">
        <w:tc>
          <w:tcPr>
            <w:tcW w:w="1510" w:type="dxa"/>
            <w:vAlign w:val="center"/>
          </w:tcPr>
          <w:p w:rsidR="00D347AC" w:rsidRDefault="00D347AC" w:rsidP="007A47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47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D347AC" w:rsidRPr="002661CA" w:rsidRDefault="00D347AC" w:rsidP="007A47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347AC">
              <w:rPr>
                <w:rFonts w:ascii="Arial" w:hAnsi="Arial" w:cs="Arial"/>
                <w:b/>
                <w:sz w:val="22"/>
                <w:szCs w:val="22"/>
              </w:rPr>
              <w:t>Dostawa sprzętu do laboratorium</w:t>
            </w:r>
          </w:p>
          <w:p w:rsidR="00077E79" w:rsidRPr="00077E79" w:rsidRDefault="00077E79" w:rsidP="00077E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77E79" w:rsidRPr="00077E79" w:rsidRDefault="00077E79" w:rsidP="00077E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słownie netto: .</w:t>
            </w:r>
            <w:r>
              <w:rPr>
                <w:rFonts w:ascii="Arial" w:hAnsi="Arial" w:cs="Arial"/>
                <w:sz w:val="22"/>
                <w:szCs w:val="22"/>
              </w:rPr>
              <w:t>...........</w:t>
            </w:r>
            <w:r w:rsidRPr="00077E7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....................................................................................zł.</w:t>
            </w:r>
          </w:p>
          <w:p w:rsidR="00077E79" w:rsidRPr="00077E79" w:rsidRDefault="00077E79" w:rsidP="00077E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77E79" w:rsidRPr="00077E79" w:rsidRDefault="00077E79" w:rsidP="00077E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077E79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.........................................................................zł.</w:t>
            </w:r>
          </w:p>
          <w:p w:rsidR="00077E79" w:rsidRPr="00077E79" w:rsidRDefault="00077E79" w:rsidP="00077E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7E79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D347AC" w:rsidRDefault="00077E79" w:rsidP="00077E7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7E79">
              <w:rPr>
                <w:rFonts w:cs="Arial"/>
                <w:szCs w:val="22"/>
              </w:rPr>
              <w:t>słownie podatek VAT:.....</w:t>
            </w:r>
            <w:r>
              <w:rPr>
                <w:rFonts w:cs="Arial"/>
                <w:szCs w:val="22"/>
              </w:rPr>
              <w:t>.......................</w:t>
            </w:r>
            <w:r w:rsidRPr="00077E79">
              <w:rPr>
                <w:rFonts w:cs="Arial"/>
                <w:szCs w:val="22"/>
              </w:rPr>
              <w:t>......................................................zł.</w:t>
            </w:r>
          </w:p>
        </w:tc>
      </w:tr>
    </w:tbl>
    <w:p w:rsidR="00077E79" w:rsidRDefault="00077E79" w:rsidP="001B541E">
      <w:pPr>
        <w:spacing w:before="120"/>
        <w:rPr>
          <w:rFonts w:ascii="Arial" w:hAnsi="Arial" w:cs="Arial"/>
        </w:rPr>
      </w:pPr>
    </w:p>
    <w:p w:rsidR="001B541E" w:rsidRPr="00077E79" w:rsidRDefault="001B541E" w:rsidP="001B541E">
      <w:pPr>
        <w:spacing w:before="120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2. Deklaruję ponadto:</w:t>
      </w:r>
    </w:p>
    <w:p w:rsidR="001B541E" w:rsidRPr="00077E7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 xml:space="preserve">termin wykonania zamówienia: </w:t>
      </w:r>
      <w:r w:rsidR="00D347AC" w:rsidRPr="00077E79">
        <w:rPr>
          <w:rFonts w:ascii="Arial" w:hAnsi="Arial" w:cs="Arial"/>
          <w:sz w:val="22"/>
        </w:rPr>
        <w:t>1 miesiąc od daty udzielenia zamówienia</w:t>
      </w:r>
      <w:r w:rsidRPr="00077E79">
        <w:rPr>
          <w:rFonts w:ascii="Arial" w:hAnsi="Arial" w:cs="Arial"/>
          <w:sz w:val="22"/>
        </w:rPr>
        <w:t>,</w:t>
      </w:r>
    </w:p>
    <w:p w:rsidR="001B541E" w:rsidRPr="00077E7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077E7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077E79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3. Oświadczam, że:</w:t>
      </w:r>
    </w:p>
    <w:p w:rsidR="001B541E" w:rsidRPr="00077E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077E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077E7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 xml:space="preserve">związani jesteśmy ofertą do </w:t>
      </w:r>
      <w:r w:rsidR="00D347AC" w:rsidRPr="00077E79">
        <w:rPr>
          <w:rFonts w:ascii="Arial" w:hAnsi="Arial" w:cs="Arial"/>
          <w:sz w:val="22"/>
        </w:rPr>
        <w:t>0</w:t>
      </w:r>
    </w:p>
    <w:p w:rsidR="001B541E" w:rsidRPr="00077E7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077E7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077E79">
        <w:rPr>
          <w:rFonts w:ascii="Arial" w:hAnsi="Arial" w:cs="Arial"/>
          <w:sz w:val="22"/>
        </w:rPr>
        <w:t xml:space="preserve">od których dane osobowe bezpośrednio </w:t>
      </w:r>
      <w:r w:rsidRPr="00077E79">
        <w:rPr>
          <w:rFonts w:ascii="Arial" w:hAnsi="Arial" w:cs="Arial"/>
          <w:sz w:val="22"/>
        </w:rPr>
        <w:lastRenderedPageBreak/>
        <w:t>lub pośrednio pozyskałem</w:t>
      </w:r>
      <w:r w:rsidRPr="00077E79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077E79">
        <w:rPr>
          <w:rFonts w:ascii="Arial" w:hAnsi="Arial" w:cs="Arial"/>
          <w:sz w:val="22"/>
        </w:rPr>
        <w:t>.*</w:t>
      </w:r>
      <w:r w:rsidRPr="00077E79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077E79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077E79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077E79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077E7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077E7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077E79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077E79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077E79" w:rsidRDefault="001B541E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  <w:r w:rsidRPr="00077E79">
        <w:rPr>
          <w:rFonts w:ascii="Arial" w:hAnsi="Arial" w:cs="Arial"/>
          <w:sz w:val="14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2877D0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6E0" w:rsidRDefault="002846E0">
      <w:r>
        <w:separator/>
      </w:r>
    </w:p>
  </w:endnote>
  <w:endnote w:type="continuationSeparator" w:id="0">
    <w:p w:rsidR="002846E0" w:rsidRDefault="00284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877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877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877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877D0">
      <w:rPr>
        <w:rStyle w:val="Numerstrony"/>
        <w:rFonts w:ascii="Arial" w:hAnsi="Arial"/>
        <w:sz w:val="18"/>
        <w:szCs w:val="18"/>
      </w:rPr>
      <w:fldChar w:fldCharType="separate"/>
    </w:r>
    <w:r w:rsidR="00077E79">
      <w:rPr>
        <w:rStyle w:val="Numerstrony"/>
        <w:rFonts w:ascii="Arial" w:hAnsi="Arial"/>
        <w:noProof/>
        <w:sz w:val="18"/>
        <w:szCs w:val="18"/>
      </w:rPr>
      <w:t>5</w:t>
    </w:r>
    <w:r w:rsidR="002877D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877D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877D0">
      <w:rPr>
        <w:rStyle w:val="Numerstrony"/>
        <w:rFonts w:ascii="Arial" w:hAnsi="Arial"/>
        <w:sz w:val="18"/>
        <w:szCs w:val="18"/>
      </w:rPr>
      <w:fldChar w:fldCharType="separate"/>
    </w:r>
    <w:r w:rsidR="00077E79">
      <w:rPr>
        <w:rStyle w:val="Numerstrony"/>
        <w:rFonts w:ascii="Arial" w:hAnsi="Arial"/>
        <w:noProof/>
        <w:sz w:val="18"/>
        <w:szCs w:val="18"/>
      </w:rPr>
      <w:t>7</w:t>
    </w:r>
    <w:r w:rsidR="002877D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877D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877D0">
      <w:rPr>
        <w:rStyle w:val="Numerstrony"/>
      </w:rPr>
      <w:fldChar w:fldCharType="separate"/>
    </w:r>
    <w:r>
      <w:rPr>
        <w:rStyle w:val="Numerstrony"/>
        <w:noProof/>
      </w:rPr>
      <w:t>1</w:t>
    </w:r>
    <w:r w:rsidR="002877D0">
      <w:rPr>
        <w:rStyle w:val="Numerstrony"/>
      </w:rPr>
      <w:fldChar w:fldCharType="end"/>
    </w:r>
    <w:r>
      <w:rPr>
        <w:rStyle w:val="Numerstrony"/>
      </w:rPr>
      <w:t>/</w:t>
    </w:r>
    <w:r w:rsidR="002877D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877D0">
      <w:rPr>
        <w:rStyle w:val="Numerstrony"/>
      </w:rPr>
      <w:fldChar w:fldCharType="separate"/>
    </w:r>
    <w:r w:rsidR="00077E79">
      <w:rPr>
        <w:rStyle w:val="Numerstrony"/>
        <w:noProof/>
      </w:rPr>
      <w:t>7</w:t>
    </w:r>
    <w:r w:rsidR="002877D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6E0" w:rsidRDefault="002846E0">
      <w:r>
        <w:separator/>
      </w:r>
    </w:p>
  </w:footnote>
  <w:footnote w:type="continuationSeparator" w:id="0">
    <w:p w:rsidR="002846E0" w:rsidRDefault="002846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AC" w:rsidRDefault="00D347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AC" w:rsidRDefault="00D347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7AC" w:rsidRDefault="00D347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347AC"/>
    <w:rsid w:val="00006B5B"/>
    <w:rsid w:val="00014627"/>
    <w:rsid w:val="000600B5"/>
    <w:rsid w:val="00077E7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46E0"/>
    <w:rsid w:val="002877D0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509B"/>
    <w:rsid w:val="007B7A31"/>
    <w:rsid w:val="008443B5"/>
    <w:rsid w:val="008A3EF3"/>
    <w:rsid w:val="008F7860"/>
    <w:rsid w:val="00903B9A"/>
    <w:rsid w:val="0093214C"/>
    <w:rsid w:val="0095289F"/>
    <w:rsid w:val="00976F8E"/>
    <w:rsid w:val="00994F89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347AC"/>
    <w:rsid w:val="00D63505"/>
    <w:rsid w:val="00DF2457"/>
    <w:rsid w:val="00DF73C7"/>
    <w:rsid w:val="00E00FE8"/>
    <w:rsid w:val="00E31B55"/>
    <w:rsid w:val="00E57B92"/>
    <w:rsid w:val="00E67674"/>
    <w:rsid w:val="00E73986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77D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2877D0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2877D0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2877D0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2877D0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2877D0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2877D0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2877D0"/>
  </w:style>
  <w:style w:type="paragraph" w:styleId="Stopka">
    <w:name w:val="footer"/>
    <w:basedOn w:val="Normalny"/>
    <w:rsid w:val="002877D0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94F8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7</Pages>
  <Words>1184</Words>
  <Characters>9456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10619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5</cp:revision>
  <cp:lastPrinted>2020-04-02T12:23:00Z</cp:lastPrinted>
  <dcterms:created xsi:type="dcterms:W3CDTF">2020-03-30T15:20:00Z</dcterms:created>
  <dcterms:modified xsi:type="dcterms:W3CDTF">2020-04-02T12:26:00Z</dcterms:modified>
</cp:coreProperties>
</file>