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107973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97ADA5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C26F3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C26F3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CC2468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CC2468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7C7A73" w:rsidRPr="007C7A73" w:rsidRDefault="00A01521" w:rsidP="007C7A73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bookmarkStart w:id="0" w:name="_Hlk37091841"/>
      <w:r w:rsidR="007C7A73" w:rsidRPr="007C7A73">
        <w:rPr>
          <w:b/>
        </w:rPr>
        <w:t xml:space="preserve">dostawę spektrometru </w:t>
      </w:r>
      <w:proofErr w:type="spellStart"/>
      <w:r w:rsidR="007C7A73" w:rsidRPr="007C7A73">
        <w:rPr>
          <w:b/>
        </w:rPr>
        <w:t>energodyspersyjnego</w:t>
      </w:r>
      <w:proofErr w:type="spellEnd"/>
      <w:r w:rsidR="007C7A73" w:rsidRPr="007C7A73">
        <w:rPr>
          <w:b/>
        </w:rPr>
        <w:t xml:space="preserve">  (EDS) do mikroskopu  SEM </w:t>
      </w:r>
      <w:proofErr w:type="spellStart"/>
      <w:r w:rsidR="007C7A73" w:rsidRPr="007C7A73">
        <w:rPr>
          <w:b/>
        </w:rPr>
        <w:t>Phenom</w:t>
      </w:r>
      <w:proofErr w:type="spellEnd"/>
      <w:r w:rsidR="007C7A73" w:rsidRPr="007C7A73">
        <w:rPr>
          <w:b/>
        </w:rPr>
        <w:t xml:space="preserve"> XL- KC-</w:t>
      </w:r>
      <w:proofErr w:type="spellStart"/>
      <w:r w:rsidR="007C7A73" w:rsidRPr="007C7A73">
        <w:rPr>
          <w:b/>
        </w:rPr>
        <w:t>zp</w:t>
      </w:r>
      <w:proofErr w:type="spellEnd"/>
      <w:r w:rsidR="007C7A73" w:rsidRPr="007C7A73">
        <w:rPr>
          <w:b/>
        </w:rPr>
        <w:t>. 272-185/20</w:t>
      </w:r>
      <w:bookmarkEnd w:id="0"/>
    </w:p>
    <w:p w:rsidR="00A01521" w:rsidRDefault="00670BA2" w:rsidP="00A01521">
      <w:pPr>
        <w:widowControl w:val="0"/>
        <w:ind w:right="1"/>
        <w:jc w:val="both"/>
      </w:pPr>
      <w:r>
        <w:rPr>
          <w:b/>
        </w:rPr>
        <w:t>,</w:t>
      </w:r>
      <w:r w:rsidR="00A01521">
        <w:rPr>
          <w:b/>
          <w:sz w:val="26"/>
        </w:rPr>
        <w:t xml:space="preserve"> </w:t>
      </w:r>
      <w:r w:rsidR="00A01521">
        <w:t>oferuję realizację przedmiotu zamówienia, zgodnie z zasadami określonymi w specyfikacji istotnych warunków zamówienia.</w:t>
      </w:r>
    </w:p>
    <w:p w:rsidR="00785A08" w:rsidRDefault="00785A08" w:rsidP="00785A0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785A08" w:rsidRDefault="00785A08" w:rsidP="00785A08">
      <w:pPr>
        <w:widowControl w:val="0"/>
        <w:spacing w:line="264" w:lineRule="auto"/>
        <w:ind w:right="1"/>
        <w:rPr>
          <w:b/>
        </w:rPr>
      </w:pPr>
    </w:p>
    <w:p w:rsidR="00785A08" w:rsidRDefault="00785A08" w:rsidP="00785A0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785A08" w:rsidRDefault="00785A08" w:rsidP="00785A08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785A08" w:rsidRDefault="00785A08" w:rsidP="00785A08">
      <w:pPr>
        <w:pStyle w:val="Tekstpodstawowy"/>
      </w:pPr>
      <w:r>
        <w:t>Powyższa cena zawiera podatek VAT w wysokości .......... % tj.…………………….PLN</w:t>
      </w:r>
    </w:p>
    <w:p w:rsidR="009F5C4D" w:rsidRDefault="009F5C4D" w:rsidP="009F5C4D">
      <w:pPr>
        <w:pStyle w:val="Tekstpodstawowy"/>
      </w:pPr>
      <w:r>
        <w:t xml:space="preserve">Producent/model zaoferowanego urządzenia </w:t>
      </w:r>
      <w:r>
        <w:rPr>
          <w:b w:val="0"/>
        </w:rPr>
        <w:t>…………………………………………..</w:t>
      </w:r>
    </w:p>
    <w:p w:rsidR="00A01521" w:rsidRPr="009F5C4D" w:rsidRDefault="00A01521" w:rsidP="00F23889">
      <w:pPr>
        <w:pStyle w:val="Tekstpodstawowy"/>
        <w:rPr>
          <w:b w:val="0"/>
          <w:sz w:val="22"/>
          <w:szCs w:val="22"/>
        </w:rPr>
      </w:pPr>
      <w:r w:rsidRPr="009F5C4D">
        <w:rPr>
          <w:sz w:val="22"/>
          <w:szCs w:val="22"/>
        </w:rPr>
        <w:t>Termin realizacji umowy: …………………………………</w:t>
      </w:r>
      <w:r w:rsidR="00F23889">
        <w:rPr>
          <w:sz w:val="22"/>
          <w:szCs w:val="22"/>
        </w:rPr>
        <w:t xml:space="preserve">dni( </w:t>
      </w:r>
      <w:r w:rsidR="00F23889" w:rsidRPr="009F5C4D">
        <w:rPr>
          <w:b w:val="0"/>
          <w:sz w:val="22"/>
          <w:szCs w:val="22"/>
          <w:highlight w:val="yellow"/>
        </w:rPr>
        <w:t>kryterium oceny ofert)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F5C4D">
        <w:rPr>
          <w:b/>
          <w:sz w:val="22"/>
          <w:szCs w:val="22"/>
        </w:rPr>
        <w:t>Okres udzielonej gwarancji</w:t>
      </w:r>
      <w:r w:rsidR="00CC2468">
        <w:rPr>
          <w:b/>
          <w:sz w:val="22"/>
          <w:szCs w:val="22"/>
        </w:rPr>
        <w:t xml:space="preserve"> na system</w:t>
      </w:r>
      <w:r w:rsidRPr="009F5C4D">
        <w:rPr>
          <w:b/>
          <w:sz w:val="22"/>
          <w:szCs w:val="22"/>
        </w:rPr>
        <w:t xml:space="preserve"> wynosi:</w:t>
      </w:r>
      <w:r w:rsidRPr="009F5C4D">
        <w:rPr>
          <w:sz w:val="22"/>
          <w:szCs w:val="22"/>
        </w:rPr>
        <w:t xml:space="preserve"> ………………</w:t>
      </w:r>
      <w:r w:rsidR="00F23889">
        <w:rPr>
          <w:sz w:val="22"/>
          <w:szCs w:val="22"/>
        </w:rPr>
        <w:t>m-cy</w:t>
      </w:r>
      <w:bookmarkStart w:id="1" w:name="_GoBack"/>
      <w:bookmarkEnd w:id="1"/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087B5A" w:rsidRPr="00785A08" w:rsidRDefault="00087B5A" w:rsidP="00785A0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umieszczony na dzień zlecenia przelewu w wykazie podmiotów, o których mowa w art. 96b ust. 1) Ustawy o podatku od towarów i usług.</w:t>
      </w:r>
    </w:p>
    <w:p w:rsidR="009F5C4D" w:rsidRDefault="009F5C4D" w:rsidP="00A01521">
      <w:pPr>
        <w:rPr>
          <w:b/>
          <w:sz w:val="22"/>
          <w:szCs w:val="22"/>
          <w:u w:val="single"/>
        </w:rPr>
      </w:pP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B62F32" w:rsidRPr="00785A08" w:rsidRDefault="00DD2105" w:rsidP="00785A08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sectPr w:rsidR="00B62F32" w:rsidRPr="00785A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96F" w:rsidRDefault="0084696F">
      <w:r>
        <w:separator/>
      </w:r>
    </w:p>
  </w:endnote>
  <w:endnote w:type="continuationSeparator" w:id="0">
    <w:p w:rsidR="0084696F" w:rsidRDefault="0084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96F" w:rsidRDefault="0084696F">
      <w:r>
        <w:separator/>
      </w:r>
    </w:p>
  </w:footnote>
  <w:footnote w:type="continuationSeparator" w:id="0">
    <w:p w:rsidR="0084696F" w:rsidRDefault="0084696F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8"/>
    <w:rsid w:val="00036968"/>
    <w:rsid w:val="0004196C"/>
    <w:rsid w:val="00087B5A"/>
    <w:rsid w:val="00107973"/>
    <w:rsid w:val="00113376"/>
    <w:rsid w:val="00144D2E"/>
    <w:rsid w:val="001956A4"/>
    <w:rsid w:val="001F0269"/>
    <w:rsid w:val="00201E5B"/>
    <w:rsid w:val="0022732C"/>
    <w:rsid w:val="00227D2E"/>
    <w:rsid w:val="00240E71"/>
    <w:rsid w:val="002559CD"/>
    <w:rsid w:val="00255C67"/>
    <w:rsid w:val="00284477"/>
    <w:rsid w:val="002C6E15"/>
    <w:rsid w:val="002D3DCB"/>
    <w:rsid w:val="002E5DE8"/>
    <w:rsid w:val="0031733C"/>
    <w:rsid w:val="00381C1C"/>
    <w:rsid w:val="003C4920"/>
    <w:rsid w:val="003C4D3A"/>
    <w:rsid w:val="003E32D7"/>
    <w:rsid w:val="00406A50"/>
    <w:rsid w:val="00420B6C"/>
    <w:rsid w:val="0042164A"/>
    <w:rsid w:val="00526126"/>
    <w:rsid w:val="005638F6"/>
    <w:rsid w:val="00581B5E"/>
    <w:rsid w:val="00607DCB"/>
    <w:rsid w:val="006108F3"/>
    <w:rsid w:val="00626D8F"/>
    <w:rsid w:val="0064044B"/>
    <w:rsid w:val="006503A9"/>
    <w:rsid w:val="00670BA2"/>
    <w:rsid w:val="006D17FC"/>
    <w:rsid w:val="00730EFE"/>
    <w:rsid w:val="00751124"/>
    <w:rsid w:val="00785A08"/>
    <w:rsid w:val="007C7A73"/>
    <w:rsid w:val="0080645E"/>
    <w:rsid w:val="008422CC"/>
    <w:rsid w:val="0084696F"/>
    <w:rsid w:val="00855BC2"/>
    <w:rsid w:val="008D7A6D"/>
    <w:rsid w:val="008E13FC"/>
    <w:rsid w:val="00973E29"/>
    <w:rsid w:val="009F5C4D"/>
    <w:rsid w:val="00A01521"/>
    <w:rsid w:val="00A75083"/>
    <w:rsid w:val="00AE20E8"/>
    <w:rsid w:val="00B41BC8"/>
    <w:rsid w:val="00B62F32"/>
    <w:rsid w:val="00B72947"/>
    <w:rsid w:val="00BE226E"/>
    <w:rsid w:val="00BF649E"/>
    <w:rsid w:val="00C85B56"/>
    <w:rsid w:val="00CC2468"/>
    <w:rsid w:val="00CE6162"/>
    <w:rsid w:val="00D91D60"/>
    <w:rsid w:val="00DB4ED3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EF5BDE"/>
    <w:rsid w:val="00F23889"/>
    <w:rsid w:val="00F94EB3"/>
    <w:rsid w:val="00FC26F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B4009"/>
  <w15:docId w15:val="{D6445639-3DFE-4E53-8030-F9AE9767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4D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65491-0049-4C14-AC22-6CF24E9D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User</cp:lastModifiedBy>
  <cp:revision>4</cp:revision>
  <cp:lastPrinted>2020-02-19T09:46:00Z</cp:lastPrinted>
  <dcterms:created xsi:type="dcterms:W3CDTF">2020-04-06T16:40:00Z</dcterms:created>
  <dcterms:modified xsi:type="dcterms:W3CDTF">2020-04-07T09:49:00Z</dcterms:modified>
</cp:coreProperties>
</file>