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647A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2189" w:rsidRPr="00A42189">
        <w:rPr>
          <w:rFonts w:ascii="Times New Roman" w:hAnsi="Times New Roman"/>
          <w:b/>
        </w:rPr>
        <w:t>NA/P/</w:t>
      </w:r>
      <w:r w:rsidR="00574E3E">
        <w:rPr>
          <w:rFonts w:ascii="Times New Roman" w:hAnsi="Times New Roman"/>
          <w:b/>
        </w:rPr>
        <w:t>10</w:t>
      </w:r>
      <w:bookmarkStart w:id="0" w:name="_GoBack"/>
      <w:bookmarkEnd w:id="0"/>
      <w:r w:rsidR="00A42189" w:rsidRPr="00A42189">
        <w:rPr>
          <w:rFonts w:ascii="Times New Roman" w:hAnsi="Times New Roman"/>
          <w:b/>
        </w:rPr>
        <w:t>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42189" w:rsidRPr="00A4218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42189" w:rsidRPr="00A42189">
        <w:rPr>
          <w:rFonts w:ascii="Times New Roman" w:hAnsi="Times New Roman"/>
          <w:b/>
        </w:rPr>
        <w:t>Wyposażenie pracowni wirtualnego spawania.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42189" w:rsidRPr="00A4218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42189" w:rsidRPr="00997D0F" w:rsidRDefault="00A42189" w:rsidP="00A4218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42189" w:rsidRPr="00023477" w:rsidRDefault="00A42189" w:rsidP="00A4218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A42189" w:rsidRPr="00997D0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2189" w:rsidRPr="000247F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42189" w:rsidRPr="000247FF" w:rsidRDefault="00A42189" w:rsidP="00A4218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42189" w:rsidRPr="00292198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2189" w:rsidRPr="000247F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42189" w:rsidRDefault="00A42189" w:rsidP="00A4218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37F" w:rsidRDefault="00AC437F" w:rsidP="0038231F">
      <w:pPr>
        <w:spacing w:after="0" w:line="240" w:lineRule="auto"/>
      </w:pPr>
      <w:r>
        <w:separator/>
      </w:r>
    </w:p>
  </w:endnote>
  <w:endnote w:type="continuationSeparator" w:id="0">
    <w:p w:rsidR="00AC437F" w:rsidRDefault="00AC43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189" w:rsidRDefault="00A421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7F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7F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189" w:rsidRDefault="00A421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37F" w:rsidRDefault="00AC437F" w:rsidP="0038231F">
      <w:pPr>
        <w:spacing w:after="0" w:line="240" w:lineRule="auto"/>
      </w:pPr>
      <w:r>
        <w:separator/>
      </w:r>
    </w:p>
  </w:footnote>
  <w:footnote w:type="continuationSeparator" w:id="0">
    <w:p w:rsidR="00AC437F" w:rsidRDefault="00AC43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189" w:rsidRDefault="00A42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189" w:rsidRDefault="00A42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189" w:rsidRDefault="00A42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40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47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5CC2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4E3E"/>
    <w:rsid w:val="005C39CA"/>
    <w:rsid w:val="005E176A"/>
    <w:rsid w:val="00634311"/>
    <w:rsid w:val="00641874"/>
    <w:rsid w:val="006676AE"/>
    <w:rsid w:val="0067523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189"/>
    <w:rsid w:val="00AC437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740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7F82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FD4903A"/>
  <w15:docId w15:val="{C1C1CD46-887C-4247-8B17-6A1701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2DE42-8363-4202-89BC-A17B8E42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barkac.457</cp:lastModifiedBy>
  <cp:revision>3</cp:revision>
  <cp:lastPrinted>2016-07-26T10:32:00Z</cp:lastPrinted>
  <dcterms:created xsi:type="dcterms:W3CDTF">2020-04-21T07:38:00Z</dcterms:created>
  <dcterms:modified xsi:type="dcterms:W3CDTF">2020-04-21T07:48:00Z</dcterms:modified>
</cp:coreProperties>
</file>