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849CB" w:rsidRDefault="006676AE" w:rsidP="005849C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849CB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3A86" w:rsidRPr="001B3A86">
        <w:rPr>
          <w:rFonts w:ascii="Times New Roman" w:hAnsi="Times New Roman"/>
          <w:b/>
        </w:rPr>
        <w:t>NA/P/106/2020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3A86" w:rsidRPr="001B3A8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3A86" w:rsidRPr="001B3A8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B3A86" w:rsidRPr="001B3A8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3A86" w:rsidRPr="001B3A8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B3A86" w:rsidRPr="001B3A8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3A86" w:rsidRPr="001B3A86">
        <w:rPr>
          <w:rFonts w:ascii="Times New Roman" w:hAnsi="Times New Roman"/>
        </w:rPr>
        <w:t>(</w:t>
      </w:r>
      <w:proofErr w:type="spellStart"/>
      <w:r w:rsidR="001B3A86" w:rsidRPr="001B3A86">
        <w:rPr>
          <w:rFonts w:ascii="Times New Roman" w:hAnsi="Times New Roman"/>
        </w:rPr>
        <w:t>t.j</w:t>
      </w:r>
      <w:proofErr w:type="spellEnd"/>
      <w:r w:rsidR="001B3A86" w:rsidRPr="001B3A8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5849CB" w:rsidRDefault="00313417" w:rsidP="005849C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3A86" w:rsidRPr="001B3A86">
        <w:rPr>
          <w:rFonts w:ascii="Times New Roman" w:hAnsi="Times New Roman"/>
          <w:b/>
        </w:rPr>
        <w:t>Sukcesywna dostawa gazów dla jednostek Politechniki Rzeszowskiej  przez okres 24 miesięcy.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3A86" w:rsidRPr="001B3A8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B3A86" w:rsidRPr="00997D0F" w:rsidRDefault="001B3A86" w:rsidP="001B3A8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B3A86" w:rsidRPr="00023477" w:rsidRDefault="001B3A86" w:rsidP="001B3A8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B3A86" w:rsidRPr="00997D0F" w:rsidRDefault="001B3A86" w:rsidP="001B3A8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B3A86" w:rsidRPr="000247FF" w:rsidRDefault="001B3A86" w:rsidP="001B3A8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B3A86" w:rsidP="005849C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5849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8FC" w:rsidRDefault="00EB18FC" w:rsidP="0038231F">
      <w:pPr>
        <w:spacing w:after="0" w:line="240" w:lineRule="auto"/>
      </w:pPr>
      <w:r>
        <w:separator/>
      </w:r>
    </w:p>
  </w:endnote>
  <w:endnote w:type="continuationSeparator" w:id="0">
    <w:p w:rsidR="00EB18FC" w:rsidRDefault="00EB18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A86" w:rsidRDefault="001B3A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49C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49C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A86" w:rsidRDefault="001B3A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8FC" w:rsidRDefault="00EB18FC" w:rsidP="0038231F">
      <w:pPr>
        <w:spacing w:after="0" w:line="240" w:lineRule="auto"/>
      </w:pPr>
      <w:r>
        <w:separator/>
      </w:r>
    </w:p>
  </w:footnote>
  <w:footnote w:type="continuationSeparator" w:id="0">
    <w:p w:rsidR="00EB18FC" w:rsidRDefault="00EB18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A86" w:rsidRDefault="001B3A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A86" w:rsidRDefault="001B3A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A86" w:rsidRDefault="001B3A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8F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3A8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9C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8FC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803D14-0E97-480B-8A26-9B5FBFD8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598FB-4BE5-48ED-BF4E-CE9AE1B3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2020-04-21T07:08:00Z</cp:lastPrinted>
  <dcterms:created xsi:type="dcterms:W3CDTF">2020-04-21T07:08:00Z</dcterms:created>
  <dcterms:modified xsi:type="dcterms:W3CDTF">2020-04-21T07:08:00Z</dcterms:modified>
</cp:coreProperties>
</file>