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C0BC3A" w14:textId="3167D99F" w:rsidR="008D2AB8" w:rsidRPr="00240E71" w:rsidRDefault="00290811" w:rsidP="008D2AB8">
      <w:pPr>
        <w:pStyle w:val="Nagwek3"/>
        <w:jc w:val="right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3BED55B" wp14:editId="6826BE85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8B78B25"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601AF59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9B0BE99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C8CE88C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4C20B2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3332EF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0D9D720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6C2B53B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537C55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F82DEC">
        <w:rPr>
          <w:sz w:val="22"/>
          <w:lang w:val="en-US"/>
        </w:rPr>
        <w:t>……………………………………………………………………………………………..</w:t>
      </w:r>
    </w:p>
    <w:p w14:paraId="579B3CA7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F82DEC">
        <w:rPr>
          <w:sz w:val="22"/>
          <w:lang w:val="en-US"/>
        </w:rPr>
        <w:t>…………………………………………………………………………………………….</w:t>
      </w:r>
    </w:p>
    <w:p w14:paraId="7972B186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011603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5A5AFB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70520798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15FA3A72" w14:textId="77777777" w:rsidR="00B708E9" w:rsidRPr="00B708E9" w:rsidRDefault="00B708E9" w:rsidP="008D2AB8">
      <w:pPr>
        <w:ind w:right="-110"/>
        <w:rPr>
          <w:b/>
        </w:rPr>
      </w:pPr>
      <w:r w:rsidRPr="00B708E9">
        <w:rPr>
          <w:b/>
        </w:rPr>
        <w:t>Akademia Górniczo - Hutnicza</w:t>
      </w:r>
    </w:p>
    <w:p w14:paraId="3BA0F45E" w14:textId="77777777" w:rsidR="00B708E9" w:rsidRPr="00B708E9" w:rsidRDefault="00B708E9" w:rsidP="008D2AB8">
      <w:pPr>
        <w:ind w:right="-110"/>
        <w:rPr>
          <w:b/>
        </w:rPr>
      </w:pPr>
      <w:r w:rsidRPr="00B708E9">
        <w:rPr>
          <w:b/>
        </w:rPr>
        <w:t>im. Stanisława Staszica w Krakowie</w:t>
      </w:r>
    </w:p>
    <w:p w14:paraId="28CB8288" w14:textId="77777777" w:rsidR="008D2AB8" w:rsidRDefault="00B708E9" w:rsidP="008D2AB8">
      <w:pPr>
        <w:ind w:right="-110"/>
        <w:rPr>
          <w:b/>
        </w:rPr>
      </w:pPr>
      <w:r w:rsidRPr="00B708E9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25B60B8" w14:textId="77777777" w:rsidR="008D2AB8" w:rsidRDefault="00B708E9" w:rsidP="008D2AB8">
      <w:pPr>
        <w:ind w:right="-110"/>
        <w:rPr>
          <w:b/>
        </w:rPr>
      </w:pPr>
      <w:r w:rsidRPr="00B708E9">
        <w:rPr>
          <w:b/>
        </w:rPr>
        <w:t>Al. Mickiewicza</w:t>
      </w:r>
      <w:r w:rsidR="008D2AB8">
        <w:rPr>
          <w:b/>
        </w:rPr>
        <w:t xml:space="preserve"> </w:t>
      </w:r>
      <w:r w:rsidRPr="00B708E9">
        <w:rPr>
          <w:b/>
        </w:rPr>
        <w:t>30</w:t>
      </w:r>
      <w:r w:rsidR="008D2AB8">
        <w:rPr>
          <w:b/>
        </w:rPr>
        <w:t xml:space="preserve"> </w:t>
      </w:r>
    </w:p>
    <w:p w14:paraId="269A26FF" w14:textId="77777777" w:rsidR="008D2AB8" w:rsidRDefault="00B708E9" w:rsidP="008D2AB8">
      <w:pPr>
        <w:rPr>
          <w:b/>
        </w:rPr>
      </w:pPr>
      <w:r w:rsidRPr="00B708E9">
        <w:rPr>
          <w:b/>
        </w:rPr>
        <w:t>30-059</w:t>
      </w:r>
      <w:r w:rsidR="008D2AB8">
        <w:rPr>
          <w:b/>
        </w:rPr>
        <w:t xml:space="preserve"> </w:t>
      </w:r>
      <w:r w:rsidRPr="00B708E9">
        <w:rPr>
          <w:b/>
        </w:rPr>
        <w:t>Kraków</w:t>
      </w:r>
      <w:r w:rsidR="008D2AB8">
        <w:rPr>
          <w:b/>
        </w:rPr>
        <w:t xml:space="preserve">,  </w:t>
      </w:r>
    </w:p>
    <w:p w14:paraId="02D6C84D" w14:textId="4EA02197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708E9" w:rsidRPr="00B708E9">
        <w:rPr>
          <w:b/>
        </w:rPr>
        <w:t xml:space="preserve">dostawa </w:t>
      </w:r>
      <w:r w:rsidR="00931B2B">
        <w:rPr>
          <w:b/>
        </w:rPr>
        <w:t xml:space="preserve">1 szt. </w:t>
      </w:r>
      <w:r w:rsidR="00B708E9" w:rsidRPr="00B708E9">
        <w:rPr>
          <w:b/>
        </w:rPr>
        <w:t>aparatu fotograficznego/kamery do astrofotografii - KC-zp. 272-1</w:t>
      </w:r>
      <w:r w:rsidR="00D5434E">
        <w:rPr>
          <w:b/>
        </w:rPr>
        <w:t>71</w:t>
      </w:r>
      <w:r w:rsidR="00B708E9" w:rsidRPr="00B708E9">
        <w:rPr>
          <w:b/>
        </w:rPr>
        <w:t>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931B2B">
        <w:t>ealizację przedmiotu zamówienia</w:t>
      </w:r>
      <w:r>
        <w:t xml:space="preserve">, zgodnie z zasadami określonymi </w:t>
      </w:r>
      <w:r w:rsidR="00931B2B">
        <w:br/>
      </w:r>
      <w:r>
        <w:t>w specyfikacji istotnych warunków zamówienia.</w:t>
      </w:r>
    </w:p>
    <w:p w14:paraId="04CEE647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1064DD08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14:paraId="08803EF6" w14:textId="77777777"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3AFC1D66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7500B2D2" w14:textId="77777777"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36D925DD" w14:textId="77777777"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38E67A0" w14:textId="77777777"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14:paraId="492A44E2" w14:textId="77777777" w:rsidR="00FE545C" w:rsidRDefault="00931B2B" w:rsidP="008D2AB8">
      <w:pPr>
        <w:pStyle w:val="Tekstpodstawowy"/>
      </w:pPr>
      <w:r>
        <w:t>P</w:t>
      </w:r>
      <w:r w:rsidR="00FE545C">
        <w:t xml:space="preserve">roducent/model zaoferowanego </w:t>
      </w:r>
      <w:r w:rsidR="00FE545C" w:rsidRPr="00931B2B">
        <w:t>sprzętu</w:t>
      </w:r>
      <w:r w:rsidR="00FE545C">
        <w:t xml:space="preserve"> </w:t>
      </w:r>
      <w:r w:rsidR="00FE545C" w:rsidRPr="00FE545C">
        <w:rPr>
          <w:b w:val="0"/>
        </w:rPr>
        <w:t>…………………………………………..</w:t>
      </w:r>
    </w:p>
    <w:p w14:paraId="75A1712F" w14:textId="77777777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………………………………………..</w:t>
      </w:r>
      <w:r>
        <w:t xml:space="preserve"> ….</w:t>
      </w:r>
      <w:r w:rsidRPr="0022732C">
        <w:rPr>
          <w:i/>
          <w:highlight w:val="yellow"/>
        </w:rPr>
        <w:t>(kryterium oceny ofert)</w:t>
      </w:r>
    </w:p>
    <w:p w14:paraId="4D80052B" w14:textId="77777777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……………………………</w:t>
      </w:r>
      <w:r>
        <w:t>…...</w:t>
      </w:r>
    </w:p>
    <w:p w14:paraId="43532E71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9298D80" w14:textId="77777777" w:rsidR="008D2AB8" w:rsidRPr="00FE545C" w:rsidRDefault="008D2AB8" w:rsidP="00F82DEC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F82DEC">
        <w:rPr>
          <w:sz w:val="22"/>
        </w:rPr>
        <w:t>przelewem w terminie do</w:t>
      </w:r>
      <w:r w:rsidR="00F82DEC">
        <w:rPr>
          <w:sz w:val="22"/>
          <w:szCs w:val="22"/>
        </w:rPr>
        <w:t xml:space="preserve"> 21 dni od daty otrzymania faktury przez Zamawiającego na rachunek Wykonawcy umieszczony na dzień zlecenia przelewu w wykazie podmiotów, o których mowa w art. 96b ust. 1) Ustawy o podatku od towarów i usług.</w:t>
      </w:r>
    </w:p>
    <w:p w14:paraId="7A264947" w14:textId="77777777" w:rsidR="008D2AB8" w:rsidRDefault="008D2AB8" w:rsidP="008D2AB8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……………………….…… r.</w:t>
      </w:r>
    </w:p>
    <w:p w14:paraId="29D62A92" w14:textId="77777777" w:rsidR="008D2AB8" w:rsidRDefault="008D2AB8" w:rsidP="008D2AB8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182BED98" w14:textId="77777777" w:rsidR="008D2AB8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14:paraId="6846AFCA" w14:textId="77777777" w:rsidR="008D2AB8" w:rsidRDefault="008D2AB8" w:rsidP="008D2AB8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14:paraId="7AD2D4D6" w14:textId="77777777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053C0AA2" w14:textId="77777777"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="00C312E9">
        <w:rPr>
          <w:color w:val="000000"/>
          <w:sz w:val="22"/>
          <w:szCs w:val="22"/>
          <w:lang w:eastAsia="ar-SA"/>
        </w:rPr>
        <w:t>okres 3</w:t>
      </w:r>
      <w:r w:rsidRPr="00931B2B">
        <w:rPr>
          <w:color w:val="000000"/>
          <w:sz w:val="22"/>
          <w:szCs w:val="22"/>
          <w:lang w:eastAsia="ar-SA"/>
        </w:rPr>
        <w:t>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6B70AA1D" w14:textId="77777777"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5C3AFC64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DF16ADB" w14:textId="77777777"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19D4E4B" w14:textId="77777777" w:rsidR="00FE545C" w:rsidRPr="00931B2B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931B2B">
        <w:rPr>
          <w:i/>
          <w:sz w:val="22"/>
          <w:szCs w:val="22"/>
        </w:rPr>
        <w:t>oświadczenia np. przez jego wykreślenie).</w:t>
      </w:r>
    </w:p>
    <w:p w14:paraId="5AD15AF3" w14:textId="77777777"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14:paraId="07A2DB04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9B15F6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A6579B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C7BBBF7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E6A05E" w14:textId="77777777"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14:paraId="1078E88E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B8EA05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F689D1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11D082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14:paraId="6C621F22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E38CD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55C034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BB596A" w14:textId="77777777"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B513D36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46A5FCC9" w14:textId="77777777"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68DF7F63" w14:textId="77777777"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26E708" w14:textId="77777777"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C7A1797" w14:textId="77777777" w:rsidR="00FE545C" w:rsidRPr="002F276A" w:rsidRDefault="00FE545C" w:rsidP="00931B2B">
      <w:pPr>
        <w:tabs>
          <w:tab w:val="left" w:pos="426"/>
        </w:tabs>
        <w:spacing w:line="264" w:lineRule="auto"/>
        <w:ind w:right="1"/>
        <w:jc w:val="both"/>
        <w:rPr>
          <w:sz w:val="18"/>
          <w:szCs w:val="18"/>
        </w:rPr>
      </w:pPr>
    </w:p>
    <w:p w14:paraId="62E7D518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(ych) dokumentu(ów)</w:t>
      </w:r>
    </w:p>
    <w:p w14:paraId="72E6E05E" w14:textId="77777777"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E3A7082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2FAF688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0D087F0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AFBD56F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A37D599" w14:textId="77777777"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B0A12FF" w14:textId="77777777"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C876DE5" w14:textId="77777777"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128FB8F2" w14:textId="77777777" w:rsidR="00FE545C" w:rsidRDefault="00FE545C" w:rsidP="00FE545C">
      <w:pPr>
        <w:jc w:val="both"/>
        <w:rPr>
          <w:sz w:val="22"/>
          <w:szCs w:val="22"/>
        </w:rPr>
      </w:pPr>
    </w:p>
    <w:p w14:paraId="2EB6CBB8" w14:textId="77777777"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14:paraId="35B22756" w14:textId="77777777" w:rsidR="00931B2B" w:rsidRDefault="00931B2B" w:rsidP="00FE545C">
      <w:pPr>
        <w:jc w:val="both"/>
        <w:rPr>
          <w:sz w:val="18"/>
          <w:szCs w:val="18"/>
        </w:rPr>
      </w:pPr>
    </w:p>
    <w:p w14:paraId="0E9BF1C0" w14:textId="77777777" w:rsidR="00931B2B" w:rsidRDefault="00931B2B" w:rsidP="00FE545C">
      <w:pPr>
        <w:jc w:val="both"/>
        <w:rPr>
          <w:sz w:val="18"/>
          <w:szCs w:val="18"/>
        </w:rPr>
      </w:pPr>
    </w:p>
    <w:p w14:paraId="0F960E9F" w14:textId="77777777" w:rsidR="00931B2B" w:rsidRDefault="00931B2B" w:rsidP="00FE545C">
      <w:pPr>
        <w:jc w:val="both"/>
        <w:rPr>
          <w:sz w:val="18"/>
          <w:szCs w:val="18"/>
        </w:rPr>
      </w:pPr>
    </w:p>
    <w:p w14:paraId="0ABBA243" w14:textId="77777777" w:rsidR="00931B2B" w:rsidRDefault="00931B2B" w:rsidP="00FE545C">
      <w:pPr>
        <w:jc w:val="both"/>
        <w:rPr>
          <w:sz w:val="18"/>
          <w:szCs w:val="18"/>
        </w:rPr>
      </w:pPr>
    </w:p>
    <w:p w14:paraId="5B4C962A" w14:textId="77777777"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14:paraId="2429C172" w14:textId="77777777"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14:paraId="70EEF360" w14:textId="77777777"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14:paraId="19FB9639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939C004" w14:textId="77777777" w:rsidR="00B13A7E" w:rsidRDefault="00B13A7E">
      <w:r>
        <w:separator/>
      </w:r>
    </w:p>
  </w:endnote>
  <w:endnote w:type="continuationSeparator" w:id="0">
    <w:p w14:paraId="3B8F9F2C" w14:textId="77777777" w:rsidR="00B13A7E" w:rsidRDefault="00B13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8C5732" w14:textId="77777777" w:rsidR="00B708E9" w:rsidRDefault="00B708E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7ED87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43FD28" w14:textId="77777777" w:rsidR="00B708E9" w:rsidRDefault="00B708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747341" w14:textId="77777777" w:rsidR="00B13A7E" w:rsidRDefault="00B13A7E">
      <w:r>
        <w:separator/>
      </w:r>
    </w:p>
  </w:footnote>
  <w:footnote w:type="continuationSeparator" w:id="0">
    <w:p w14:paraId="53DBBC45" w14:textId="77777777" w:rsidR="00B13A7E" w:rsidRDefault="00B13A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5E56BB" w14:textId="77777777" w:rsidR="00B708E9" w:rsidRDefault="00B708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D20DE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EEBCF7" w14:textId="77777777" w:rsidR="00B708E9" w:rsidRDefault="00B708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B52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90811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27B52"/>
    <w:rsid w:val="007748F0"/>
    <w:rsid w:val="007A4321"/>
    <w:rsid w:val="00833933"/>
    <w:rsid w:val="00853083"/>
    <w:rsid w:val="008B2F0C"/>
    <w:rsid w:val="008B4928"/>
    <w:rsid w:val="008D2AB8"/>
    <w:rsid w:val="008F1C66"/>
    <w:rsid w:val="00931B2B"/>
    <w:rsid w:val="00970FE4"/>
    <w:rsid w:val="00A0022B"/>
    <w:rsid w:val="00A346FE"/>
    <w:rsid w:val="00A47B4D"/>
    <w:rsid w:val="00A83018"/>
    <w:rsid w:val="00B13A7E"/>
    <w:rsid w:val="00B708E9"/>
    <w:rsid w:val="00B774DC"/>
    <w:rsid w:val="00C312E9"/>
    <w:rsid w:val="00C969A6"/>
    <w:rsid w:val="00CA7D36"/>
    <w:rsid w:val="00D24208"/>
    <w:rsid w:val="00D5434E"/>
    <w:rsid w:val="00D60C38"/>
    <w:rsid w:val="00D66893"/>
    <w:rsid w:val="00D90ACB"/>
    <w:rsid w:val="00DC1500"/>
    <w:rsid w:val="00E44371"/>
    <w:rsid w:val="00E83BCA"/>
    <w:rsid w:val="00E949B0"/>
    <w:rsid w:val="00F00591"/>
    <w:rsid w:val="00F51688"/>
    <w:rsid w:val="00F53146"/>
    <w:rsid w:val="00F82DEC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075068"/>
  <w15:docId w15:val="{789B83C1-13B3-4388-8B0B-63FA19E41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009F52-E852-4399-A905-42997FBD3D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670</Words>
  <Characters>4024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AZ. Zarzycka</dc:creator>
  <cp:keywords/>
  <dc:description/>
  <cp:lastModifiedBy>User</cp:lastModifiedBy>
  <cp:revision>2</cp:revision>
  <cp:lastPrinted>2020-02-27T09:21:00Z</cp:lastPrinted>
  <dcterms:created xsi:type="dcterms:W3CDTF">2020-05-05T15:45:00Z</dcterms:created>
  <dcterms:modified xsi:type="dcterms:W3CDTF">2020-05-05T15:45:00Z</dcterms:modified>
</cp:coreProperties>
</file>