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03FF0" w:rsidTr="00C64CF6">
        <w:tc>
          <w:tcPr>
            <w:tcW w:w="9212" w:type="dxa"/>
          </w:tcPr>
          <w:p w:rsidR="00803FF0" w:rsidRDefault="00803FF0" w:rsidP="0051719A">
            <w:pPr>
              <w:pStyle w:val="pkt"/>
              <w:tabs>
                <w:tab w:val="right" w:pos="9000"/>
              </w:tabs>
              <w:ind w:left="0" w:firstLine="0"/>
            </w:pPr>
            <w:r>
              <w:rPr>
                <w:b/>
              </w:rPr>
              <w:t xml:space="preserve">Znak sprawy: </w:t>
            </w:r>
            <w:r w:rsidRPr="00803FF0">
              <w:rPr>
                <w:b/>
              </w:rPr>
              <w:t>NA/S/123/2020</w:t>
            </w:r>
          </w:p>
          <w:p w:rsidR="00803FF0" w:rsidRPr="0051719A" w:rsidRDefault="00803FF0" w:rsidP="0051719A">
            <w:pPr>
              <w:pStyle w:val="Tytu"/>
            </w:pPr>
            <w:r w:rsidRPr="00803FF0">
              <w:rPr>
                <w:b w:val="0"/>
              </w:rPr>
              <w:t xml:space="preserve">Kurs języka angielskiego dla osób pracujących w dziekanacie </w:t>
            </w:r>
            <w:proofErr w:type="spellStart"/>
            <w:r w:rsidRPr="00803FF0">
              <w:rPr>
                <w:b w:val="0"/>
              </w:rPr>
              <w:t>WEiI</w:t>
            </w:r>
            <w:proofErr w:type="spellEnd"/>
            <w:r w:rsidRPr="00803FF0">
              <w:rPr>
                <w:b w:val="0"/>
              </w:rPr>
              <w:t>, (3os), zajęcia indywidualne w ramach projektu: „Nowa jakość - zintegrowany program rozwoju Politechniki Rzeszowskiej"</w:t>
            </w:r>
            <w:bookmarkStart w:id="0" w:name="_GoBack"/>
            <w:bookmarkEnd w:id="0"/>
          </w:p>
        </w:tc>
      </w:tr>
    </w:tbl>
    <w:p w:rsidR="003433FD" w:rsidRDefault="003433FD"/>
    <w:p w:rsidR="000705B5" w:rsidRDefault="000705B5"/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4961"/>
      </w:tblGrid>
      <w:tr w:rsidR="00803FF0" w:rsidTr="00C64CF6">
        <w:trPr>
          <w:trHeight w:val="2338"/>
        </w:trPr>
        <w:tc>
          <w:tcPr>
            <w:tcW w:w="4961" w:type="dxa"/>
          </w:tcPr>
          <w:p w:rsidR="00803FF0" w:rsidRDefault="00803FF0" w:rsidP="00C64CF6">
            <w:pPr>
              <w:pStyle w:val="pkt"/>
              <w:tabs>
                <w:tab w:val="right" w:pos="9000"/>
              </w:tabs>
              <w:ind w:left="0" w:firstLine="0"/>
              <w:rPr>
                <w:b/>
                <w:sz w:val="48"/>
                <w:szCs w:val="48"/>
              </w:rPr>
            </w:pPr>
            <w:r w:rsidRPr="00803FF0">
              <w:rPr>
                <w:rFonts w:ascii="Tahoma" w:hAnsi="Tahoma"/>
                <w:sz w:val="28"/>
                <w:szCs w:val="28"/>
              </w:rPr>
              <w:t>2020-05-22</w:t>
            </w:r>
            <w:r w:rsidRPr="00247926">
              <w:rPr>
                <w:rFonts w:ascii="Tahoma" w:hAnsi="Tahoma"/>
                <w:sz w:val="28"/>
                <w:szCs w:val="28"/>
              </w:rPr>
              <w:t xml:space="preserve"> o godz. </w:t>
            </w:r>
            <w:r w:rsidRPr="00803FF0">
              <w:rPr>
                <w:rFonts w:ascii="Tahoma" w:hAnsi="Tahoma"/>
                <w:sz w:val="28"/>
                <w:szCs w:val="28"/>
              </w:rPr>
              <w:t>10:15</w:t>
            </w:r>
          </w:p>
          <w:p w:rsidR="00803FF0" w:rsidRPr="003B0A75" w:rsidRDefault="00803FF0" w:rsidP="00C64CF6">
            <w:pPr>
              <w:pStyle w:val="pkt"/>
              <w:tabs>
                <w:tab w:val="right" w:pos="9000"/>
              </w:tabs>
              <w:ind w:left="0" w:firstLine="0"/>
              <w:rPr>
                <w:sz w:val="36"/>
                <w:szCs w:val="36"/>
              </w:rPr>
            </w:pPr>
            <w:r w:rsidRPr="003B0A75">
              <w:rPr>
                <w:b/>
                <w:sz w:val="36"/>
                <w:szCs w:val="36"/>
              </w:rPr>
              <w:t xml:space="preserve">Znak sprawy: </w:t>
            </w:r>
            <w:r w:rsidRPr="00803FF0">
              <w:rPr>
                <w:b/>
                <w:sz w:val="36"/>
                <w:szCs w:val="36"/>
              </w:rPr>
              <w:t>NA/S/123/2020</w:t>
            </w:r>
          </w:p>
          <w:p w:rsidR="00803FF0" w:rsidRDefault="00803FF0" w:rsidP="00C64CF6">
            <w:pPr>
              <w:pStyle w:val="Tytu"/>
            </w:pPr>
          </w:p>
          <w:p w:rsidR="00803FF0" w:rsidRPr="00DE32DF" w:rsidRDefault="00803FF0" w:rsidP="00C64CF6">
            <w:pPr>
              <w:pStyle w:val="Tytu"/>
            </w:pPr>
            <w:r w:rsidRPr="00803FF0">
              <w:rPr>
                <w:b w:val="0"/>
              </w:rPr>
              <w:t xml:space="preserve">Kurs języka angielskiego dla osób pracujących w dziekanacie </w:t>
            </w:r>
            <w:proofErr w:type="spellStart"/>
            <w:r w:rsidRPr="00803FF0">
              <w:rPr>
                <w:b w:val="0"/>
              </w:rPr>
              <w:t>WEiI</w:t>
            </w:r>
            <w:proofErr w:type="spellEnd"/>
            <w:r w:rsidRPr="00803FF0">
              <w:rPr>
                <w:b w:val="0"/>
              </w:rPr>
              <w:t>, (3os), zajęcia indywidualne w ramach projektu: „Nowa jakość - zintegrowany program rozwoju Politechniki Rzeszowskiej"</w:t>
            </w:r>
          </w:p>
          <w:p w:rsidR="00803FF0" w:rsidRDefault="00803FF0" w:rsidP="00C64CF6"/>
        </w:tc>
      </w:tr>
    </w:tbl>
    <w:p w:rsidR="000705B5" w:rsidRDefault="000705B5"/>
    <w:sectPr w:rsidR="000705B5" w:rsidSect="009958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FF0" w:rsidRDefault="00803FF0" w:rsidP="00803FF0">
      <w:pPr>
        <w:spacing w:after="0" w:line="240" w:lineRule="auto"/>
      </w:pPr>
      <w:r>
        <w:separator/>
      </w:r>
    </w:p>
  </w:endnote>
  <w:endnote w:type="continuationSeparator" w:id="0">
    <w:p w:rsidR="00803FF0" w:rsidRDefault="00803FF0" w:rsidP="00803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F0" w:rsidRDefault="00803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F0" w:rsidRDefault="00803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F0" w:rsidRDefault="00803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FF0" w:rsidRDefault="00803FF0" w:rsidP="00803FF0">
      <w:pPr>
        <w:spacing w:after="0" w:line="240" w:lineRule="auto"/>
      </w:pPr>
      <w:r>
        <w:separator/>
      </w:r>
    </w:p>
  </w:footnote>
  <w:footnote w:type="continuationSeparator" w:id="0">
    <w:p w:rsidR="00803FF0" w:rsidRDefault="00803FF0" w:rsidP="00803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F0" w:rsidRDefault="00803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F0" w:rsidRDefault="00803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F0" w:rsidRDefault="00803F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35B54"/>
    <w:rsid w:val="00057371"/>
    <w:rsid w:val="000705B5"/>
    <w:rsid w:val="001B18C1"/>
    <w:rsid w:val="003433FD"/>
    <w:rsid w:val="00364A01"/>
    <w:rsid w:val="003B0A75"/>
    <w:rsid w:val="0051719A"/>
    <w:rsid w:val="00635B54"/>
    <w:rsid w:val="00780AC7"/>
    <w:rsid w:val="00803FF0"/>
    <w:rsid w:val="00847B2B"/>
    <w:rsid w:val="00995828"/>
    <w:rsid w:val="009A53A8"/>
    <w:rsid w:val="00A52F00"/>
    <w:rsid w:val="00B62D60"/>
    <w:rsid w:val="00E7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F0A01-5109-4C73-A3EA-43ED1B9F8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58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5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3A8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B62D6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autoRedefine/>
    <w:qFormat/>
    <w:rsid w:val="00B62D60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6"/>
      <w:szCs w:val="32"/>
    </w:rPr>
  </w:style>
  <w:style w:type="character" w:customStyle="1" w:styleId="TytuZnak">
    <w:name w:val="Tytuł Znak"/>
    <w:basedOn w:val="Domylnaczcionkaakapitu"/>
    <w:link w:val="Tytu"/>
    <w:rsid w:val="00B62D60"/>
    <w:rPr>
      <w:rFonts w:ascii="Times New Roman" w:eastAsia="Times New Roman" w:hAnsi="Times New Roman" w:cs="Arial"/>
      <w:b/>
      <w:bCs/>
      <w:kern w:val="28"/>
      <w:sz w:val="36"/>
      <w:szCs w:val="32"/>
    </w:rPr>
  </w:style>
  <w:style w:type="table" w:styleId="Tabela-Siatka">
    <w:name w:val="Table Grid"/>
    <w:basedOn w:val="Standardowy"/>
    <w:uiPriority w:val="59"/>
    <w:rsid w:val="001B18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03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3FF0"/>
  </w:style>
  <w:style w:type="paragraph" w:styleId="Stopka">
    <w:name w:val="footer"/>
    <w:basedOn w:val="Normalny"/>
    <w:link w:val="StopkaZnak"/>
    <w:uiPriority w:val="99"/>
    <w:unhideWhenUsed/>
    <w:rsid w:val="00803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3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64</Words>
  <Characters>390</Characters>
  <Application>Microsoft Office Word</Application>
  <DocSecurity>0</DocSecurity>
  <Lines>3</Lines>
  <Paragraphs>1</Paragraphs>
  <ScaleCrop>false</ScaleCrop>
  <Company>TOSHIBA</Company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2020-05-15T10:20:00Z</dcterms:created>
  <dcterms:modified xsi:type="dcterms:W3CDTF">2020-05-15T10:20:00Z</dcterms:modified>
</cp:coreProperties>
</file>