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7C4" w:rsidRDefault="006B07C4" w:rsidP="00007727">
      <w:pPr>
        <w:jc w:val="right"/>
        <w:rPr>
          <w:sz w:val="24"/>
        </w:rPr>
      </w:pPr>
    </w:p>
    <w:p w:rsidR="006B07C4" w:rsidRPr="00E0725A" w:rsidRDefault="006F16F7" w:rsidP="006B07C4">
      <w:pPr>
        <w:tabs>
          <w:tab w:val="center" w:pos="4536"/>
          <w:tab w:val="right" w:pos="9072"/>
        </w:tabs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6pt;height:57.6pt;visibility:visible">
            <v:imagedata r:id="rId6" o:title="FE_POWER_poziom_pl-1_rgb"/>
          </v:shape>
        </w:pict>
      </w:r>
    </w:p>
    <w:p w:rsidR="006B07C4" w:rsidRPr="00E0725A" w:rsidRDefault="006B07C4" w:rsidP="006B07C4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 w:rsidRPr="00E0725A"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B07C4" w:rsidRPr="00E0725A" w:rsidRDefault="006F16F7" w:rsidP="006B07C4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McS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S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udzHEjoCAABQBAAADgAAAAAAAAAA&#10;AAAAAAAuAgAAZHJzL2Uyb0RvYy54bWxQSwECLQAUAAYACAAAACEAchyV8twAAAAIAQAADwAAAAAA&#10;AAAAAAAAAACUBAAAZHJzL2Rvd25yZXYueG1sUEsFBgAAAAAEAAQA8wAAAJ0FAAAAAA==&#10;"/>
        </w:pict>
      </w:r>
      <w:r w:rsidR="006B07C4" w:rsidRPr="00E0725A">
        <w:rPr>
          <w:sz w:val="16"/>
          <w:szCs w:val="16"/>
        </w:rPr>
        <w:t>POWR.03.05.00-00-Z209/17</w:t>
      </w:r>
    </w:p>
    <w:p w:rsidR="006B07C4" w:rsidRDefault="006B07C4" w:rsidP="00007727">
      <w:pPr>
        <w:jc w:val="right"/>
        <w:rPr>
          <w:sz w:val="24"/>
        </w:rPr>
      </w:pPr>
    </w:p>
    <w:p w:rsidR="00007727" w:rsidRDefault="00FA1D4B" w:rsidP="00007727">
      <w:pPr>
        <w:jc w:val="right"/>
        <w:rPr>
          <w:b/>
          <w:bCs/>
          <w:sz w:val="24"/>
        </w:rPr>
      </w:pPr>
      <w:r w:rsidRPr="00FA1D4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A1D4B">
        <w:rPr>
          <w:sz w:val="24"/>
        </w:rPr>
        <w:t>2020-05-25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A1D4B" w:rsidRPr="00FA1D4B" w:rsidRDefault="00FA1D4B" w:rsidP="00173B20">
      <w:pPr>
        <w:spacing w:after="40"/>
        <w:rPr>
          <w:b/>
          <w:bCs/>
          <w:sz w:val="24"/>
        </w:rPr>
      </w:pPr>
      <w:r w:rsidRPr="00FA1D4B">
        <w:rPr>
          <w:b/>
          <w:bCs/>
          <w:sz w:val="24"/>
        </w:rPr>
        <w:t>Politechnika Rzeszowska</w:t>
      </w:r>
    </w:p>
    <w:p w:rsidR="00A80738" w:rsidRDefault="00FA1D4B" w:rsidP="00173B20">
      <w:pPr>
        <w:spacing w:after="40"/>
        <w:rPr>
          <w:b/>
          <w:bCs/>
          <w:sz w:val="24"/>
        </w:rPr>
      </w:pPr>
      <w:r w:rsidRPr="00FA1D4B">
        <w:rPr>
          <w:b/>
          <w:bCs/>
          <w:sz w:val="24"/>
        </w:rPr>
        <w:t>Dział Logistyki i Zamówień Publicznych</w:t>
      </w:r>
    </w:p>
    <w:p w:rsidR="00A80738" w:rsidRPr="00173B20" w:rsidRDefault="00FA1D4B" w:rsidP="00A80738">
      <w:pPr>
        <w:rPr>
          <w:bCs/>
          <w:sz w:val="24"/>
        </w:rPr>
      </w:pPr>
      <w:r w:rsidRPr="00FA1D4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A1D4B">
        <w:rPr>
          <w:bCs/>
          <w:sz w:val="24"/>
        </w:rPr>
        <w:t>12</w:t>
      </w:r>
    </w:p>
    <w:p w:rsidR="00A80738" w:rsidRPr="00173B20" w:rsidRDefault="00FA1D4B" w:rsidP="00A80738">
      <w:pPr>
        <w:rPr>
          <w:bCs/>
          <w:sz w:val="24"/>
        </w:rPr>
      </w:pPr>
      <w:r w:rsidRPr="00FA1D4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A1D4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1D4B" w:rsidRPr="00FA1D4B">
        <w:rPr>
          <w:b/>
          <w:sz w:val="24"/>
          <w:szCs w:val="24"/>
        </w:rPr>
        <w:t>NA/S/123/2020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A1D4B" w:rsidRPr="00FA1D4B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A1D4B" w:rsidP="00C659E2">
      <w:pPr>
        <w:pStyle w:val="Tekstpodstawowywcity"/>
        <w:spacing w:before="120" w:after="240"/>
        <w:ind w:firstLine="0"/>
        <w:jc w:val="center"/>
      </w:pPr>
      <w:r w:rsidRPr="00FA1D4B">
        <w:rPr>
          <w:b/>
        </w:rPr>
        <w:t xml:space="preserve">Kurs języka angielskiego dla osób pracujących w dziekanacie </w:t>
      </w:r>
      <w:proofErr w:type="spellStart"/>
      <w:r w:rsidRPr="00FA1D4B">
        <w:rPr>
          <w:b/>
        </w:rPr>
        <w:t>WEiI</w:t>
      </w:r>
      <w:proofErr w:type="spellEnd"/>
      <w:r w:rsidRPr="00FA1D4B">
        <w:rPr>
          <w:b/>
        </w:rPr>
        <w:t>, (3os), zajęcia indywidualne w ramach projektu: „Nowa jakość - zintegrowany program rozwoju Politechniki Rzeszowskiej"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1D4B" w:rsidRPr="00FA1D4B">
        <w:rPr>
          <w:sz w:val="24"/>
          <w:szCs w:val="24"/>
        </w:rPr>
        <w:t>25/05/2020</w:t>
      </w:r>
      <w:r w:rsidR="00FF4AB1" w:rsidRPr="00FF4AB1">
        <w:rPr>
          <w:sz w:val="24"/>
          <w:szCs w:val="24"/>
        </w:rPr>
        <w:t xml:space="preserve"> o godz. </w:t>
      </w:r>
      <w:r w:rsidR="00FA1D4B" w:rsidRPr="00FA1D4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66058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A1D4B" w:rsidP="00A80738">
      <w:pPr>
        <w:spacing w:before="120" w:after="120"/>
        <w:jc w:val="both"/>
        <w:rPr>
          <w:sz w:val="24"/>
          <w:szCs w:val="24"/>
        </w:rPr>
      </w:pPr>
      <w:r w:rsidRPr="00FA1D4B">
        <w:rPr>
          <w:sz w:val="24"/>
          <w:szCs w:val="24"/>
        </w:rPr>
        <w:t>18 400.00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843"/>
        <w:gridCol w:w="2126"/>
      </w:tblGrid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60580" w:rsidRDefault="0066058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60580" w:rsidRPr="00490DC0" w:rsidRDefault="0066058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1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>New English  School Michalina Gromadzka-Róg</w:t>
            </w:r>
          </w:p>
          <w:p w:rsidR="00660580" w:rsidRPr="00490DC0" w:rsidRDefault="00660580" w:rsidP="00424727">
            <w:r w:rsidRPr="00FA1D4B">
              <w:t>Dąbrowskiego</w:t>
            </w:r>
            <w:r w:rsidRPr="00490DC0">
              <w:t xml:space="preserve"> </w:t>
            </w:r>
            <w:r w:rsidRPr="00FA1D4B">
              <w:t>14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35-036</w:t>
            </w:r>
            <w:r w:rsidRPr="00490DC0">
              <w:t xml:space="preserve"> </w:t>
            </w:r>
            <w:r w:rsidRPr="00FA1D4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20 010.00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2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>CE Lingua Sp. z o.o.</w:t>
            </w:r>
          </w:p>
          <w:p w:rsidR="00660580" w:rsidRPr="00490DC0" w:rsidRDefault="00660580" w:rsidP="00424727">
            <w:r w:rsidRPr="00FA1D4B">
              <w:t>Os. Bohaterów Września</w:t>
            </w:r>
            <w:r w:rsidRPr="00490DC0">
              <w:t xml:space="preserve"> </w:t>
            </w:r>
            <w:r w:rsidRPr="00FA1D4B">
              <w:t>1A/C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31-620</w:t>
            </w:r>
            <w:r w:rsidRPr="00490DC0">
              <w:t xml:space="preserve"> </w:t>
            </w:r>
            <w:r w:rsidRPr="00FA1D4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34 500.00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3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0863BC" w:rsidP="00424727">
            <w:pPr>
              <w:spacing w:before="40"/>
            </w:pPr>
            <w:r w:rsidRPr="00FA1D4B">
              <w:t>Edukacja</w:t>
            </w:r>
            <w:r w:rsidR="00660580" w:rsidRPr="00FA1D4B">
              <w:t xml:space="preserve"> Plus s.c.</w:t>
            </w:r>
          </w:p>
          <w:p w:rsidR="00660580" w:rsidRPr="00490DC0" w:rsidRDefault="00660580" w:rsidP="00424727">
            <w:r w:rsidRPr="00FA1D4B">
              <w:t>Wertera</w:t>
            </w:r>
            <w:r w:rsidRPr="00490DC0">
              <w:t xml:space="preserve"> </w:t>
            </w:r>
            <w:r w:rsidRPr="00FA1D4B">
              <w:t>8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20-713</w:t>
            </w:r>
            <w:r w:rsidRPr="00490DC0">
              <w:t xml:space="preserve"> </w:t>
            </w:r>
            <w:r w:rsidRPr="00FA1D4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19 320.00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lastRenderedPageBreak/>
              <w:t>4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>Ośrodek Nauczania Języków Obcych Katarzyna Anna Kowalczuk</w:t>
            </w:r>
          </w:p>
          <w:p w:rsidR="00660580" w:rsidRPr="00490DC0" w:rsidRDefault="00660580" w:rsidP="00424727">
            <w:r w:rsidRPr="00FA1D4B">
              <w:t>ul. Sienkiewicza</w:t>
            </w:r>
            <w:r w:rsidRPr="00490DC0">
              <w:t xml:space="preserve"> </w:t>
            </w:r>
            <w:r w:rsidRPr="00FA1D4B">
              <w:t>49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15-002</w:t>
            </w:r>
            <w:r w:rsidRPr="00490DC0">
              <w:t xml:space="preserve"> </w:t>
            </w:r>
            <w:r w:rsidRPr="00FA1D4B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17 940.00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5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 xml:space="preserve">Open Abramowicz, </w:t>
            </w:r>
            <w:proofErr w:type="spellStart"/>
            <w:r w:rsidRPr="00FA1D4B">
              <w:t>Światelska</w:t>
            </w:r>
            <w:proofErr w:type="spellEnd"/>
            <w:r w:rsidRPr="00FA1D4B">
              <w:t xml:space="preserve"> Sp. J.</w:t>
            </w:r>
          </w:p>
          <w:p w:rsidR="00660580" w:rsidRPr="00490DC0" w:rsidRDefault="00660580" w:rsidP="00424727">
            <w:r w:rsidRPr="00FA1D4B">
              <w:t>Jana Pawła II</w:t>
            </w:r>
            <w:r w:rsidRPr="00490DC0">
              <w:t xml:space="preserve"> </w:t>
            </w:r>
            <w:r w:rsidRPr="00FA1D4B">
              <w:t>20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43-100</w:t>
            </w:r>
            <w:r w:rsidRPr="00490DC0">
              <w:t xml:space="preserve"> </w:t>
            </w:r>
            <w:r w:rsidRPr="00FA1D4B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17 940.00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6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F05FE7" w:rsidP="00424727">
            <w:pPr>
              <w:spacing w:before="40"/>
            </w:pPr>
            <w:r>
              <w:t>L2-Lan</w:t>
            </w:r>
            <w:r w:rsidR="00660580" w:rsidRPr="00FA1D4B">
              <w:t>guage Consulting Sp. z o.o.</w:t>
            </w:r>
          </w:p>
          <w:p w:rsidR="00660580" w:rsidRPr="00490DC0" w:rsidRDefault="00660580" w:rsidP="00424727">
            <w:r w:rsidRPr="00FA1D4B">
              <w:t>Marszałkowska</w:t>
            </w:r>
            <w:r w:rsidRPr="00490DC0">
              <w:t xml:space="preserve"> </w:t>
            </w:r>
            <w:r w:rsidRPr="00FA1D4B">
              <w:t>8/17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00-590</w:t>
            </w:r>
            <w:r w:rsidRPr="00490DC0">
              <w:t xml:space="preserve"> </w:t>
            </w:r>
            <w:r w:rsidRPr="00FA1D4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20 700.00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7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>British School ICT Sp. z o.o. Sp.k.</w:t>
            </w:r>
          </w:p>
          <w:p w:rsidR="00660580" w:rsidRPr="00490DC0" w:rsidRDefault="00660580" w:rsidP="00424727">
            <w:r w:rsidRPr="00FA1D4B">
              <w:t>Bolkowska</w:t>
            </w:r>
            <w:r w:rsidRPr="00490DC0">
              <w:t xml:space="preserve"> </w:t>
            </w:r>
            <w:r w:rsidRPr="00FA1D4B">
              <w:t>2D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01-466</w:t>
            </w:r>
            <w:r w:rsidRPr="00490DC0">
              <w:t xml:space="preserve"> </w:t>
            </w:r>
            <w:r w:rsidRPr="00FA1D4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16 100.00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  <w:tr w:rsidR="00660580" w:rsidRPr="00493F8C" w:rsidTr="00660580">
        <w:tc>
          <w:tcPr>
            <w:tcW w:w="70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center"/>
            </w:pPr>
            <w:r w:rsidRPr="00FA1D4B">
              <w:t>8</w:t>
            </w:r>
          </w:p>
        </w:tc>
        <w:tc>
          <w:tcPr>
            <w:tcW w:w="2696" w:type="dxa"/>
            <w:shd w:val="clear" w:color="auto" w:fill="auto"/>
          </w:tcPr>
          <w:p w:rsidR="00660580" w:rsidRPr="00490DC0" w:rsidRDefault="00660580" w:rsidP="00424727">
            <w:pPr>
              <w:spacing w:before="40"/>
            </w:pPr>
            <w:r w:rsidRPr="00FA1D4B">
              <w:t xml:space="preserve">Centrum Szkoleniowe Idea Group Małgorzata </w:t>
            </w:r>
            <w:proofErr w:type="spellStart"/>
            <w:r w:rsidRPr="00FA1D4B">
              <w:t>Gąsińska</w:t>
            </w:r>
            <w:proofErr w:type="spellEnd"/>
          </w:p>
          <w:p w:rsidR="00660580" w:rsidRPr="00490DC0" w:rsidRDefault="00660580" w:rsidP="00424727">
            <w:proofErr w:type="spellStart"/>
            <w:r w:rsidRPr="00FA1D4B">
              <w:t>Węgrzce</w:t>
            </w:r>
            <w:proofErr w:type="spellEnd"/>
            <w:r w:rsidRPr="00490DC0">
              <w:t xml:space="preserve"> </w:t>
            </w:r>
            <w:r w:rsidRPr="00FA1D4B">
              <w:t>C11/11</w:t>
            </w:r>
            <w:r w:rsidRPr="00490DC0">
              <w:t xml:space="preserve"> </w:t>
            </w:r>
          </w:p>
          <w:p w:rsidR="00660580" w:rsidRPr="00490DC0" w:rsidRDefault="00660580" w:rsidP="00424727">
            <w:pPr>
              <w:spacing w:after="40"/>
              <w:jc w:val="both"/>
            </w:pPr>
            <w:r w:rsidRPr="00FA1D4B">
              <w:t>32-086</w:t>
            </w:r>
            <w:r w:rsidRPr="00490DC0">
              <w:t xml:space="preserve"> </w:t>
            </w:r>
            <w:proofErr w:type="spellStart"/>
            <w:r w:rsidRPr="00FA1D4B">
              <w:t>Węgrzce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17 940.00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60580" w:rsidRPr="00490DC0" w:rsidRDefault="00660580" w:rsidP="00424727">
            <w:pPr>
              <w:spacing w:before="120" w:after="120"/>
              <w:jc w:val="both"/>
            </w:pPr>
            <w:r w:rsidRPr="00FA1D4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1A4" w:rsidRDefault="00FA21A4">
      <w:r>
        <w:separator/>
      </w:r>
    </w:p>
  </w:endnote>
  <w:endnote w:type="continuationSeparator" w:id="0">
    <w:p w:rsidR="00FA21A4" w:rsidRDefault="00FA2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6F16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6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6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5FE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1A4" w:rsidRDefault="00FA21A4">
      <w:r>
        <w:separator/>
      </w:r>
    </w:p>
  </w:footnote>
  <w:footnote w:type="continuationSeparator" w:id="0">
    <w:p w:rsidR="00FA21A4" w:rsidRDefault="00FA2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D4B" w:rsidRDefault="00FA1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D4B" w:rsidRDefault="00FA1D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D4B" w:rsidRDefault="00FA1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1A4"/>
    <w:rsid w:val="00007727"/>
    <w:rsid w:val="00017720"/>
    <w:rsid w:val="00035488"/>
    <w:rsid w:val="000863BC"/>
    <w:rsid w:val="000D7F25"/>
    <w:rsid w:val="000E00E5"/>
    <w:rsid w:val="00173B20"/>
    <w:rsid w:val="001C69FF"/>
    <w:rsid w:val="0023318D"/>
    <w:rsid w:val="003D72FD"/>
    <w:rsid w:val="00423179"/>
    <w:rsid w:val="004612A6"/>
    <w:rsid w:val="00490DC0"/>
    <w:rsid w:val="00493F8C"/>
    <w:rsid w:val="004C7E9B"/>
    <w:rsid w:val="00660580"/>
    <w:rsid w:val="0069085C"/>
    <w:rsid w:val="006B07C4"/>
    <w:rsid w:val="006F16F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05FE7"/>
    <w:rsid w:val="00F95C33"/>
    <w:rsid w:val="00FA1D4B"/>
    <w:rsid w:val="00FA21A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Łącznik prosty ze strzałką 4"/>
      </o:rules>
    </o:shapelayout>
  </w:shapeDefaults>
  <w:decimalSymbol w:val=","/>
  <w:listSeparator w:val=";"/>
  <w15:chartTrackingRefBased/>
  <w15:docId w15:val="{166E7209-28DB-4C9F-9298-0F6DF0A7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05F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0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292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8</cp:revision>
  <cp:lastPrinted>2020-05-25T09:40:00Z</cp:lastPrinted>
  <dcterms:created xsi:type="dcterms:W3CDTF">2020-05-25T09:36:00Z</dcterms:created>
  <dcterms:modified xsi:type="dcterms:W3CDTF">2020-05-28T09:06:00Z</dcterms:modified>
</cp:coreProperties>
</file>