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B22F4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07C94" w:rsidRPr="00B07C94">
        <w:rPr>
          <w:rFonts w:ascii="Times New Roman" w:hAnsi="Times New Roman"/>
          <w:b/>
        </w:rPr>
        <w:t>NA/P/127/2020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7C94" w:rsidRPr="00B07C9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7C94" w:rsidRPr="00B07C9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07C94" w:rsidRPr="00B07C9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FA7B5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7C94" w:rsidRPr="00B07C9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07C94" w:rsidRPr="00B07C94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07C94" w:rsidRPr="00B07C94">
        <w:rPr>
          <w:rFonts w:ascii="Times New Roman" w:hAnsi="Times New Roman"/>
        </w:rPr>
        <w:t>(</w:t>
      </w:r>
      <w:proofErr w:type="spellStart"/>
      <w:r w:rsidR="00B07C94" w:rsidRPr="00B07C94">
        <w:rPr>
          <w:rFonts w:ascii="Times New Roman" w:hAnsi="Times New Roman"/>
        </w:rPr>
        <w:t>t.j</w:t>
      </w:r>
      <w:proofErr w:type="spellEnd"/>
      <w:r w:rsidR="00B07C94" w:rsidRPr="00B07C9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07C94" w:rsidRPr="00B07C94">
        <w:rPr>
          <w:rFonts w:ascii="Times New Roman" w:hAnsi="Times New Roman"/>
          <w:b/>
        </w:rPr>
        <w:t>Dostawa 2 sztuk urządzeń wielofunkcyjnych  dla Samodzielnej Sekcji Finansów i Kosztów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07C94" w:rsidRPr="00B07C9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07C94" w:rsidRPr="00997D0F" w:rsidRDefault="00B07C94" w:rsidP="00B07C9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FA7B59" w:rsidRDefault="00B07C94" w:rsidP="00FA7B5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  <w:bookmarkStart w:id="0" w:name="_GoBack"/>
      <w:bookmarkEnd w:id="0"/>
    </w:p>
    <w:p w:rsidR="00B07C94" w:rsidRPr="00997D0F" w:rsidRDefault="00B07C94" w:rsidP="00B07C9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07C94" w:rsidRPr="000247FF" w:rsidRDefault="00B07C94" w:rsidP="00B07C9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07C94" w:rsidRPr="000247FF" w:rsidRDefault="00B07C94" w:rsidP="00B07C9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083" w:rsidRDefault="00391083" w:rsidP="0038231F">
      <w:pPr>
        <w:spacing w:after="0" w:line="240" w:lineRule="auto"/>
      </w:pPr>
      <w:r>
        <w:separator/>
      </w:r>
    </w:p>
  </w:endnote>
  <w:endnote w:type="continuationSeparator" w:id="0">
    <w:p w:rsidR="00391083" w:rsidRDefault="003910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94" w:rsidRDefault="00B07C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7B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7B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94" w:rsidRDefault="00B07C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083" w:rsidRDefault="00391083" w:rsidP="0038231F">
      <w:pPr>
        <w:spacing w:after="0" w:line="240" w:lineRule="auto"/>
      </w:pPr>
      <w:r>
        <w:separator/>
      </w:r>
    </w:p>
  </w:footnote>
  <w:footnote w:type="continuationSeparator" w:id="0">
    <w:p w:rsidR="00391083" w:rsidRDefault="0039108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94" w:rsidRDefault="00B07C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94" w:rsidRDefault="00B07C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94" w:rsidRDefault="00B07C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08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22F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1083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7C94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7B5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B670D2-B3DE-4AAE-996F-86D59E31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B046A-5A21-48E9-9D79-ACECCDFB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2020-05-21T08:21:00Z</dcterms:created>
  <dcterms:modified xsi:type="dcterms:W3CDTF">2020-05-21T08:21:00Z</dcterms:modified>
</cp:coreProperties>
</file>