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8218D" w:rsidRDefault="006676AE" w:rsidP="0048218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445A3" w:rsidRPr="000445A3">
        <w:rPr>
          <w:b/>
          <w:i w:val="0"/>
          <w:sz w:val="22"/>
          <w:szCs w:val="22"/>
        </w:rPr>
        <w:t>2</w:t>
      </w:r>
      <w:r w:rsidR="0048218D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45A3" w:rsidRPr="000445A3">
        <w:rPr>
          <w:rFonts w:ascii="Times New Roman" w:hAnsi="Times New Roman"/>
          <w:b/>
        </w:rPr>
        <w:t>NA/P/139/2020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5A3" w:rsidRPr="000445A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5A3" w:rsidRPr="000445A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445A3" w:rsidRPr="000445A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45A3" w:rsidRPr="000445A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445A3" w:rsidRPr="000445A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445A3" w:rsidRPr="000445A3">
        <w:rPr>
          <w:rFonts w:ascii="Times New Roman" w:hAnsi="Times New Roman"/>
        </w:rPr>
        <w:t>(</w:t>
      </w:r>
      <w:proofErr w:type="spellStart"/>
      <w:r w:rsidR="000445A3" w:rsidRPr="000445A3">
        <w:rPr>
          <w:rFonts w:ascii="Times New Roman" w:hAnsi="Times New Roman"/>
        </w:rPr>
        <w:t>t.j</w:t>
      </w:r>
      <w:proofErr w:type="spellEnd"/>
      <w:r w:rsidR="000445A3" w:rsidRPr="000445A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8218D" w:rsidRDefault="00313417" w:rsidP="0048218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445A3" w:rsidRPr="000445A3">
        <w:rPr>
          <w:rFonts w:ascii="Times New Roman" w:hAnsi="Times New Roman"/>
          <w:b/>
        </w:rPr>
        <w:t>Remont pomieszczenia B200 w budynku "B"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445A3" w:rsidRPr="000445A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445A3" w:rsidRPr="00997D0F" w:rsidRDefault="000445A3" w:rsidP="000445A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445A3" w:rsidRPr="00023477" w:rsidRDefault="000445A3" w:rsidP="000445A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445A3" w:rsidRPr="00997D0F" w:rsidRDefault="000445A3" w:rsidP="000445A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445A3" w:rsidRPr="000247FF" w:rsidRDefault="000445A3" w:rsidP="000445A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0445A3" w:rsidP="0048218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48218D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8218D" w:rsidRDefault="00F90CD1" w:rsidP="0048218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821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529" w:rsidRDefault="00953529" w:rsidP="0038231F">
      <w:pPr>
        <w:spacing w:after="0" w:line="240" w:lineRule="auto"/>
      </w:pPr>
      <w:r>
        <w:separator/>
      </w:r>
    </w:p>
  </w:endnote>
  <w:endnote w:type="continuationSeparator" w:id="0">
    <w:p w:rsidR="00953529" w:rsidRDefault="009535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5A3" w:rsidRDefault="000445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21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21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5A3" w:rsidRDefault="000445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529" w:rsidRDefault="00953529" w:rsidP="0038231F">
      <w:pPr>
        <w:spacing w:after="0" w:line="240" w:lineRule="auto"/>
      </w:pPr>
      <w:r>
        <w:separator/>
      </w:r>
    </w:p>
  </w:footnote>
  <w:footnote w:type="continuationSeparator" w:id="0">
    <w:p w:rsidR="00953529" w:rsidRDefault="009535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5A3" w:rsidRDefault="000445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5A3" w:rsidRDefault="000445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5A3" w:rsidRDefault="000445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529"/>
    <w:rsid w:val="00023477"/>
    <w:rsid w:val="000247FF"/>
    <w:rsid w:val="00025C8D"/>
    <w:rsid w:val="000303EE"/>
    <w:rsid w:val="000445A3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18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529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4EE142-4A5E-4FD0-AED3-02D02941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BEA04-EFD6-410B-BECE-F8F2FE8A9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2020-05-28T11:24:00Z</dcterms:created>
  <dcterms:modified xsi:type="dcterms:W3CDTF">2020-05-28T11:26:00Z</dcterms:modified>
</cp:coreProperties>
</file>