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10163" w:rsidRPr="00810163">
        <w:rPr>
          <w:b/>
        </w:rPr>
        <w:t>NA/O/144/2020</w:t>
      </w:r>
      <w:r>
        <w:rPr>
          <w:b/>
          <w:lang w:val="pl-PL"/>
        </w:rPr>
        <w:t xml:space="preserve"> </w:t>
      </w:r>
      <w:r w:rsidR="00810163" w:rsidRPr="00810163">
        <w:rPr>
          <w:lang w:val="pl-PL"/>
        </w:rPr>
        <w:t>Rzeszów</w:t>
      </w:r>
      <w:r w:rsidR="00211900" w:rsidRPr="003209A8">
        <w:t xml:space="preserve">, </w:t>
      </w:r>
      <w:r w:rsidR="00810163" w:rsidRPr="00810163">
        <w:t>2020-06-04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841E99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41E99">
        <w:t>Podstawa pr</w:t>
      </w:r>
      <w:r w:rsidR="00F11D06" w:rsidRPr="00841E99">
        <w:t xml:space="preserve">awna ogłoszenia: art. 4 pkt. 8 </w:t>
      </w:r>
      <w:r w:rsidR="007427DE" w:rsidRPr="00841E99">
        <w:rPr>
          <w:bCs/>
        </w:rPr>
        <w:t xml:space="preserve">ustawy z dnia </w:t>
      </w:r>
      <w:r w:rsidR="007427DE" w:rsidRPr="00841E99">
        <w:t xml:space="preserve">29 stycznia 2004 roku Prawo zamówień publicznych </w:t>
      </w:r>
      <w:r w:rsidR="00810163" w:rsidRPr="00841E99">
        <w:t>(</w:t>
      </w:r>
      <w:proofErr w:type="spellStart"/>
      <w:r w:rsidR="00810163" w:rsidRPr="00841E99">
        <w:t>t.j</w:t>
      </w:r>
      <w:proofErr w:type="spellEnd"/>
      <w:r w:rsidR="00810163" w:rsidRPr="00841E99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10163" w:rsidP="00583EF9">
      <w:pPr>
        <w:spacing w:line="360" w:lineRule="auto"/>
        <w:rPr>
          <w:b/>
        </w:rPr>
      </w:pPr>
      <w:r w:rsidRPr="00810163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10163">
        <w:rPr>
          <w:rFonts w:ascii="Arial" w:hAnsi="Arial" w:cs="Arial"/>
          <w:sz w:val="22"/>
          <w:szCs w:val="22"/>
          <w:lang w:val="de-DE"/>
        </w:rPr>
        <w:t xml:space="preserve"> </w:t>
      </w:r>
      <w:r w:rsidR="007257E4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810163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1016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7257E4" w:rsidTr="007257E4">
        <w:tc>
          <w:tcPr>
            <w:tcW w:w="9568" w:type="dxa"/>
            <w:shd w:val="clear" w:color="auto" w:fill="F3F3F3"/>
            <w:vAlign w:val="center"/>
          </w:tcPr>
          <w:p w:rsidR="007257E4" w:rsidRPr="00CA0351" w:rsidRDefault="007257E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257E4" w:rsidTr="007257E4">
        <w:tc>
          <w:tcPr>
            <w:tcW w:w="9568" w:type="dxa"/>
          </w:tcPr>
          <w:p w:rsidR="007257E4" w:rsidRDefault="007257E4" w:rsidP="00FE4D9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10163">
              <w:t xml:space="preserve">Zakup wraz z montażem zestawu zewnętrznych żaluzji fasadowych typu Z90 do segmentów okien w hali sportowej </w:t>
            </w:r>
            <w:proofErr w:type="spellStart"/>
            <w:r w:rsidRPr="00810163">
              <w:t>CFiS</w:t>
            </w:r>
            <w:proofErr w:type="spellEnd"/>
            <w:r w:rsidRPr="00810163">
              <w:t xml:space="preserve"> PRz (sektor A )</w:t>
            </w:r>
          </w:p>
          <w:p w:rsidR="007257E4" w:rsidRDefault="007257E4" w:rsidP="00FE4D9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10163">
              <w:t>44115700-6 - Rolety zewnętrzne</w:t>
            </w:r>
            <w:r>
              <w:t xml:space="preserve"> </w:t>
            </w:r>
          </w:p>
          <w:p w:rsidR="007257E4" w:rsidRDefault="007257E4" w:rsidP="00FE4D9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 xml:space="preserve">Zakup wraz z montażem zestawu zewnętrznych żaluzji fasadowych typu Z90 do segmentów okien w hali sportowej </w:t>
            </w:r>
            <w:proofErr w:type="spellStart"/>
            <w:r w:rsidRPr="00810163">
              <w:t>CFiS</w:t>
            </w:r>
            <w:proofErr w:type="spellEnd"/>
            <w:r w:rsidRPr="00810163">
              <w:t xml:space="preserve"> PRz (sektor A ), tj.: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>- dwa komplety żaluzji o wymiarach każdy ok. 6,5 m (szerokości) oraz 4,2 m (długości),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>- kolor RAL 9006 jasne aluminium,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 xml:space="preserve">- osłona typ 4 o wysokości ok. 37 cm – około 13 </w:t>
            </w:r>
            <w:proofErr w:type="spellStart"/>
            <w:r w:rsidRPr="00810163">
              <w:t>mb</w:t>
            </w:r>
            <w:proofErr w:type="spellEnd"/>
            <w:r w:rsidRPr="00810163">
              <w:t>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>- zaślepki boczne blachy osłonowej 37 cm – 2 pary,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>- uchwyt główny blachy typ 4, 37 cm – 18 par,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 xml:space="preserve">- sterowanie żaluzji typu </w:t>
            </w:r>
            <w:proofErr w:type="spellStart"/>
            <w:r w:rsidRPr="00810163">
              <w:t>Elero</w:t>
            </w:r>
            <w:proofErr w:type="spellEnd"/>
            <w:r w:rsidRPr="00810163">
              <w:t xml:space="preserve"> JA – 1 komplet,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>- odbiornik zdalnego sterowania do żaluzji – 1 komplet,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>- pilot dziesięciokanałowy (kanał wspólny, dwie grupy, zegar, blokada czujnika słońca) – 1 szt.,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>- czujnik wiatrowy i słoneczny,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>- montaż całości zgodnie z wytycznymi dokumentacji eksploatacyjno-technicznej,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lastRenderedPageBreak/>
              <w:t>- szkolenie 2-3 osób z zakresu użytkowania,</w:t>
            </w:r>
          </w:p>
          <w:p w:rsidR="007257E4" w:rsidRPr="00810163" w:rsidRDefault="007257E4" w:rsidP="00FE4D9B">
            <w:pPr>
              <w:spacing w:after="120"/>
              <w:jc w:val="both"/>
            </w:pPr>
            <w:r w:rsidRPr="00810163">
              <w:t>- gwarancja minimum 24 miesiące,</w:t>
            </w:r>
          </w:p>
          <w:p w:rsidR="007257E4" w:rsidRDefault="007257E4" w:rsidP="00FE4D9B">
            <w:pPr>
              <w:spacing w:after="120"/>
              <w:jc w:val="both"/>
            </w:pPr>
            <w:r w:rsidRPr="00810163">
              <w:t>- komplet niezbędnych instrukcji, certyfikatów, atestów oraz dokumentów w języku polskim.</w:t>
            </w:r>
          </w:p>
          <w:p w:rsidR="007257E4" w:rsidRDefault="007257E4" w:rsidP="00FE4D9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016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10163" w:rsidRPr="003209A8" w:rsidTr="00FE4D9B">
        <w:tc>
          <w:tcPr>
            <w:tcW w:w="8640" w:type="dxa"/>
          </w:tcPr>
          <w:p w:rsidR="00810163" w:rsidRPr="003209A8" w:rsidRDefault="00810163" w:rsidP="00A41E8D">
            <w:pPr>
              <w:pStyle w:val="Tekstpodstawowy"/>
            </w:pPr>
            <w:r w:rsidRPr="00810163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10163" w:rsidRPr="003209A8" w:rsidRDefault="00810163" w:rsidP="00FE4D9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6"/>
      </w:tblGrid>
      <w:tr w:rsidR="00211900" w:rsidTr="008E47B5">
        <w:trPr>
          <w:trHeight w:val="1266"/>
          <w:jc w:val="center"/>
        </w:trPr>
        <w:tc>
          <w:tcPr>
            <w:tcW w:w="9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4F9" w:rsidRPr="003B24F9" w:rsidRDefault="003B24F9" w:rsidP="003B24F9">
            <w:pPr>
              <w:spacing w:before="120"/>
              <w:rPr>
                <w:b/>
                <w:bCs/>
                <w:color w:val="000000"/>
              </w:rPr>
            </w:pPr>
            <w:r w:rsidRPr="003B24F9">
              <w:rPr>
                <w:b/>
                <w:bCs/>
                <w:color w:val="000000"/>
              </w:rPr>
              <w:t>IV. OPIS SPOSOBU PRZYGOTOWANIA OFERTY</w:t>
            </w:r>
          </w:p>
          <w:p w:rsidR="003B24F9" w:rsidRPr="003B24F9" w:rsidRDefault="003B24F9" w:rsidP="003B24F9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3B24F9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3B24F9" w:rsidRPr="003B24F9" w:rsidRDefault="003B24F9" w:rsidP="003B24F9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 w:rsidRPr="003B24F9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3B24F9" w:rsidRPr="003B24F9" w:rsidRDefault="003B24F9" w:rsidP="003B24F9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3B24F9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3B24F9" w:rsidRPr="003B24F9" w:rsidRDefault="003B24F9" w:rsidP="003B24F9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3B24F9">
              <w:rPr>
                <w:bCs/>
                <w:color w:val="000000"/>
              </w:rPr>
              <w:t xml:space="preserve">Do oferty należy dołączyć </w:t>
            </w:r>
            <w:r w:rsidRPr="003B24F9">
              <w:rPr>
                <w:color w:val="000000"/>
              </w:rPr>
              <w:t>aktualny odpis z właściwego rejestru lub z centralnej ewidencji i informacji o działalności gospodarczej.</w:t>
            </w:r>
            <w:r w:rsidRPr="003B24F9">
              <w:t xml:space="preserve"> </w:t>
            </w:r>
          </w:p>
          <w:p w:rsidR="003B24F9" w:rsidRPr="003B24F9" w:rsidRDefault="003B24F9" w:rsidP="003B24F9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3B24F9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3B24F9" w:rsidRPr="003B24F9" w:rsidRDefault="003B24F9" w:rsidP="003B24F9">
            <w:pPr>
              <w:spacing w:before="120"/>
              <w:jc w:val="both"/>
              <w:rPr>
                <w:b/>
                <w:color w:val="000000"/>
              </w:rPr>
            </w:pPr>
            <w:r w:rsidRPr="003B24F9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3B24F9" w:rsidRPr="003B24F9" w:rsidRDefault="003B24F9" w:rsidP="003B24F9">
            <w:pPr>
              <w:spacing w:before="120"/>
              <w:jc w:val="both"/>
              <w:rPr>
                <w:b/>
                <w:color w:val="000000"/>
              </w:rPr>
            </w:pPr>
            <w:r w:rsidRPr="003B24F9">
              <w:rPr>
                <w:b/>
                <w:color w:val="000000"/>
              </w:rPr>
              <w:t>Dodatkowe informację:</w:t>
            </w:r>
          </w:p>
          <w:p w:rsidR="003B24F9" w:rsidRPr="003B24F9" w:rsidRDefault="003B24F9" w:rsidP="003B24F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3B24F9">
              <w:rPr>
                <w:bCs/>
                <w:iCs/>
                <w:lang w:val="x-none" w:eastAsia="x-none"/>
              </w:rPr>
              <w:t>5. Wykonawca może złożyć tylko jedną ofertę.</w:t>
            </w:r>
          </w:p>
          <w:p w:rsidR="003B24F9" w:rsidRPr="003B24F9" w:rsidRDefault="003B24F9" w:rsidP="003B24F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3B24F9">
              <w:rPr>
                <w:bCs/>
                <w:iCs/>
                <w:lang w:val="x-none" w:eastAsia="x-none"/>
              </w:rPr>
              <w:t>6. Tre</w:t>
            </w:r>
            <w:r w:rsidRPr="003B24F9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3B24F9">
              <w:rPr>
                <w:bCs/>
                <w:iCs/>
                <w:lang w:val="x-none" w:eastAsia="x-none"/>
              </w:rPr>
              <w:t>oferty musi odpowiada</w:t>
            </w:r>
            <w:r w:rsidRPr="003B24F9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3B24F9">
              <w:rPr>
                <w:bCs/>
                <w:iCs/>
                <w:lang w:val="x-none" w:eastAsia="x-none"/>
              </w:rPr>
              <w:t>tre</w:t>
            </w:r>
            <w:r w:rsidRPr="003B24F9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3B24F9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3B24F9" w:rsidRPr="003B24F9" w:rsidRDefault="003B24F9" w:rsidP="003B24F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3B24F9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3B24F9" w:rsidRPr="003B24F9" w:rsidRDefault="003B24F9" w:rsidP="003B24F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3B24F9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3B24F9" w:rsidRPr="003B24F9" w:rsidRDefault="003B24F9" w:rsidP="003B24F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3B24F9">
              <w:rPr>
                <w:bCs/>
                <w:iCs/>
                <w:lang w:val="x-none" w:eastAsia="x-none"/>
              </w:rPr>
              <w:t xml:space="preserve">9. </w:t>
            </w:r>
            <w:r w:rsidRPr="003B24F9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3B24F9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3B24F9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3B24F9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3B24F9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3B24F9" w:rsidRPr="003B24F9" w:rsidRDefault="003B24F9" w:rsidP="003B24F9">
            <w:pPr>
              <w:jc w:val="both"/>
              <w:rPr>
                <w:b/>
              </w:rPr>
            </w:pPr>
            <w:r w:rsidRPr="003B24F9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3B24F9">
              <w:rPr>
                <w:b/>
                <w:u w:val="single"/>
              </w:rPr>
              <w:t>pełnomocnictwo</w:t>
            </w:r>
            <w:r w:rsidRPr="003B24F9">
              <w:t>, które należy dołączyć do składanej oferty</w:t>
            </w:r>
          </w:p>
          <w:p w:rsidR="003B24F9" w:rsidRPr="003B24F9" w:rsidRDefault="003B24F9" w:rsidP="003B24F9">
            <w:pPr>
              <w:rPr>
                <w:color w:val="000000"/>
                <w:u w:val="single"/>
              </w:rPr>
            </w:pPr>
            <w:r w:rsidRPr="003B24F9">
              <w:rPr>
                <w:color w:val="000000"/>
                <w:u w:val="single"/>
              </w:rPr>
              <w:t>Oferta powinna zawierać:</w:t>
            </w:r>
          </w:p>
          <w:p w:rsidR="003B24F9" w:rsidRPr="003B24F9" w:rsidRDefault="003B24F9" w:rsidP="003B24F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3B24F9">
              <w:rPr>
                <w:color w:val="000000"/>
              </w:rPr>
              <w:t>Dane teleadresowe firmy - numer NIP , REGON firmy itp.</w:t>
            </w:r>
          </w:p>
          <w:p w:rsidR="003B24F9" w:rsidRPr="003B24F9" w:rsidRDefault="003B24F9" w:rsidP="003B24F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3B24F9">
              <w:rPr>
                <w:color w:val="000000"/>
              </w:rPr>
              <w:t>Wskazanie osoby do kontaktu w sprawie oferty (numer telefonu i e-mail).</w:t>
            </w:r>
          </w:p>
          <w:p w:rsidR="003B24F9" w:rsidRPr="003B24F9" w:rsidRDefault="003B24F9" w:rsidP="003B24F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3B24F9">
              <w:rPr>
                <w:color w:val="000000"/>
              </w:rPr>
              <w:t>Proponowaną cenę brutto za realizację zamówienia.</w:t>
            </w:r>
          </w:p>
          <w:p w:rsidR="003B24F9" w:rsidRPr="003B24F9" w:rsidRDefault="003B24F9" w:rsidP="003B24F9">
            <w:pPr>
              <w:spacing w:before="120"/>
              <w:rPr>
                <w:b/>
                <w:bCs/>
                <w:color w:val="000000"/>
              </w:rPr>
            </w:pPr>
            <w:r w:rsidRPr="003B24F9">
              <w:t>Oferta złożona przez wykonawcę nie jest ofertą w rozumieniu KC.</w:t>
            </w:r>
          </w:p>
          <w:p w:rsidR="003B24F9" w:rsidRPr="003B24F9" w:rsidRDefault="003B24F9" w:rsidP="003B24F9">
            <w:pPr>
              <w:spacing w:before="120"/>
              <w:rPr>
                <w:color w:val="000000"/>
                <w:u w:val="single"/>
              </w:rPr>
            </w:pPr>
            <w:r w:rsidRPr="003B24F9">
              <w:rPr>
                <w:color w:val="000000"/>
                <w:u w:val="single"/>
              </w:rPr>
              <w:t>Oferta powinna zawierać:</w:t>
            </w:r>
          </w:p>
          <w:p w:rsidR="003B24F9" w:rsidRPr="003B24F9" w:rsidRDefault="003B24F9" w:rsidP="003B24F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3B24F9">
              <w:rPr>
                <w:color w:val="000000"/>
              </w:rPr>
              <w:t>Dane teleadresowe firmy - numer NIP , REGON firmy itp.</w:t>
            </w:r>
          </w:p>
          <w:p w:rsidR="003B24F9" w:rsidRPr="003B24F9" w:rsidRDefault="003B24F9" w:rsidP="003B24F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3B24F9">
              <w:rPr>
                <w:color w:val="000000"/>
              </w:rPr>
              <w:lastRenderedPageBreak/>
              <w:t>Wskazanie osoby do kontaktu w sprawie oferty (numer telefonu i e-mail).</w:t>
            </w:r>
          </w:p>
          <w:p w:rsidR="003B24F9" w:rsidRPr="003B24F9" w:rsidRDefault="003B24F9" w:rsidP="003B24F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3B24F9">
              <w:rPr>
                <w:color w:val="000000"/>
              </w:rPr>
              <w:t>Proponowaną cenę brutto za realizację zamówienia.</w:t>
            </w:r>
          </w:p>
          <w:p w:rsidR="00211900" w:rsidRDefault="003B24F9" w:rsidP="003B24F9">
            <w:pPr>
              <w:spacing w:before="120"/>
            </w:pPr>
            <w:r w:rsidRPr="003B24F9">
              <w:t>Oferta złożona przez wykonawcę nie jest ofertą w rozumieniu KC.</w:t>
            </w:r>
          </w:p>
        </w:tc>
      </w:tr>
      <w:tr w:rsidR="00211900" w:rsidTr="00572134">
        <w:trPr>
          <w:trHeight w:val="1577"/>
          <w:jc w:val="center"/>
        </w:trPr>
        <w:tc>
          <w:tcPr>
            <w:tcW w:w="9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6D" w:rsidRPr="00AF7328" w:rsidRDefault="0016516D" w:rsidP="0016516D">
            <w:pPr>
              <w:spacing w:before="120"/>
              <w:rPr>
                <w:b/>
                <w:bCs/>
                <w:color w:val="000000"/>
              </w:rPr>
            </w:pPr>
            <w:r w:rsidRPr="00AF7328"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16516D" w:rsidRPr="00AF7328" w:rsidRDefault="0016516D" w:rsidP="0016516D">
            <w:pPr>
              <w:jc w:val="both"/>
              <w:rPr>
                <w:color w:val="000000"/>
              </w:rPr>
            </w:pPr>
            <w:r w:rsidRPr="00AF7328">
              <w:rPr>
                <w:color w:val="000000"/>
              </w:rPr>
              <w:t xml:space="preserve">Przy ocenie i porównaniu ofert zastosowane będą następujące kryteria: </w:t>
            </w:r>
          </w:p>
          <w:p w:rsidR="0016516D" w:rsidRPr="00AF7328" w:rsidRDefault="0016516D" w:rsidP="0016516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AF7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16516D" w:rsidRPr="00AF7328" w:rsidRDefault="0016516D" w:rsidP="0016516D">
            <w:pPr>
              <w:jc w:val="both"/>
              <w:rPr>
                <w:b/>
              </w:rPr>
            </w:pPr>
            <w:r w:rsidRPr="00AF7328">
              <w:rPr>
                <w:b/>
              </w:rPr>
              <w:t>Ocena złożonych ofert w zakresie kryterium „Cena”</w:t>
            </w:r>
            <w:r w:rsidRPr="00AF7328">
              <w:t xml:space="preserve"> zostanie dokonana na podstawie podanej przez Wykonawcę całkowitej ceny brutto. Oferty zostaną ocenione przy zastosowaniu poniższego wzoru:</w:t>
            </w:r>
          </w:p>
          <w:p w:rsidR="0016516D" w:rsidRPr="00AF7328" w:rsidRDefault="0016516D" w:rsidP="0016516D">
            <w:pPr>
              <w:jc w:val="both"/>
            </w:pPr>
            <w:r w:rsidRPr="00AF7328">
              <w:tab/>
              <w:t xml:space="preserve">                                                   cena najniższa</w:t>
            </w:r>
          </w:p>
          <w:p w:rsidR="0016516D" w:rsidRPr="00AF7328" w:rsidRDefault="0016516D" w:rsidP="0016516D">
            <w:pPr>
              <w:jc w:val="both"/>
            </w:pPr>
            <w:r w:rsidRPr="00AF7328">
              <w:t>Liczba pkt. oferty ocenianej =</w:t>
            </w:r>
            <w:proofErr w:type="spellStart"/>
            <w:r w:rsidRPr="00AF7328">
              <w:t>Kc</w:t>
            </w:r>
            <w:proofErr w:type="spellEnd"/>
            <w:r w:rsidRPr="00AF7328">
              <w:t xml:space="preserve"> = -------------------------------- x max liczby punktów</w:t>
            </w:r>
          </w:p>
          <w:p w:rsidR="0016516D" w:rsidRPr="00AF7328" w:rsidRDefault="0016516D" w:rsidP="0016516D">
            <w:pPr>
              <w:jc w:val="both"/>
            </w:pPr>
            <w:r w:rsidRPr="00AF7328">
              <w:t xml:space="preserve">                                                           cena oferty ocenianej</w:t>
            </w:r>
          </w:p>
          <w:p w:rsidR="0016516D" w:rsidRPr="00AF7328" w:rsidRDefault="0016516D" w:rsidP="0016516D">
            <w:pPr>
              <w:spacing w:before="120"/>
              <w:jc w:val="both"/>
              <w:rPr>
                <w:color w:val="000000"/>
              </w:rPr>
            </w:pPr>
            <w:r w:rsidRPr="00AF7328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AF7328">
              <w:rPr>
                <w:color w:val="000000"/>
              </w:rPr>
              <w:t>.</w:t>
            </w:r>
          </w:p>
          <w:p w:rsidR="00211900" w:rsidRDefault="0016516D" w:rsidP="0016516D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F7328">
              <w:rPr>
                <w:color w:val="000000"/>
              </w:rPr>
              <w:t>Zamawiający udzieli zamówienia wykonawcy, którego oferta uzyskała najwyższą ocenę..</w:t>
            </w:r>
          </w:p>
        </w:tc>
      </w:tr>
      <w:tr w:rsidR="00211900" w:rsidTr="00572134">
        <w:trPr>
          <w:trHeight w:val="1166"/>
          <w:jc w:val="center"/>
        </w:trPr>
        <w:tc>
          <w:tcPr>
            <w:tcW w:w="9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942A05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942A05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572134">
        <w:trPr>
          <w:trHeight w:val="126"/>
          <w:jc w:val="center"/>
        </w:trPr>
        <w:tc>
          <w:tcPr>
            <w:tcW w:w="9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C0971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810163" w:rsidRPr="00810163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810163" w:rsidRPr="00810163">
              <w:t xml:space="preserve">Zakup wraz z montażem zestawu zewnętrznych żaluzji fasadowych typu Z90 do segmentów okien w hali sportowej </w:t>
            </w:r>
            <w:proofErr w:type="spellStart"/>
            <w:r w:rsidR="00810163" w:rsidRPr="00810163">
              <w:t>CFiS</w:t>
            </w:r>
            <w:proofErr w:type="spellEnd"/>
            <w:r w:rsidR="00810163" w:rsidRPr="00810163">
              <w:t xml:space="preserve"> PRz (sektor A )</w:t>
            </w:r>
            <w:r w:rsidR="00393B64">
              <w:t xml:space="preserve"> NIE </w:t>
            </w:r>
            <w:r w:rsidR="00393B64" w:rsidRPr="001C0971">
              <w:rPr>
                <w:b/>
              </w:rPr>
              <w:t xml:space="preserve">OTWIERAĆ przed </w:t>
            </w:r>
            <w:r w:rsidR="00810163" w:rsidRPr="001C0971">
              <w:rPr>
                <w:b/>
              </w:rPr>
              <w:t>2020-06-15</w:t>
            </w:r>
            <w:r w:rsidR="00393B64" w:rsidRPr="001C0971">
              <w:rPr>
                <w:b/>
              </w:rPr>
              <w:t xml:space="preserve"> godz. </w:t>
            </w:r>
            <w:r w:rsidR="00810163" w:rsidRPr="001C0971">
              <w:rPr>
                <w:b/>
              </w:rPr>
              <w:t>10:15</w:t>
            </w:r>
            <w:r w:rsidR="00393B64" w:rsidRPr="001C0971">
              <w:rPr>
                <w:b/>
              </w:rPr>
              <w:t xml:space="preserve"> - </w:t>
            </w:r>
            <w:r w:rsidR="00810163" w:rsidRPr="001C0971">
              <w:rPr>
                <w:b/>
              </w:rPr>
              <w:t>NA/O/144/2020</w:t>
            </w:r>
            <w:r w:rsidR="00393B64" w:rsidRPr="001C0971">
              <w:rPr>
                <w:b/>
              </w:rPr>
              <w:t>”</w:t>
            </w:r>
          </w:p>
          <w:p w:rsidR="001C0971" w:rsidRPr="00ED7BD1" w:rsidRDefault="001C0971" w:rsidP="001C0971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</w:p>
          <w:p w:rsidR="001C0971" w:rsidRPr="00ED7BD1" w:rsidRDefault="001C0971" w:rsidP="001C097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ED7BD1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1C0971" w:rsidRPr="00ED7BD1" w:rsidRDefault="001C0971" w:rsidP="001C0971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ED7BD1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1C0971" w:rsidRDefault="001C0971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586E1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E1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86E1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810163" w:rsidRPr="00586E1D">
              <w:rPr>
                <w:rFonts w:ascii="Times New Roman" w:hAnsi="Times New Roman"/>
                <w:sz w:val="24"/>
              </w:rPr>
              <w:t>siedzibie Zamawiającego</w:t>
            </w:r>
            <w:r w:rsidRPr="00586E1D">
              <w:rPr>
                <w:rFonts w:ascii="Times New Roman" w:hAnsi="Times New Roman"/>
                <w:sz w:val="24"/>
              </w:rPr>
              <w:t xml:space="preserve">, pokój nr </w:t>
            </w:r>
            <w:r w:rsidR="00810163" w:rsidRPr="00586E1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586E1D">
              <w:rPr>
                <w:rFonts w:ascii="Times New Roman" w:hAnsi="Times New Roman"/>
                <w:sz w:val="24"/>
              </w:rPr>
              <w:t xml:space="preserve"> do dnia </w:t>
            </w:r>
            <w:r w:rsidR="00810163" w:rsidRPr="00586E1D">
              <w:rPr>
                <w:rFonts w:ascii="Times New Roman" w:hAnsi="Times New Roman"/>
                <w:b/>
                <w:sz w:val="24"/>
              </w:rPr>
              <w:t>2020-06-15</w:t>
            </w:r>
            <w:r w:rsidRPr="00586E1D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810163" w:rsidRPr="00586E1D">
              <w:rPr>
                <w:rFonts w:ascii="Times New Roman" w:hAnsi="Times New Roman"/>
                <w:b/>
                <w:sz w:val="24"/>
              </w:rPr>
              <w:t>10:00</w:t>
            </w:r>
            <w:r w:rsidRPr="00586E1D">
              <w:rPr>
                <w:rFonts w:ascii="Times New Roman" w:hAnsi="Times New Roman"/>
                <w:b/>
                <w:sz w:val="24"/>
              </w:rPr>
              <w:t>.</w:t>
            </w:r>
          </w:p>
          <w:p w:rsidR="001C0971" w:rsidRDefault="00EB415D" w:rsidP="00EB415D">
            <w:pPr>
              <w:spacing w:after="120"/>
              <w:jc w:val="both"/>
              <w:rPr>
                <w:bCs/>
              </w:rPr>
            </w:pPr>
            <w:r w:rsidRPr="00586E1D">
              <w:rPr>
                <w:b/>
              </w:rPr>
              <w:t xml:space="preserve">Termin związania ofertą: </w:t>
            </w:r>
            <w:r w:rsidR="00810163" w:rsidRPr="00586E1D">
              <w:t>30</w:t>
            </w:r>
            <w:r w:rsidRPr="00586E1D">
              <w:t xml:space="preserve"> dn</w:t>
            </w:r>
            <w:r w:rsidRPr="00586E1D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10163" w:rsidRPr="006D242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2020-06-15</w:t>
            </w:r>
            <w:r w:rsidRPr="006D242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810163" w:rsidRPr="006D242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810163" w:rsidRPr="0081016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810163" w:rsidRPr="0081016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572134">
        <w:trPr>
          <w:trHeight w:val="568"/>
          <w:jc w:val="center"/>
        </w:trPr>
        <w:tc>
          <w:tcPr>
            <w:tcW w:w="9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4D73B9">
      <w:pPr>
        <w:rPr>
          <w:rFonts w:ascii="Arial" w:hAnsi="Arial" w:cs="Arial"/>
          <w:b/>
          <w:sz w:val="28"/>
          <w:szCs w:val="28"/>
        </w:rPr>
      </w:pP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FB1361" w:rsidTr="004D73B9">
        <w:trPr>
          <w:trHeight w:val="405"/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810163" w:rsidRPr="00810163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4D73B9">
        <w:trPr>
          <w:trHeight w:val="405"/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Default="004D73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D73B9" w:rsidRPr="004D73B9" w:rsidRDefault="004D73B9" w:rsidP="004D73B9">
      <w:pPr>
        <w:jc w:val="right"/>
        <w:rPr>
          <w:rFonts w:ascii="Arial" w:hAnsi="Arial" w:cs="Arial"/>
          <w:sz w:val="28"/>
          <w:szCs w:val="28"/>
        </w:rPr>
      </w:pPr>
      <w:r w:rsidRPr="004D73B9">
        <w:rPr>
          <w:rFonts w:ascii="Arial" w:hAnsi="Arial" w:cs="Arial"/>
          <w:sz w:val="28"/>
          <w:szCs w:val="28"/>
        </w:rPr>
        <w:lastRenderedPageBreak/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10163" w:rsidRPr="0081016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4D73B9" w:rsidP="001B541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NA/O/144/2020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1016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10163">
        <w:rPr>
          <w:rFonts w:ascii="Arial" w:hAnsi="Arial" w:cs="Arial"/>
        </w:rPr>
        <w:t>POLITECHNIKA RZESZOWSKA</w:t>
      </w:r>
    </w:p>
    <w:p w:rsidR="001B541E" w:rsidRPr="00A40632" w:rsidRDefault="0081016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1016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1016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F6776F" w:rsidRDefault="00810163" w:rsidP="00F6776F">
      <w:pPr>
        <w:pStyle w:val="Tekstpodstawowy"/>
        <w:ind w:left="360"/>
        <w:jc w:val="center"/>
        <w:rPr>
          <w:rFonts w:ascii="Arial" w:hAnsi="Arial" w:cs="Arial"/>
        </w:rPr>
      </w:pPr>
      <w:r w:rsidRPr="0081016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10163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810163" w:rsidRPr="005F0C6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10163" w:rsidRPr="0081016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10163" w:rsidP="001B541E">
      <w:pPr>
        <w:ind w:left="142"/>
        <w:jc w:val="center"/>
        <w:rPr>
          <w:rFonts w:ascii="Arial" w:hAnsi="Arial" w:cs="Arial"/>
        </w:rPr>
      </w:pPr>
      <w:r w:rsidRPr="00810163">
        <w:rPr>
          <w:rFonts w:ascii="Arial" w:hAnsi="Arial" w:cs="Arial"/>
          <w:b/>
        </w:rPr>
        <w:t xml:space="preserve">Zakup wraz z montażem zestawu zewnętrznych żaluzji fasadowych typu Z90 do segmentów okien w hali sportowej </w:t>
      </w:r>
      <w:proofErr w:type="spellStart"/>
      <w:r w:rsidRPr="00810163">
        <w:rPr>
          <w:rFonts w:ascii="Arial" w:hAnsi="Arial" w:cs="Arial"/>
          <w:b/>
        </w:rPr>
        <w:t>CFiS</w:t>
      </w:r>
      <w:proofErr w:type="spellEnd"/>
      <w:r w:rsidRPr="00810163">
        <w:rPr>
          <w:rFonts w:ascii="Arial" w:hAnsi="Arial" w:cs="Arial"/>
          <w:b/>
        </w:rPr>
        <w:t xml:space="preserve"> PRz (sektor A )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6776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F6776F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B10D7D" w:rsidRPr="00F6776F" w:rsidRDefault="001B541E" w:rsidP="00F6776F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5F0C69" w:rsidTr="005F0C69">
        <w:tc>
          <w:tcPr>
            <w:tcW w:w="9001" w:type="dxa"/>
            <w:shd w:val="clear" w:color="auto" w:fill="F3F3F3"/>
            <w:vAlign w:val="center"/>
          </w:tcPr>
          <w:p w:rsidR="005F0C69" w:rsidRPr="00CA0351" w:rsidRDefault="005F0C69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F0C69" w:rsidTr="005F0C69">
        <w:tc>
          <w:tcPr>
            <w:tcW w:w="9001" w:type="dxa"/>
          </w:tcPr>
          <w:p w:rsidR="005F0C69" w:rsidRPr="002661CA" w:rsidRDefault="005F0C69" w:rsidP="00FE4D9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10163">
              <w:rPr>
                <w:rFonts w:ascii="Arial" w:hAnsi="Arial" w:cs="Arial"/>
                <w:b/>
                <w:sz w:val="22"/>
                <w:szCs w:val="22"/>
              </w:rPr>
              <w:t xml:space="preserve">Zakup wraz z montażem zestawu zewnętrznych żaluzji fasadowych typu Z90 do segmentów okien w hali sportowej </w:t>
            </w:r>
            <w:proofErr w:type="spellStart"/>
            <w:r w:rsidRPr="00810163">
              <w:rPr>
                <w:rFonts w:ascii="Arial" w:hAnsi="Arial" w:cs="Arial"/>
                <w:b/>
                <w:sz w:val="22"/>
                <w:szCs w:val="22"/>
              </w:rPr>
              <w:t>CFiS</w:t>
            </w:r>
            <w:proofErr w:type="spellEnd"/>
            <w:r w:rsidRPr="00810163">
              <w:rPr>
                <w:rFonts w:ascii="Arial" w:hAnsi="Arial" w:cs="Arial"/>
                <w:b/>
                <w:sz w:val="22"/>
                <w:szCs w:val="22"/>
              </w:rPr>
              <w:t xml:space="preserve"> PRz (sektor A )</w:t>
            </w:r>
          </w:p>
          <w:p w:rsidR="005F0C69" w:rsidRPr="002661CA" w:rsidRDefault="005F0C69" w:rsidP="00FE4D9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F0C69" w:rsidRPr="002661CA" w:rsidRDefault="005F0C69" w:rsidP="00FE4D9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</w:t>
            </w:r>
            <w:r w:rsidR="00F6776F">
              <w:rPr>
                <w:rFonts w:ascii="Arial" w:hAnsi="Arial" w:cs="Arial"/>
              </w:rPr>
              <w:t>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....................................................................zł.</w:t>
            </w:r>
          </w:p>
          <w:p w:rsidR="005F0C69" w:rsidRPr="002661CA" w:rsidRDefault="005F0C69" w:rsidP="00FE4D9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F0C69" w:rsidRPr="002661CA" w:rsidRDefault="005F0C69" w:rsidP="00FE4D9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</w:t>
            </w:r>
            <w:r w:rsidR="00F6776F">
              <w:rPr>
                <w:rFonts w:ascii="Arial" w:hAnsi="Arial" w:cs="Arial"/>
              </w:rPr>
              <w:t>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.......................................................................................zł.</w:t>
            </w:r>
          </w:p>
          <w:p w:rsidR="005F0C69" w:rsidRPr="002661CA" w:rsidRDefault="005F0C69" w:rsidP="00FE4D9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F0C69" w:rsidRDefault="005F0C69" w:rsidP="00FE4D9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</w:t>
            </w:r>
            <w:r w:rsidR="00F6776F">
              <w:rPr>
                <w:rFonts w:cs="Arial"/>
              </w:rPr>
              <w:t>.................</w:t>
            </w:r>
            <w:r w:rsidRPr="002661CA">
              <w:rPr>
                <w:rFonts w:cs="Arial"/>
              </w:rPr>
              <w:t>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810163" w:rsidRPr="00810163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warunki płatności :</w:t>
      </w:r>
      <w:r w:rsidR="005F0C69">
        <w:rPr>
          <w:rFonts w:ascii="Arial" w:hAnsi="Arial" w:cs="Arial"/>
        </w:rPr>
        <w:t xml:space="preserve">do </w:t>
      </w:r>
      <w:r w:rsidR="001F2AD0">
        <w:rPr>
          <w:rFonts w:ascii="Arial" w:hAnsi="Arial" w:cs="Arial"/>
        </w:rPr>
        <w:t>14</w:t>
      </w:r>
      <w:r w:rsidR="005F0C69">
        <w:rPr>
          <w:rFonts w:ascii="Arial" w:hAnsi="Arial" w:cs="Arial"/>
        </w:rPr>
        <w:t xml:space="preserve">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10163" w:rsidRPr="00810163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F6776F" w:rsidRPr="00A40632" w:rsidRDefault="00F6776F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F6776F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F6776F">
        <w:rPr>
          <w:rFonts w:ascii="Arial" w:hAnsi="Arial" w:cs="Arial"/>
          <w:i/>
        </w:rPr>
        <w:t xml:space="preserve">                       </w:t>
      </w:r>
    </w:p>
    <w:p w:rsidR="001B541E" w:rsidRDefault="001B541E" w:rsidP="00583EF9">
      <w:pPr>
        <w:spacing w:line="360" w:lineRule="auto"/>
        <w:rPr>
          <w:b/>
        </w:rPr>
      </w:pPr>
      <w:bookmarkStart w:id="0" w:name="_GoBack"/>
      <w:bookmarkEnd w:id="0"/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8BC" w:rsidRDefault="002F38BC">
      <w:r>
        <w:separator/>
      </w:r>
    </w:p>
  </w:endnote>
  <w:endnote w:type="continuationSeparator" w:id="0">
    <w:p w:rsidR="002F38BC" w:rsidRDefault="002F3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6776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76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76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38B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8BC" w:rsidRDefault="002F38BC">
      <w:r>
        <w:separator/>
      </w:r>
    </w:p>
  </w:footnote>
  <w:footnote w:type="continuationSeparator" w:id="0">
    <w:p w:rsidR="002F38BC" w:rsidRDefault="002F3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163" w:rsidRDefault="008101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163" w:rsidRDefault="008101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163" w:rsidRDefault="008101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8BC"/>
    <w:rsid w:val="00006B5B"/>
    <w:rsid w:val="00014627"/>
    <w:rsid w:val="000600B5"/>
    <w:rsid w:val="000E2D26"/>
    <w:rsid w:val="00116FC7"/>
    <w:rsid w:val="001306AD"/>
    <w:rsid w:val="001423AC"/>
    <w:rsid w:val="00161679"/>
    <w:rsid w:val="0016516D"/>
    <w:rsid w:val="00166F66"/>
    <w:rsid w:val="00180468"/>
    <w:rsid w:val="00181D7D"/>
    <w:rsid w:val="001B541E"/>
    <w:rsid w:val="001C0971"/>
    <w:rsid w:val="001C44C9"/>
    <w:rsid w:val="001E2FF8"/>
    <w:rsid w:val="001E4AEB"/>
    <w:rsid w:val="001F2AD0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F38BC"/>
    <w:rsid w:val="003078F2"/>
    <w:rsid w:val="003079D0"/>
    <w:rsid w:val="00316BAA"/>
    <w:rsid w:val="00353851"/>
    <w:rsid w:val="00360E6F"/>
    <w:rsid w:val="00393B64"/>
    <w:rsid w:val="003B24F9"/>
    <w:rsid w:val="003D5087"/>
    <w:rsid w:val="003F4C0E"/>
    <w:rsid w:val="003F5C86"/>
    <w:rsid w:val="004025A9"/>
    <w:rsid w:val="0040294E"/>
    <w:rsid w:val="00414D84"/>
    <w:rsid w:val="004B616D"/>
    <w:rsid w:val="004C1BCD"/>
    <w:rsid w:val="004D73B9"/>
    <w:rsid w:val="00534EBA"/>
    <w:rsid w:val="00572134"/>
    <w:rsid w:val="00577E99"/>
    <w:rsid w:val="00583EF9"/>
    <w:rsid w:val="00586E1D"/>
    <w:rsid w:val="00587DBF"/>
    <w:rsid w:val="005A476D"/>
    <w:rsid w:val="005D3C55"/>
    <w:rsid w:val="005D78E1"/>
    <w:rsid w:val="005E67CB"/>
    <w:rsid w:val="005F0C69"/>
    <w:rsid w:val="00607971"/>
    <w:rsid w:val="00611080"/>
    <w:rsid w:val="0064545E"/>
    <w:rsid w:val="00650B8E"/>
    <w:rsid w:val="00693802"/>
    <w:rsid w:val="006A0CCA"/>
    <w:rsid w:val="006C4F93"/>
    <w:rsid w:val="006D01AC"/>
    <w:rsid w:val="006D242D"/>
    <w:rsid w:val="006F432D"/>
    <w:rsid w:val="006F7EBA"/>
    <w:rsid w:val="00700E1B"/>
    <w:rsid w:val="00700E60"/>
    <w:rsid w:val="00701322"/>
    <w:rsid w:val="007166E9"/>
    <w:rsid w:val="007257E4"/>
    <w:rsid w:val="007427DE"/>
    <w:rsid w:val="00763481"/>
    <w:rsid w:val="00767DF9"/>
    <w:rsid w:val="00786D4D"/>
    <w:rsid w:val="007926B3"/>
    <w:rsid w:val="007B7A31"/>
    <w:rsid w:val="00810163"/>
    <w:rsid w:val="00841E99"/>
    <w:rsid w:val="008443B5"/>
    <w:rsid w:val="008A3EF3"/>
    <w:rsid w:val="008E47B5"/>
    <w:rsid w:val="008F7860"/>
    <w:rsid w:val="00903B9A"/>
    <w:rsid w:val="0093214C"/>
    <w:rsid w:val="00942A05"/>
    <w:rsid w:val="0095289F"/>
    <w:rsid w:val="00976F8E"/>
    <w:rsid w:val="009B230D"/>
    <w:rsid w:val="009E25D7"/>
    <w:rsid w:val="009F201D"/>
    <w:rsid w:val="00A14853"/>
    <w:rsid w:val="00A41E8D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586E"/>
    <w:rsid w:val="00B87530"/>
    <w:rsid w:val="00B9039F"/>
    <w:rsid w:val="00B910A3"/>
    <w:rsid w:val="00C963FE"/>
    <w:rsid w:val="00CA0351"/>
    <w:rsid w:val="00CD2766"/>
    <w:rsid w:val="00D04359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6776F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A52630-BCE3-4487-AAA1-B4B07084D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6</Pages>
  <Words>1362</Words>
  <Characters>10102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11442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2020-06-04T09:56:00Z</dcterms:created>
  <dcterms:modified xsi:type="dcterms:W3CDTF">2020-06-04T10:10:00Z</dcterms:modified>
</cp:coreProperties>
</file>