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5F6B71" w:rsidP="005F6B71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>Zał. nr 1 do SIWZ</w:t>
      </w: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</w:p>
    <w:p w:rsidR="006F12F2" w:rsidRPr="00205D5A" w:rsidRDefault="00254354" w:rsidP="00AC01D4">
      <w:pPr>
        <w:spacing w:line="360" w:lineRule="auto"/>
        <w:rPr>
          <w:b/>
        </w:rPr>
      </w:pPr>
      <w:r>
        <w:rPr>
          <w:noProof/>
          <w:highlight w:val="yellow"/>
        </w:rPr>
        <w:pict>
          <v:roundrect id="AutoShape 3" o:spid="_x0000_s1026" style="position:absolute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XH/Q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" filled="f" strokeweight=".25pt">
            <v:textbox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BB14F6" w:rsidRPr="00BB14F6" w:rsidRDefault="00BB14F6" w:rsidP="006F12F2">
      <w:pPr>
        <w:ind w:firstLine="3969"/>
        <w:rPr>
          <w:b/>
        </w:rPr>
      </w:pPr>
      <w:r w:rsidRPr="00BB14F6">
        <w:rPr>
          <w:b/>
        </w:rPr>
        <w:t>Politechnika Rzeszowska</w:t>
      </w:r>
    </w:p>
    <w:p w:rsidR="006F12F2" w:rsidRPr="00205D5A" w:rsidRDefault="00BB14F6" w:rsidP="006F12F2">
      <w:pPr>
        <w:ind w:firstLine="3969"/>
        <w:rPr>
          <w:b/>
        </w:rPr>
      </w:pPr>
      <w:r w:rsidRPr="00BB14F6">
        <w:rPr>
          <w:b/>
        </w:rPr>
        <w:t>Dział Logistyki i Zamówień Publicznych</w:t>
      </w:r>
    </w:p>
    <w:p w:rsidR="006F12F2" w:rsidRPr="00205D5A" w:rsidRDefault="00BB14F6" w:rsidP="006F12F2">
      <w:pPr>
        <w:ind w:left="3969"/>
        <w:rPr>
          <w:b/>
        </w:rPr>
      </w:pPr>
      <w:r w:rsidRPr="00BB14F6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BB14F6">
        <w:rPr>
          <w:b/>
        </w:rPr>
        <w:t>12</w:t>
      </w:r>
    </w:p>
    <w:p w:rsidR="006F12F2" w:rsidRPr="00205D5A" w:rsidRDefault="00BB14F6" w:rsidP="006F12F2">
      <w:pPr>
        <w:ind w:firstLine="3969"/>
        <w:rPr>
          <w:b/>
        </w:rPr>
      </w:pPr>
      <w:r w:rsidRPr="00BB14F6">
        <w:rPr>
          <w:b/>
        </w:rPr>
        <w:t>35-959</w:t>
      </w:r>
      <w:r w:rsidR="006F12F2" w:rsidRPr="00205D5A">
        <w:rPr>
          <w:b/>
        </w:rPr>
        <w:t xml:space="preserve"> </w:t>
      </w:r>
      <w:r w:rsidRPr="00BB14F6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BB14F6" w:rsidRPr="00BB14F6">
        <w:rPr>
          <w:b/>
        </w:rPr>
        <w:t>przetarg nieograniczony</w:t>
      </w:r>
      <w:r w:rsidRPr="00205D5A">
        <w:t>” na:</w:t>
      </w:r>
    </w:p>
    <w:p w:rsidR="006F12F2" w:rsidRPr="00205D5A" w:rsidRDefault="006F12F2" w:rsidP="00F65476">
      <w:pPr>
        <w:spacing w:line="360" w:lineRule="auto"/>
        <w:jc w:val="both"/>
      </w:pPr>
      <w:r w:rsidRPr="00205D5A">
        <w:t>„</w:t>
      </w:r>
      <w:r w:rsidR="00BB14F6" w:rsidRPr="00BB14F6">
        <w:rPr>
          <w:b/>
        </w:rPr>
        <w:t xml:space="preserve">Dostawa, montaż i ustawienie mebli biurowych dla jednostek </w:t>
      </w:r>
      <w:r w:rsidR="005F6B71">
        <w:rPr>
          <w:b/>
        </w:rPr>
        <w:t>PR</w:t>
      </w:r>
      <w:r w:rsidR="005F6B71" w:rsidRPr="00BB14F6">
        <w:rPr>
          <w:b/>
        </w:rPr>
        <w:t>z.</w:t>
      </w:r>
      <w:r w:rsidR="00BB14F6" w:rsidRPr="00BB14F6">
        <w:rPr>
          <w:b/>
        </w:rPr>
        <w:t>. Dostawa foteli biurowych dla jednostek PRz</w:t>
      </w:r>
      <w:r w:rsidRPr="00205D5A">
        <w:t>”.</w:t>
      </w:r>
    </w:p>
    <w:p w:rsidR="005A3802" w:rsidRPr="00205D5A" w:rsidRDefault="00DA130F" w:rsidP="00AC01D4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09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1"/>
        <w:gridCol w:w="4252"/>
        <w:gridCol w:w="5255"/>
      </w:tblGrid>
      <w:tr w:rsidR="00F65476" w:rsidRPr="00205D5A" w:rsidTr="00047905">
        <w:trPr>
          <w:jc w:val="center"/>
        </w:trPr>
        <w:tc>
          <w:tcPr>
            <w:tcW w:w="1431" w:type="dxa"/>
          </w:tcPr>
          <w:p w:rsidR="00F65476" w:rsidRPr="00047905" w:rsidRDefault="00F65476" w:rsidP="00047905">
            <w:pPr>
              <w:pStyle w:val="Tekstpodstawowy"/>
              <w:jc w:val="center"/>
              <w:rPr>
                <w:b/>
              </w:rPr>
            </w:pPr>
            <w:r w:rsidRPr="00047905">
              <w:rPr>
                <w:b/>
              </w:rPr>
              <w:t>Nr zadania</w:t>
            </w:r>
          </w:p>
        </w:tc>
        <w:tc>
          <w:tcPr>
            <w:tcW w:w="4252" w:type="dxa"/>
          </w:tcPr>
          <w:p w:rsidR="00F65476" w:rsidRPr="00205D5A" w:rsidRDefault="00F65476" w:rsidP="00047905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Temat</w:t>
            </w:r>
          </w:p>
        </w:tc>
        <w:tc>
          <w:tcPr>
            <w:tcW w:w="5255" w:type="dxa"/>
          </w:tcPr>
          <w:p w:rsidR="00F65476" w:rsidRPr="00205D5A" w:rsidRDefault="00F65476" w:rsidP="00F13A4C">
            <w:pPr>
              <w:pStyle w:val="Tekstpodstawowy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Parametry techniczne oferowanego przez Wykonawcę produktu w odniesieniu do wszystkich parametrów zawartych w Szczegółowym opisie przedmiotu zamówienia/zał. nr 2 do SIWZ </w:t>
            </w:r>
            <w:r>
              <w:rPr>
                <w:b/>
                <w:color w:val="FF0000"/>
                <w:sz w:val="20"/>
                <w:szCs w:val="20"/>
              </w:rPr>
              <w:t>(</w:t>
            </w:r>
            <w:r>
              <w:rPr>
                <w:b/>
                <w:color w:val="FF0000"/>
                <w:sz w:val="20"/>
                <w:szCs w:val="20"/>
                <w:u w:val="single"/>
              </w:rPr>
              <w:t xml:space="preserve">proszę podać opisy oferowanych mebli z uwzględnieniem wszystkich parametrów – oferty bez opisu, lub tyko z zapisem w kolumnie „zgodnie z </w:t>
            </w:r>
            <w:proofErr w:type="gramStart"/>
            <w:r>
              <w:rPr>
                <w:b/>
                <w:color w:val="FF0000"/>
                <w:sz w:val="20"/>
                <w:szCs w:val="20"/>
                <w:u w:val="single"/>
              </w:rPr>
              <w:t>SIWZ”  będą</w:t>
            </w:r>
            <w:proofErr w:type="gramEnd"/>
            <w:r>
              <w:rPr>
                <w:b/>
                <w:color w:val="FF0000"/>
                <w:sz w:val="20"/>
                <w:szCs w:val="20"/>
                <w:u w:val="single"/>
              </w:rPr>
              <w:t xml:space="preserve"> podlegały odrzuceniu jako niezgodne z treścią SIWZ)</w:t>
            </w:r>
          </w:p>
        </w:tc>
      </w:tr>
      <w:tr w:rsidR="00F65476" w:rsidRPr="00205D5A" w:rsidTr="00047905">
        <w:trPr>
          <w:jc w:val="center"/>
        </w:trPr>
        <w:tc>
          <w:tcPr>
            <w:tcW w:w="1431" w:type="dxa"/>
          </w:tcPr>
          <w:p w:rsidR="00F65476" w:rsidRPr="00205D5A" w:rsidRDefault="00F65476" w:rsidP="00F13A4C">
            <w:pPr>
              <w:pStyle w:val="Tekstpodstawowy"/>
              <w:jc w:val="right"/>
            </w:pPr>
            <w:r w:rsidRPr="00BB14F6">
              <w:t>1</w:t>
            </w:r>
          </w:p>
        </w:tc>
        <w:tc>
          <w:tcPr>
            <w:tcW w:w="4252" w:type="dxa"/>
          </w:tcPr>
          <w:p w:rsidR="00F65476" w:rsidRPr="00205D5A" w:rsidRDefault="00F65476" w:rsidP="00F13A4C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B14F6">
              <w:t>Dostawa, montaż i ustawienie mebli dla Zakładu Fizyki Doświadczalnej</w:t>
            </w:r>
            <w:r w:rsidRPr="00205D5A">
              <w:t xml:space="preserve"> </w:t>
            </w:r>
          </w:p>
          <w:p w:rsidR="00F65476" w:rsidRPr="00205D5A" w:rsidRDefault="00F65476" w:rsidP="00F13A4C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wynosi kwotę </w:t>
            </w:r>
            <w:proofErr w:type="gramStart"/>
            <w:r w:rsidRPr="00205D5A">
              <w:t>brutto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  <w:tc>
          <w:tcPr>
            <w:tcW w:w="5255" w:type="dxa"/>
          </w:tcPr>
          <w:p w:rsidR="00F65476" w:rsidRPr="00205D5A" w:rsidRDefault="00F65476" w:rsidP="00F13A4C">
            <w:pPr>
              <w:pStyle w:val="Tekstpodstawowy"/>
              <w:rPr>
                <w:b/>
              </w:rPr>
            </w:pPr>
          </w:p>
        </w:tc>
      </w:tr>
      <w:tr w:rsidR="00F65476" w:rsidRPr="00205D5A" w:rsidTr="00047905">
        <w:trPr>
          <w:jc w:val="center"/>
        </w:trPr>
        <w:tc>
          <w:tcPr>
            <w:tcW w:w="1431" w:type="dxa"/>
          </w:tcPr>
          <w:p w:rsidR="00F65476" w:rsidRPr="00205D5A" w:rsidRDefault="00F65476" w:rsidP="00F13A4C">
            <w:pPr>
              <w:pStyle w:val="Tekstpodstawowy"/>
              <w:jc w:val="right"/>
            </w:pPr>
            <w:r w:rsidRPr="00BB14F6">
              <w:t>2</w:t>
            </w:r>
          </w:p>
        </w:tc>
        <w:tc>
          <w:tcPr>
            <w:tcW w:w="4252" w:type="dxa"/>
          </w:tcPr>
          <w:p w:rsidR="00F65476" w:rsidRPr="00205D5A" w:rsidRDefault="00F65476" w:rsidP="00F13A4C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B14F6">
              <w:t xml:space="preserve">Dostawa, montaż i ustawienie </w:t>
            </w:r>
            <w:r w:rsidRPr="00BB14F6">
              <w:lastRenderedPageBreak/>
              <w:t>mebli dla Zakładu Polimerów i Biopolimerów;</w:t>
            </w:r>
            <w:r w:rsidRPr="00205D5A">
              <w:t xml:space="preserve"> </w:t>
            </w:r>
          </w:p>
          <w:p w:rsidR="00F65476" w:rsidRPr="00205D5A" w:rsidRDefault="00F65476" w:rsidP="00F13A4C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wynosi kwotę </w:t>
            </w:r>
            <w:proofErr w:type="gramStart"/>
            <w:r w:rsidRPr="00205D5A">
              <w:t>brutto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  <w:tc>
          <w:tcPr>
            <w:tcW w:w="5255" w:type="dxa"/>
          </w:tcPr>
          <w:p w:rsidR="00F65476" w:rsidRPr="00205D5A" w:rsidRDefault="00F65476" w:rsidP="00F13A4C">
            <w:pPr>
              <w:pStyle w:val="Tekstpodstawowy"/>
              <w:rPr>
                <w:b/>
              </w:rPr>
            </w:pPr>
          </w:p>
        </w:tc>
      </w:tr>
      <w:tr w:rsidR="00F65476" w:rsidRPr="00205D5A" w:rsidTr="00047905">
        <w:trPr>
          <w:jc w:val="center"/>
        </w:trPr>
        <w:tc>
          <w:tcPr>
            <w:tcW w:w="1431" w:type="dxa"/>
          </w:tcPr>
          <w:p w:rsidR="00F65476" w:rsidRPr="00205D5A" w:rsidRDefault="00F65476" w:rsidP="00F13A4C">
            <w:pPr>
              <w:pStyle w:val="Tekstpodstawowy"/>
              <w:jc w:val="right"/>
            </w:pPr>
            <w:r w:rsidRPr="00BB14F6">
              <w:t>3</w:t>
            </w:r>
          </w:p>
        </w:tc>
        <w:tc>
          <w:tcPr>
            <w:tcW w:w="4252" w:type="dxa"/>
          </w:tcPr>
          <w:p w:rsidR="00F65476" w:rsidRPr="00205D5A" w:rsidRDefault="00F65476" w:rsidP="00F13A4C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B14F6">
              <w:t>Dostawa, montaż i ustawienie stołów dla sali wykładowej</w:t>
            </w:r>
            <w:r w:rsidRPr="00205D5A">
              <w:t xml:space="preserve"> </w:t>
            </w:r>
          </w:p>
          <w:p w:rsidR="00F65476" w:rsidRPr="00205D5A" w:rsidRDefault="00F65476" w:rsidP="00F13A4C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wynosi kwotę </w:t>
            </w:r>
            <w:proofErr w:type="gramStart"/>
            <w:r w:rsidRPr="00205D5A">
              <w:t>brutto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  <w:tc>
          <w:tcPr>
            <w:tcW w:w="5255" w:type="dxa"/>
          </w:tcPr>
          <w:p w:rsidR="00F65476" w:rsidRPr="00205D5A" w:rsidRDefault="00F65476" w:rsidP="00F13A4C">
            <w:pPr>
              <w:pStyle w:val="Tekstpodstawowy"/>
              <w:rPr>
                <w:b/>
              </w:rPr>
            </w:pPr>
          </w:p>
        </w:tc>
      </w:tr>
      <w:tr w:rsidR="00F65476" w:rsidRPr="00205D5A" w:rsidTr="00047905">
        <w:trPr>
          <w:jc w:val="center"/>
        </w:trPr>
        <w:tc>
          <w:tcPr>
            <w:tcW w:w="1431" w:type="dxa"/>
          </w:tcPr>
          <w:p w:rsidR="00F65476" w:rsidRPr="00205D5A" w:rsidRDefault="00F65476" w:rsidP="00F13A4C">
            <w:pPr>
              <w:pStyle w:val="Tekstpodstawowy"/>
              <w:jc w:val="right"/>
            </w:pPr>
            <w:r w:rsidRPr="00BB14F6">
              <w:t>4</w:t>
            </w:r>
          </w:p>
        </w:tc>
        <w:tc>
          <w:tcPr>
            <w:tcW w:w="4252" w:type="dxa"/>
          </w:tcPr>
          <w:p w:rsidR="00F65476" w:rsidRPr="00205D5A" w:rsidRDefault="00F65476" w:rsidP="00F13A4C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B14F6">
              <w:t>Dostawa foteli dla Katedry Informatyki i Automatyki</w:t>
            </w:r>
            <w:r w:rsidRPr="00205D5A">
              <w:t xml:space="preserve"> </w:t>
            </w:r>
          </w:p>
          <w:p w:rsidR="00F65476" w:rsidRPr="00205D5A" w:rsidRDefault="00F65476" w:rsidP="00F13A4C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</w:t>
            </w:r>
            <w:r w:rsidRPr="00205D5A">
              <w:lastRenderedPageBreak/>
              <w:t xml:space="preserve">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wynosi kwotę </w:t>
            </w:r>
            <w:proofErr w:type="gramStart"/>
            <w:r w:rsidRPr="00205D5A">
              <w:t>brutto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  <w:tc>
          <w:tcPr>
            <w:tcW w:w="5255" w:type="dxa"/>
          </w:tcPr>
          <w:p w:rsidR="00F65476" w:rsidRPr="00205D5A" w:rsidRDefault="00F65476" w:rsidP="00F13A4C">
            <w:pPr>
              <w:pStyle w:val="Tekstpodstawowy"/>
              <w:rPr>
                <w:b/>
              </w:rPr>
            </w:pPr>
          </w:p>
        </w:tc>
      </w:tr>
      <w:tr w:rsidR="00F65476" w:rsidRPr="00205D5A" w:rsidTr="00047905">
        <w:trPr>
          <w:jc w:val="center"/>
        </w:trPr>
        <w:tc>
          <w:tcPr>
            <w:tcW w:w="1431" w:type="dxa"/>
          </w:tcPr>
          <w:p w:rsidR="00F65476" w:rsidRPr="00205D5A" w:rsidRDefault="00F65476" w:rsidP="00F13A4C">
            <w:pPr>
              <w:pStyle w:val="Tekstpodstawowy"/>
              <w:jc w:val="right"/>
            </w:pPr>
            <w:r w:rsidRPr="00BB14F6">
              <w:t>5</w:t>
            </w:r>
          </w:p>
        </w:tc>
        <w:tc>
          <w:tcPr>
            <w:tcW w:w="4252" w:type="dxa"/>
          </w:tcPr>
          <w:p w:rsidR="00F65476" w:rsidRPr="00205D5A" w:rsidRDefault="00F65476" w:rsidP="00F13A4C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B14F6">
              <w:t>Dostawa, montaż i ustawienie stołu dla Katedry Zaopatrzenia w Wodę i Odprowadzanie Ścieków</w:t>
            </w:r>
            <w:r w:rsidRPr="00205D5A">
              <w:t xml:space="preserve"> </w:t>
            </w:r>
          </w:p>
          <w:p w:rsidR="00F65476" w:rsidRPr="00205D5A" w:rsidRDefault="00F65476" w:rsidP="00F13A4C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wynosi kwotę </w:t>
            </w:r>
            <w:proofErr w:type="gramStart"/>
            <w:r w:rsidRPr="00205D5A">
              <w:t>brutto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  <w:tc>
          <w:tcPr>
            <w:tcW w:w="5255" w:type="dxa"/>
          </w:tcPr>
          <w:p w:rsidR="00F65476" w:rsidRPr="00205D5A" w:rsidRDefault="00F65476" w:rsidP="00F13A4C">
            <w:pPr>
              <w:pStyle w:val="Tekstpodstawowy"/>
              <w:rPr>
                <w:b/>
              </w:rPr>
            </w:pPr>
          </w:p>
        </w:tc>
      </w:tr>
    </w:tbl>
    <w:p w:rsidR="00DA130F" w:rsidRPr="00AC01D4" w:rsidRDefault="00DA130F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F65476" w:rsidRPr="00F118FF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 w:rsidRPr="00F118FF">
        <w:rPr>
          <w:b/>
          <w:sz w:val="28"/>
          <w:highlight w:val="yellow"/>
        </w:rPr>
        <w:t>II. KRYTERIUM GWARANCJA:</w:t>
      </w:r>
    </w:p>
    <w:p w:rsidR="00F65476" w:rsidRPr="00A4178E" w:rsidRDefault="00F65476" w:rsidP="00F65476">
      <w:pPr>
        <w:jc w:val="both"/>
        <w:rPr>
          <w:b/>
          <w:sz w:val="16"/>
          <w:szCs w:val="16"/>
        </w:rPr>
      </w:pPr>
    </w:p>
    <w:p w:rsidR="00F65476" w:rsidRPr="00F118FF" w:rsidRDefault="00F65476" w:rsidP="00F65476">
      <w:pPr>
        <w:jc w:val="both"/>
        <w:rPr>
          <w:b/>
        </w:rPr>
      </w:pPr>
      <w:r w:rsidRPr="00F118FF">
        <w:rPr>
          <w:b/>
        </w:rPr>
        <w:t xml:space="preserve">Zad 1 </w:t>
      </w:r>
    </w:p>
    <w:p w:rsidR="00F65476" w:rsidRPr="00F118FF" w:rsidRDefault="00F65476" w:rsidP="00F65476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F65476" w:rsidRPr="00F118FF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:rsidR="00F65476" w:rsidRPr="00F118FF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F65476" w:rsidRPr="00F118FF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F65476" w:rsidRPr="00F118FF" w:rsidRDefault="00F65476" w:rsidP="00F65476">
      <w:pPr>
        <w:jc w:val="both"/>
        <w:rPr>
          <w:b/>
        </w:rPr>
      </w:pPr>
      <w:r w:rsidRPr="00F118FF">
        <w:rPr>
          <w:b/>
        </w:rPr>
        <w:t xml:space="preserve">Zad 2 </w:t>
      </w:r>
    </w:p>
    <w:p w:rsidR="00F65476" w:rsidRPr="00F118FF" w:rsidRDefault="00F65476" w:rsidP="00F65476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F65476" w:rsidRPr="00F118FF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lastRenderedPageBreak/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:rsidR="00F65476" w:rsidRPr="00F118FF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F65476" w:rsidRPr="00F118FF" w:rsidRDefault="00F65476" w:rsidP="00F65476">
      <w:pPr>
        <w:jc w:val="both"/>
        <w:rPr>
          <w:b/>
        </w:rPr>
      </w:pPr>
      <w:r w:rsidRPr="00F118FF">
        <w:rPr>
          <w:b/>
        </w:rPr>
        <w:t xml:space="preserve">Zad 3 </w:t>
      </w:r>
    </w:p>
    <w:p w:rsidR="00F65476" w:rsidRPr="00F118FF" w:rsidRDefault="00F65476" w:rsidP="00F65476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F65476" w:rsidRPr="00F118FF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:rsidR="00F65476" w:rsidRPr="00F118FF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F65476" w:rsidRPr="00F118FF" w:rsidRDefault="00F65476" w:rsidP="00F65476">
      <w:pPr>
        <w:jc w:val="both"/>
        <w:rPr>
          <w:b/>
        </w:rPr>
      </w:pPr>
      <w:r w:rsidRPr="00F118FF">
        <w:rPr>
          <w:b/>
        </w:rPr>
        <w:t xml:space="preserve">Zad 4 </w:t>
      </w:r>
    </w:p>
    <w:p w:rsidR="00F65476" w:rsidRPr="00F118FF" w:rsidRDefault="00F65476" w:rsidP="00F65476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F65476" w:rsidRPr="00F118FF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:rsidR="00F65476" w:rsidRPr="00F118FF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F65476" w:rsidRPr="00F118FF" w:rsidRDefault="00F65476" w:rsidP="00F65476">
      <w:pPr>
        <w:jc w:val="both"/>
        <w:rPr>
          <w:b/>
        </w:rPr>
      </w:pPr>
      <w:r w:rsidRPr="00F118FF">
        <w:rPr>
          <w:b/>
        </w:rPr>
        <w:t xml:space="preserve">Zad 5 </w:t>
      </w:r>
    </w:p>
    <w:p w:rsidR="00F65476" w:rsidRPr="00F118FF" w:rsidRDefault="00F65476" w:rsidP="00F65476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F65476" w:rsidRPr="00F118FF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:rsidR="00F65476" w:rsidRPr="00F118FF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F65476" w:rsidRDefault="00F65476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F65476" w:rsidRPr="00F118FF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  <w:highlight w:val="yellow"/>
        </w:rPr>
        <w:t>III KRYTERIUM TERMIN REALIZACJI</w:t>
      </w:r>
      <w:r w:rsidRPr="00F118FF">
        <w:rPr>
          <w:b/>
          <w:sz w:val="28"/>
          <w:szCs w:val="28"/>
        </w:rPr>
        <w:t xml:space="preserve"> </w:t>
      </w:r>
    </w:p>
    <w:p w:rsidR="00F65476" w:rsidRPr="00BC31A7" w:rsidRDefault="00F65476" w:rsidP="00F65476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F65476" w:rsidRPr="00AC01D4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 w:themeColor="text1"/>
          <w:sz w:val="28"/>
          <w:szCs w:val="28"/>
        </w:rPr>
      </w:pPr>
      <w:r w:rsidRPr="00AC01D4">
        <w:rPr>
          <w:b/>
          <w:color w:val="000000" w:themeColor="text1"/>
          <w:sz w:val="28"/>
          <w:szCs w:val="28"/>
        </w:rPr>
        <w:t xml:space="preserve">Zad 1 </w:t>
      </w:r>
    </w:p>
    <w:p w:rsidR="00F65476" w:rsidRPr="00AC01D4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 w:themeColor="text1"/>
        </w:rPr>
      </w:pPr>
      <w:r w:rsidRPr="00AC01D4">
        <w:rPr>
          <w:color w:val="000000" w:themeColor="text1"/>
          <w:sz w:val="96"/>
        </w:rPr>
        <w:t>□</w:t>
      </w:r>
      <w:r w:rsidR="0043596D" w:rsidRPr="00AC01D4">
        <w:rPr>
          <w:b/>
          <w:color w:val="000000" w:themeColor="text1"/>
        </w:rPr>
        <w:t>25</w:t>
      </w:r>
      <w:r w:rsidRPr="00AC01D4">
        <w:rPr>
          <w:b/>
          <w:color w:val="000000" w:themeColor="text1"/>
        </w:rPr>
        <w:t xml:space="preserve"> </w:t>
      </w:r>
      <w:proofErr w:type="gramStart"/>
      <w:r w:rsidRPr="00AC01D4">
        <w:rPr>
          <w:b/>
          <w:color w:val="000000" w:themeColor="text1"/>
        </w:rPr>
        <w:t xml:space="preserve">dni                             </w:t>
      </w:r>
      <w:r w:rsidRPr="00AC01D4">
        <w:rPr>
          <w:b/>
          <w:color w:val="000000" w:themeColor="text1"/>
        </w:rPr>
        <w:tab/>
      </w:r>
      <w:r w:rsidRPr="00AC01D4">
        <w:rPr>
          <w:b/>
          <w:color w:val="000000" w:themeColor="text1"/>
          <w:sz w:val="96"/>
        </w:rPr>
        <w:t>□</w:t>
      </w:r>
      <w:r w:rsidRPr="00AC01D4">
        <w:rPr>
          <w:b/>
          <w:color w:val="000000" w:themeColor="text1"/>
        </w:rPr>
        <w:t>2</w:t>
      </w:r>
      <w:r w:rsidR="0043596D" w:rsidRPr="00AC01D4">
        <w:rPr>
          <w:b/>
          <w:color w:val="000000" w:themeColor="text1"/>
        </w:rPr>
        <w:t>0</w:t>
      </w:r>
      <w:r w:rsidRPr="00AC01D4">
        <w:rPr>
          <w:b/>
          <w:color w:val="000000" w:themeColor="text1"/>
        </w:rPr>
        <w:t xml:space="preserve"> dni</w:t>
      </w:r>
      <w:proofErr w:type="gramEnd"/>
      <w:r w:rsidRPr="00AC01D4">
        <w:rPr>
          <w:b/>
          <w:color w:val="000000" w:themeColor="text1"/>
        </w:rPr>
        <w:t xml:space="preserve"> </w:t>
      </w:r>
      <w:r w:rsidRPr="00AC01D4">
        <w:rPr>
          <w:b/>
          <w:color w:val="000000" w:themeColor="text1"/>
        </w:rPr>
        <w:tab/>
        <w:t xml:space="preserve">                       </w:t>
      </w:r>
      <w:r w:rsidRPr="00AC01D4">
        <w:rPr>
          <w:b/>
          <w:color w:val="000000" w:themeColor="text1"/>
          <w:sz w:val="96"/>
        </w:rPr>
        <w:t xml:space="preserve"> □</w:t>
      </w:r>
      <w:r w:rsidR="0043596D" w:rsidRPr="00AC01D4">
        <w:rPr>
          <w:b/>
          <w:color w:val="000000" w:themeColor="text1"/>
        </w:rPr>
        <w:t xml:space="preserve">15 </w:t>
      </w:r>
      <w:r w:rsidRPr="00AC01D4">
        <w:rPr>
          <w:b/>
          <w:color w:val="000000" w:themeColor="text1"/>
        </w:rPr>
        <w:t xml:space="preserve">dni </w:t>
      </w:r>
    </w:p>
    <w:p w:rsidR="00F65476" w:rsidRPr="00AC01D4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 w:themeColor="text1"/>
          <w:sz w:val="18"/>
        </w:rPr>
      </w:pPr>
      <w:r w:rsidRPr="00AC01D4">
        <w:rPr>
          <w:color w:val="000000" w:themeColor="text1"/>
          <w:sz w:val="18"/>
        </w:rPr>
        <w:t>Proszę zaznaczyć znakiem X właściwe pole</w:t>
      </w:r>
    </w:p>
    <w:p w:rsidR="00F65476" w:rsidRPr="00AC01D4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 w:themeColor="text1"/>
          <w:sz w:val="16"/>
          <w:szCs w:val="16"/>
        </w:rPr>
      </w:pPr>
    </w:p>
    <w:p w:rsidR="00F65476" w:rsidRPr="00AC01D4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 w:themeColor="text1"/>
          <w:sz w:val="28"/>
          <w:szCs w:val="28"/>
        </w:rPr>
      </w:pPr>
      <w:r w:rsidRPr="00AC01D4">
        <w:rPr>
          <w:b/>
          <w:color w:val="000000" w:themeColor="text1"/>
          <w:sz w:val="28"/>
          <w:szCs w:val="28"/>
        </w:rPr>
        <w:t>Zad 2</w:t>
      </w:r>
    </w:p>
    <w:p w:rsidR="0043596D" w:rsidRPr="00AC01D4" w:rsidRDefault="0043596D" w:rsidP="004359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 w:themeColor="text1"/>
        </w:rPr>
      </w:pPr>
      <w:r w:rsidRPr="00AC01D4">
        <w:rPr>
          <w:color w:val="000000" w:themeColor="text1"/>
          <w:sz w:val="96"/>
        </w:rPr>
        <w:t>□</w:t>
      </w:r>
      <w:r w:rsidRPr="00AC01D4">
        <w:rPr>
          <w:b/>
          <w:color w:val="000000" w:themeColor="text1"/>
        </w:rPr>
        <w:t xml:space="preserve">25 </w:t>
      </w:r>
      <w:proofErr w:type="gramStart"/>
      <w:r w:rsidRPr="00AC01D4">
        <w:rPr>
          <w:b/>
          <w:color w:val="000000" w:themeColor="text1"/>
        </w:rPr>
        <w:t xml:space="preserve">dni                             </w:t>
      </w:r>
      <w:r w:rsidRPr="00AC01D4">
        <w:rPr>
          <w:b/>
          <w:color w:val="000000" w:themeColor="text1"/>
        </w:rPr>
        <w:tab/>
      </w:r>
      <w:r w:rsidRPr="00AC01D4">
        <w:rPr>
          <w:b/>
          <w:color w:val="000000" w:themeColor="text1"/>
          <w:sz w:val="96"/>
        </w:rPr>
        <w:t>□</w:t>
      </w:r>
      <w:r w:rsidRPr="00AC01D4">
        <w:rPr>
          <w:b/>
          <w:color w:val="000000" w:themeColor="text1"/>
        </w:rPr>
        <w:t>20 dni</w:t>
      </w:r>
      <w:proofErr w:type="gramEnd"/>
      <w:r w:rsidRPr="00AC01D4">
        <w:rPr>
          <w:b/>
          <w:color w:val="000000" w:themeColor="text1"/>
        </w:rPr>
        <w:t xml:space="preserve"> </w:t>
      </w:r>
      <w:r w:rsidRPr="00AC01D4">
        <w:rPr>
          <w:b/>
          <w:color w:val="000000" w:themeColor="text1"/>
        </w:rPr>
        <w:tab/>
        <w:t xml:space="preserve">                       </w:t>
      </w:r>
      <w:r w:rsidRPr="00AC01D4">
        <w:rPr>
          <w:b/>
          <w:color w:val="000000" w:themeColor="text1"/>
          <w:sz w:val="96"/>
        </w:rPr>
        <w:t xml:space="preserve"> □</w:t>
      </w:r>
      <w:r w:rsidRPr="00AC01D4">
        <w:rPr>
          <w:b/>
          <w:color w:val="000000" w:themeColor="text1"/>
        </w:rPr>
        <w:t xml:space="preserve">15 dni </w:t>
      </w:r>
    </w:p>
    <w:p w:rsidR="0043596D" w:rsidRPr="00AC01D4" w:rsidRDefault="0043596D" w:rsidP="004359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 w:themeColor="text1"/>
          <w:sz w:val="18"/>
        </w:rPr>
      </w:pPr>
      <w:r w:rsidRPr="00AC01D4">
        <w:rPr>
          <w:color w:val="000000" w:themeColor="text1"/>
          <w:sz w:val="18"/>
        </w:rPr>
        <w:t>Proszę zaznaczyć znakiem X właściwe pole</w:t>
      </w:r>
    </w:p>
    <w:p w:rsidR="00AC01D4" w:rsidRPr="00AC01D4" w:rsidRDefault="00AC01D4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FF0000"/>
          <w:sz w:val="16"/>
          <w:szCs w:val="16"/>
        </w:rPr>
      </w:pPr>
    </w:p>
    <w:p w:rsidR="00F65476" w:rsidRPr="00AC01D4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 w:themeColor="text1"/>
          <w:sz w:val="28"/>
          <w:szCs w:val="28"/>
        </w:rPr>
      </w:pPr>
      <w:r w:rsidRPr="00AC01D4">
        <w:rPr>
          <w:b/>
          <w:color w:val="000000" w:themeColor="text1"/>
          <w:sz w:val="28"/>
          <w:szCs w:val="28"/>
        </w:rPr>
        <w:t xml:space="preserve">Zad 3 </w:t>
      </w:r>
    </w:p>
    <w:p w:rsidR="00F65476" w:rsidRPr="00AC01D4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 w:themeColor="text1"/>
        </w:rPr>
      </w:pPr>
      <w:r w:rsidRPr="00AC01D4">
        <w:rPr>
          <w:color w:val="000000" w:themeColor="text1"/>
          <w:sz w:val="96"/>
        </w:rPr>
        <w:t>□</w:t>
      </w:r>
      <w:r w:rsidR="00AC01D4" w:rsidRPr="00AC01D4">
        <w:rPr>
          <w:b/>
          <w:color w:val="000000" w:themeColor="text1"/>
        </w:rPr>
        <w:t>20</w:t>
      </w:r>
      <w:r w:rsidRPr="00AC01D4">
        <w:rPr>
          <w:b/>
          <w:color w:val="000000" w:themeColor="text1"/>
        </w:rPr>
        <w:t xml:space="preserve"> </w:t>
      </w:r>
      <w:proofErr w:type="gramStart"/>
      <w:r w:rsidRPr="00AC01D4">
        <w:rPr>
          <w:b/>
          <w:color w:val="000000" w:themeColor="text1"/>
        </w:rPr>
        <w:t xml:space="preserve">dni                                    </w:t>
      </w:r>
      <w:r w:rsidRPr="00AC01D4">
        <w:rPr>
          <w:b/>
          <w:color w:val="000000" w:themeColor="text1"/>
        </w:rPr>
        <w:tab/>
      </w:r>
      <w:r w:rsidRPr="00AC01D4">
        <w:rPr>
          <w:b/>
          <w:color w:val="000000" w:themeColor="text1"/>
          <w:sz w:val="96"/>
        </w:rPr>
        <w:t>□</w:t>
      </w:r>
      <w:r w:rsidR="00AC01D4" w:rsidRPr="00AC01D4">
        <w:rPr>
          <w:b/>
          <w:color w:val="000000" w:themeColor="text1"/>
        </w:rPr>
        <w:t>10</w:t>
      </w:r>
      <w:r w:rsidRPr="00AC01D4">
        <w:rPr>
          <w:b/>
          <w:color w:val="000000" w:themeColor="text1"/>
        </w:rPr>
        <w:t>dni</w:t>
      </w:r>
      <w:proofErr w:type="gramEnd"/>
      <w:r w:rsidRPr="00AC01D4">
        <w:rPr>
          <w:b/>
          <w:color w:val="000000" w:themeColor="text1"/>
        </w:rPr>
        <w:t xml:space="preserve"> </w:t>
      </w:r>
      <w:r w:rsidRPr="00AC01D4">
        <w:rPr>
          <w:b/>
          <w:color w:val="000000" w:themeColor="text1"/>
        </w:rPr>
        <w:tab/>
        <w:t xml:space="preserve">                    </w:t>
      </w:r>
      <w:r w:rsidRPr="00AC01D4">
        <w:rPr>
          <w:b/>
          <w:color w:val="000000" w:themeColor="text1"/>
          <w:sz w:val="96"/>
        </w:rPr>
        <w:t xml:space="preserve"> □</w:t>
      </w:r>
      <w:r w:rsidR="00AC01D4" w:rsidRPr="00AC01D4">
        <w:rPr>
          <w:b/>
          <w:color w:val="000000" w:themeColor="text1"/>
        </w:rPr>
        <w:t>7</w:t>
      </w:r>
      <w:r w:rsidRPr="00AC01D4">
        <w:rPr>
          <w:b/>
          <w:color w:val="000000" w:themeColor="text1"/>
        </w:rPr>
        <w:t xml:space="preserve"> dni </w:t>
      </w:r>
    </w:p>
    <w:p w:rsidR="00F65476" w:rsidRPr="00AC01D4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 w:themeColor="text1"/>
          <w:sz w:val="18"/>
        </w:rPr>
      </w:pPr>
      <w:r w:rsidRPr="00AC01D4">
        <w:rPr>
          <w:color w:val="000000" w:themeColor="text1"/>
          <w:sz w:val="18"/>
        </w:rPr>
        <w:t>Proszę zaznaczyć znakiem X właściwe pole</w:t>
      </w:r>
    </w:p>
    <w:p w:rsidR="00F65476" w:rsidRPr="00AC01D4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FF0000"/>
          <w:sz w:val="16"/>
          <w:szCs w:val="16"/>
        </w:rPr>
      </w:pPr>
    </w:p>
    <w:p w:rsidR="00F65476" w:rsidRPr="00AC01D4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 w:themeColor="text1"/>
          <w:sz w:val="28"/>
          <w:szCs w:val="28"/>
        </w:rPr>
      </w:pPr>
      <w:r w:rsidRPr="00AC01D4">
        <w:rPr>
          <w:b/>
          <w:color w:val="000000" w:themeColor="text1"/>
          <w:sz w:val="28"/>
          <w:szCs w:val="28"/>
        </w:rPr>
        <w:t xml:space="preserve">Zad 4 </w:t>
      </w:r>
    </w:p>
    <w:p w:rsidR="00F65476" w:rsidRPr="00AC01D4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 w:themeColor="text1"/>
        </w:rPr>
      </w:pPr>
      <w:r w:rsidRPr="00AC01D4">
        <w:rPr>
          <w:color w:val="000000" w:themeColor="text1"/>
          <w:sz w:val="96"/>
        </w:rPr>
        <w:lastRenderedPageBreak/>
        <w:t>□</w:t>
      </w:r>
      <w:r w:rsidRPr="00AC01D4">
        <w:rPr>
          <w:b/>
          <w:color w:val="000000" w:themeColor="text1"/>
        </w:rPr>
        <w:t xml:space="preserve">14 </w:t>
      </w:r>
      <w:proofErr w:type="gramStart"/>
      <w:r w:rsidRPr="00AC01D4">
        <w:rPr>
          <w:b/>
          <w:color w:val="000000" w:themeColor="text1"/>
        </w:rPr>
        <w:t xml:space="preserve">dni                      </w:t>
      </w:r>
      <w:r w:rsidRPr="00AC01D4">
        <w:rPr>
          <w:b/>
          <w:color w:val="000000" w:themeColor="text1"/>
        </w:rPr>
        <w:tab/>
      </w:r>
      <w:r w:rsidRPr="00AC01D4">
        <w:rPr>
          <w:b/>
          <w:color w:val="000000" w:themeColor="text1"/>
          <w:sz w:val="96"/>
        </w:rPr>
        <w:t>□</w:t>
      </w:r>
      <w:r w:rsidRPr="00AC01D4">
        <w:rPr>
          <w:b/>
          <w:color w:val="000000" w:themeColor="text1"/>
        </w:rPr>
        <w:t>10   dni</w:t>
      </w:r>
      <w:proofErr w:type="gramEnd"/>
      <w:r w:rsidRPr="00AC01D4">
        <w:rPr>
          <w:b/>
          <w:color w:val="000000" w:themeColor="text1"/>
        </w:rPr>
        <w:t xml:space="preserve"> </w:t>
      </w:r>
      <w:r w:rsidRPr="00AC01D4">
        <w:rPr>
          <w:b/>
          <w:color w:val="000000" w:themeColor="text1"/>
        </w:rPr>
        <w:tab/>
      </w:r>
      <w:r w:rsidRPr="00AC01D4">
        <w:rPr>
          <w:b/>
          <w:color w:val="000000" w:themeColor="text1"/>
          <w:sz w:val="22"/>
          <w:szCs w:val="22"/>
        </w:rPr>
        <w:t xml:space="preserve">                                     </w:t>
      </w:r>
      <w:r w:rsidRPr="00AC01D4">
        <w:rPr>
          <w:b/>
          <w:color w:val="000000" w:themeColor="text1"/>
          <w:sz w:val="96"/>
        </w:rPr>
        <w:t>□</w:t>
      </w:r>
      <w:r w:rsidRPr="00AC01D4">
        <w:rPr>
          <w:b/>
          <w:color w:val="000000" w:themeColor="text1"/>
        </w:rPr>
        <w:t xml:space="preserve">7  dni </w:t>
      </w:r>
    </w:p>
    <w:p w:rsidR="00F65476" w:rsidRPr="00AC01D4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 w:themeColor="text1"/>
          <w:sz w:val="18"/>
        </w:rPr>
      </w:pPr>
      <w:r w:rsidRPr="00AC01D4">
        <w:rPr>
          <w:color w:val="000000" w:themeColor="text1"/>
          <w:sz w:val="18"/>
        </w:rPr>
        <w:t>Proszę zaznaczyć znakiem X właściwe pole</w:t>
      </w:r>
    </w:p>
    <w:p w:rsidR="00F65476" w:rsidRPr="00AC01D4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 w:themeColor="text1"/>
          <w:sz w:val="16"/>
          <w:szCs w:val="16"/>
          <w:highlight w:val="yellow"/>
        </w:rPr>
      </w:pPr>
    </w:p>
    <w:p w:rsidR="00F65476" w:rsidRPr="00AC01D4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 w:themeColor="text1"/>
          <w:sz w:val="28"/>
          <w:szCs w:val="28"/>
        </w:rPr>
      </w:pPr>
      <w:r w:rsidRPr="00AC01D4">
        <w:rPr>
          <w:b/>
          <w:color w:val="000000" w:themeColor="text1"/>
          <w:sz w:val="28"/>
          <w:szCs w:val="28"/>
        </w:rPr>
        <w:t xml:space="preserve">Zad 5 </w:t>
      </w:r>
    </w:p>
    <w:p w:rsidR="00F65476" w:rsidRPr="00AC01D4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 w:themeColor="text1"/>
        </w:rPr>
      </w:pPr>
      <w:r w:rsidRPr="00AC01D4">
        <w:rPr>
          <w:color w:val="000000" w:themeColor="text1"/>
          <w:sz w:val="96"/>
        </w:rPr>
        <w:t>□</w:t>
      </w:r>
      <w:r w:rsidRPr="00AC01D4">
        <w:rPr>
          <w:b/>
          <w:color w:val="000000" w:themeColor="text1"/>
        </w:rPr>
        <w:t xml:space="preserve">14 </w:t>
      </w:r>
      <w:proofErr w:type="gramStart"/>
      <w:r w:rsidRPr="00AC01D4">
        <w:rPr>
          <w:b/>
          <w:color w:val="000000" w:themeColor="text1"/>
        </w:rPr>
        <w:t xml:space="preserve">dni                      </w:t>
      </w:r>
      <w:r w:rsidRPr="00AC01D4">
        <w:rPr>
          <w:b/>
          <w:color w:val="000000" w:themeColor="text1"/>
        </w:rPr>
        <w:tab/>
      </w:r>
      <w:r w:rsidRPr="00AC01D4">
        <w:rPr>
          <w:b/>
          <w:color w:val="000000" w:themeColor="text1"/>
          <w:sz w:val="96"/>
        </w:rPr>
        <w:t>□</w:t>
      </w:r>
      <w:r w:rsidRPr="00AC01D4">
        <w:rPr>
          <w:b/>
          <w:color w:val="000000" w:themeColor="text1"/>
        </w:rPr>
        <w:t>10   dni</w:t>
      </w:r>
      <w:proofErr w:type="gramEnd"/>
      <w:r w:rsidRPr="00AC01D4">
        <w:rPr>
          <w:b/>
          <w:color w:val="000000" w:themeColor="text1"/>
        </w:rPr>
        <w:t xml:space="preserve"> </w:t>
      </w:r>
      <w:r w:rsidRPr="00AC01D4">
        <w:rPr>
          <w:b/>
          <w:color w:val="000000" w:themeColor="text1"/>
        </w:rPr>
        <w:tab/>
      </w:r>
      <w:r w:rsidRPr="00AC01D4">
        <w:rPr>
          <w:b/>
          <w:color w:val="000000" w:themeColor="text1"/>
          <w:sz w:val="22"/>
          <w:szCs w:val="22"/>
        </w:rPr>
        <w:t xml:space="preserve">                                     </w:t>
      </w:r>
      <w:r w:rsidRPr="00AC01D4">
        <w:rPr>
          <w:b/>
          <w:color w:val="000000" w:themeColor="text1"/>
          <w:sz w:val="96"/>
        </w:rPr>
        <w:t>□</w:t>
      </w:r>
      <w:r w:rsidRPr="00AC01D4">
        <w:rPr>
          <w:b/>
          <w:color w:val="000000" w:themeColor="text1"/>
        </w:rPr>
        <w:t xml:space="preserve">7  dni </w:t>
      </w:r>
    </w:p>
    <w:p w:rsidR="00F65476" w:rsidRPr="00AC01D4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 w:themeColor="text1"/>
          <w:sz w:val="18"/>
        </w:rPr>
      </w:pPr>
      <w:r w:rsidRPr="00AC01D4">
        <w:rPr>
          <w:color w:val="000000" w:themeColor="text1"/>
          <w:sz w:val="18"/>
        </w:rPr>
        <w:t>Proszę zaznaczyć znakiem X właściwe pole</w:t>
      </w:r>
    </w:p>
    <w:p w:rsidR="00F65476" w:rsidRPr="00AC01D4" w:rsidRDefault="00F65476" w:rsidP="00F654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 w:themeColor="text1"/>
          <w:sz w:val="16"/>
          <w:szCs w:val="16"/>
          <w:highlight w:val="yellow"/>
        </w:rPr>
      </w:pPr>
    </w:p>
    <w:p w:rsidR="001E212C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</w:rPr>
        <w:t>Zamawiający wymaga podania w poniższej wycenie szczegółowej (tabeli) marki/modelu/producenta</w:t>
      </w:r>
      <w:r>
        <w:rPr>
          <w:b/>
          <w:sz w:val="28"/>
          <w:szCs w:val="28"/>
        </w:rPr>
        <w:t>, numer katalogowy</w:t>
      </w:r>
      <w:r w:rsidRPr="00F118FF">
        <w:rPr>
          <w:b/>
          <w:sz w:val="28"/>
          <w:szCs w:val="28"/>
        </w:rPr>
        <w:t xml:space="preserve"> oferowanego asortymentu. </w:t>
      </w:r>
      <w:r w:rsidRPr="007F475D">
        <w:rPr>
          <w:b/>
          <w:color w:val="0D0D0D"/>
          <w:sz w:val="32"/>
          <w:szCs w:val="32"/>
          <w:highlight w:val="red"/>
          <w:u w:val="single"/>
        </w:rPr>
        <w:t>(Proszę podać wszystkie dane</w:t>
      </w:r>
      <w:r w:rsidRPr="007F475D">
        <w:rPr>
          <w:b/>
          <w:sz w:val="28"/>
          <w:szCs w:val="28"/>
          <w:highlight w:val="red"/>
          <w:u w:val="single"/>
        </w:rPr>
        <w:t>)</w:t>
      </w:r>
      <w:r w:rsidRPr="007F475D">
        <w:rPr>
          <w:b/>
          <w:sz w:val="28"/>
          <w:szCs w:val="28"/>
          <w:u w:val="single"/>
        </w:rPr>
        <w:t xml:space="preserve"> </w:t>
      </w:r>
      <w:r w:rsidRPr="00F118FF">
        <w:rPr>
          <w:b/>
          <w:sz w:val="28"/>
          <w:szCs w:val="28"/>
        </w:rPr>
        <w:t>W przypadku produkcji własnej oferowanych mebli należy w miejscu marki/modelu/producenta niniejszego formularza wpisanie produkcja własna.</w:t>
      </w:r>
    </w:p>
    <w:p w:rsidR="00F65476" w:rsidRPr="00047905" w:rsidRDefault="00F65476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F65476" w:rsidRPr="00AC01D4" w:rsidRDefault="001E212C" w:rsidP="00AC01D4">
      <w:pPr>
        <w:spacing w:line="360" w:lineRule="auto"/>
        <w:ind w:hanging="284"/>
        <w:rPr>
          <w:b/>
          <w:u w:val="single"/>
        </w:rPr>
      </w:pPr>
      <w:r w:rsidRPr="00A17BDB">
        <w:rPr>
          <w:b/>
          <w:u w:val="single"/>
        </w:rPr>
        <w:t>Zadanie nr 1 Dostawa, montaż i ustawienie mebli d</w:t>
      </w:r>
      <w:r w:rsidR="00AC01D4">
        <w:rPr>
          <w:b/>
          <w:u w:val="single"/>
        </w:rPr>
        <w:t>la Zakładu Fizyki Doświadczalne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3"/>
        <w:gridCol w:w="65"/>
        <w:gridCol w:w="3054"/>
        <w:gridCol w:w="851"/>
        <w:gridCol w:w="850"/>
        <w:gridCol w:w="1623"/>
        <w:gridCol w:w="1418"/>
        <w:gridCol w:w="2699"/>
      </w:tblGrid>
      <w:tr w:rsidR="002B58A6" w:rsidRPr="00387272" w:rsidTr="0076231E">
        <w:trPr>
          <w:trHeight w:val="751"/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B58A6" w:rsidRPr="00387272" w:rsidRDefault="002B58A6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B58A6" w:rsidRPr="00387272" w:rsidRDefault="002B58A6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B58A6" w:rsidRPr="00387272" w:rsidRDefault="002B58A6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B58A6" w:rsidRPr="00387272" w:rsidRDefault="002B58A6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B58A6" w:rsidRPr="00387272" w:rsidRDefault="002B58A6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B58A6" w:rsidRPr="00387272" w:rsidRDefault="002B58A6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B58A6" w:rsidRPr="00387272" w:rsidRDefault="002B58A6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 xml:space="preserve">Nazwa producenta oraz nazwa 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marki/</w:t>
            </w: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modelu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,</w:t>
            </w: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 xml:space="preserve"> nr katalogowy oferowanego produktu nadany przez producenta.</w:t>
            </w:r>
          </w:p>
          <w:p w:rsidR="002B58A6" w:rsidRPr="00387272" w:rsidRDefault="002B58A6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7F475D"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 xml:space="preserve">(Proszę podać wszystkie </w:t>
            </w:r>
            <w:r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 xml:space="preserve">w/w </w:t>
            </w:r>
            <w:r w:rsidRPr="007F475D"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>dane</w:t>
            </w:r>
            <w:r w:rsidRPr="007F475D">
              <w:rPr>
                <w:b/>
                <w:sz w:val="28"/>
                <w:szCs w:val="28"/>
                <w:highlight w:val="red"/>
                <w:u w:val="single"/>
              </w:rPr>
              <w:t>)</w:t>
            </w:r>
          </w:p>
        </w:tc>
      </w:tr>
      <w:tr w:rsidR="002B58A6" w:rsidRPr="00387272" w:rsidTr="0076231E">
        <w:trPr>
          <w:trHeight w:val="643"/>
          <w:jc w:val="center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2B58A6" w:rsidRDefault="002B58A6" w:rsidP="0076231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2B58A6">
              <w:rPr>
                <w:b/>
                <w:bCs/>
                <w:sz w:val="20"/>
                <w:szCs w:val="20"/>
              </w:rPr>
              <w:t>1</w:t>
            </w:r>
            <w:r w:rsidR="00DD73AA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2B58A6" w:rsidRDefault="002B58A6" w:rsidP="0076231E">
            <w:pPr>
              <w:rPr>
                <w:sz w:val="20"/>
                <w:szCs w:val="20"/>
              </w:rPr>
            </w:pPr>
            <w:r w:rsidRPr="002B58A6">
              <w:rPr>
                <w:sz w:val="20"/>
                <w:szCs w:val="20"/>
              </w:rPr>
              <w:t>Biurko proste 160x80x75h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2B58A6" w:rsidRDefault="002B58A6" w:rsidP="0076231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2B58A6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31181B" w:rsidRDefault="00FA4192" w:rsidP="0076231E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387272" w:rsidRDefault="002B58A6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387272" w:rsidRDefault="002B58A6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387272" w:rsidRDefault="002B58A6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B58A6" w:rsidRPr="00387272" w:rsidTr="0076231E">
        <w:trPr>
          <w:trHeight w:val="643"/>
          <w:jc w:val="center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2B58A6" w:rsidRDefault="002B58A6" w:rsidP="0076231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2B58A6">
              <w:rPr>
                <w:b/>
                <w:bCs/>
                <w:sz w:val="20"/>
                <w:szCs w:val="20"/>
              </w:rPr>
              <w:t>2</w:t>
            </w:r>
            <w:r w:rsidR="00DD73AA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2B58A6" w:rsidRDefault="002B58A6" w:rsidP="0076231E">
            <w:pPr>
              <w:rPr>
                <w:sz w:val="20"/>
                <w:szCs w:val="20"/>
              </w:rPr>
            </w:pPr>
            <w:r w:rsidRPr="002B58A6">
              <w:rPr>
                <w:sz w:val="20"/>
                <w:szCs w:val="20"/>
              </w:rPr>
              <w:t>Szafka niska gospodarcza 80x39x75h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2B58A6" w:rsidRDefault="002B58A6" w:rsidP="0076231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2B58A6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31181B" w:rsidRDefault="00FA4192" w:rsidP="0076231E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387272" w:rsidRDefault="002B58A6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387272" w:rsidRDefault="002B58A6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387272" w:rsidRDefault="002B58A6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B58A6" w:rsidRPr="00387272" w:rsidTr="0076231E">
        <w:trPr>
          <w:trHeight w:val="643"/>
          <w:jc w:val="center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Default="002B58A6" w:rsidP="0076231E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="00DD73AA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3003F7" w:rsidRDefault="002B58A6" w:rsidP="0076231E">
            <w:pPr>
              <w:rPr>
                <w:sz w:val="20"/>
                <w:szCs w:val="20"/>
              </w:rPr>
            </w:pPr>
            <w:r w:rsidRPr="003003F7">
              <w:rPr>
                <w:sz w:val="20"/>
                <w:szCs w:val="20"/>
              </w:rPr>
              <w:t>Szafa aktowa. 80</w:t>
            </w:r>
            <w:proofErr w:type="gramStart"/>
            <w:r w:rsidRPr="003003F7">
              <w:rPr>
                <w:sz w:val="20"/>
                <w:szCs w:val="20"/>
              </w:rPr>
              <w:t>x</w:t>
            </w:r>
            <w:proofErr w:type="gramEnd"/>
            <w:r w:rsidRPr="003003F7">
              <w:rPr>
                <w:sz w:val="20"/>
                <w:szCs w:val="20"/>
              </w:rPr>
              <w:t>39x183h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2B58A6" w:rsidRDefault="002B58A6" w:rsidP="0076231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2B58A6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31181B" w:rsidRDefault="00FA4192" w:rsidP="0076231E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387272" w:rsidRDefault="002B58A6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387272" w:rsidRDefault="002B58A6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387272" w:rsidRDefault="002B58A6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B58A6" w:rsidRPr="00387272" w:rsidTr="0076231E">
        <w:trPr>
          <w:trHeight w:val="643"/>
          <w:jc w:val="center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Default="000C333C" w:rsidP="0076231E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  <w:r w:rsidR="00DD73AA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443D0D" w:rsidRDefault="000C333C" w:rsidP="0076231E">
            <w:pPr>
              <w:rPr>
                <w:sz w:val="20"/>
                <w:szCs w:val="20"/>
              </w:rPr>
            </w:pPr>
            <w:r w:rsidRPr="00443D0D">
              <w:rPr>
                <w:sz w:val="20"/>
                <w:szCs w:val="20"/>
              </w:rPr>
              <w:t>Regał półotwarty. 80</w:t>
            </w:r>
            <w:proofErr w:type="gramStart"/>
            <w:r w:rsidRPr="00443D0D">
              <w:rPr>
                <w:sz w:val="20"/>
                <w:szCs w:val="20"/>
              </w:rPr>
              <w:t>x</w:t>
            </w:r>
            <w:proofErr w:type="gramEnd"/>
            <w:r w:rsidRPr="00443D0D">
              <w:rPr>
                <w:sz w:val="20"/>
                <w:szCs w:val="20"/>
              </w:rPr>
              <w:t>39x183h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443D0D" w:rsidRDefault="00443D0D" w:rsidP="0076231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43D0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443D0D" w:rsidRDefault="00FA4192" w:rsidP="0076231E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 w:rsidRPr="00443D0D">
              <w:rPr>
                <w:bCs/>
                <w:sz w:val="22"/>
                <w:szCs w:val="22"/>
              </w:rPr>
              <w:t>szt</w:t>
            </w:r>
            <w:proofErr w:type="gramEnd"/>
            <w:r w:rsidRPr="00443D0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387272" w:rsidRDefault="002B58A6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387272" w:rsidRDefault="002B58A6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8A6" w:rsidRPr="00387272" w:rsidRDefault="002B58A6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0C333C" w:rsidRPr="00387272" w:rsidTr="0076231E">
        <w:trPr>
          <w:trHeight w:val="643"/>
          <w:jc w:val="center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33C" w:rsidRDefault="00DD73AA" w:rsidP="0076231E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33C" w:rsidRPr="003003F7" w:rsidRDefault="000C333C" w:rsidP="0076231E">
            <w:pPr>
              <w:rPr>
                <w:sz w:val="20"/>
                <w:szCs w:val="20"/>
                <w:highlight w:val="yellow"/>
              </w:rPr>
            </w:pPr>
            <w:r w:rsidRPr="003003F7">
              <w:rPr>
                <w:sz w:val="20"/>
                <w:szCs w:val="20"/>
              </w:rPr>
              <w:t>Stół prostokątny</w:t>
            </w:r>
            <w:r w:rsidR="00E730D4" w:rsidRPr="003003F7">
              <w:rPr>
                <w:sz w:val="20"/>
                <w:szCs w:val="20"/>
              </w:rPr>
              <w:t xml:space="preserve"> 240x80x68-88h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33C" w:rsidRPr="002B58A6" w:rsidRDefault="000C333C" w:rsidP="0076231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33C" w:rsidRPr="0031181B" w:rsidRDefault="00FA4192" w:rsidP="0076231E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33C" w:rsidRPr="00387272" w:rsidRDefault="000C333C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33C" w:rsidRPr="00387272" w:rsidRDefault="000C333C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33C" w:rsidRPr="00387272" w:rsidRDefault="000C333C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3003F7" w:rsidRDefault="003003F7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003F7" w:rsidRPr="00AC01D4" w:rsidRDefault="003003F7" w:rsidP="00AC01D4">
      <w:pPr>
        <w:spacing w:line="360" w:lineRule="auto"/>
        <w:ind w:hanging="284"/>
        <w:rPr>
          <w:b/>
          <w:u w:val="single"/>
        </w:rPr>
      </w:pPr>
      <w:r w:rsidRPr="00E54FC0">
        <w:rPr>
          <w:b/>
          <w:u w:val="single"/>
        </w:rPr>
        <w:t>Zadanie 2 Dostawa, montaż i ustawienie mebli dla Z</w:t>
      </w:r>
      <w:r>
        <w:rPr>
          <w:b/>
          <w:u w:val="single"/>
        </w:rPr>
        <w:t>akładu Polimerów i Biopolimerów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3"/>
        <w:gridCol w:w="65"/>
        <w:gridCol w:w="3054"/>
        <w:gridCol w:w="851"/>
        <w:gridCol w:w="850"/>
        <w:gridCol w:w="1623"/>
        <w:gridCol w:w="1418"/>
        <w:gridCol w:w="2699"/>
      </w:tblGrid>
      <w:tr w:rsidR="003003F7" w:rsidRPr="00387272" w:rsidTr="0076231E">
        <w:trPr>
          <w:trHeight w:val="751"/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03F7" w:rsidRPr="00387272" w:rsidRDefault="003003F7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03F7" w:rsidRPr="00387272" w:rsidRDefault="003003F7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03F7" w:rsidRPr="00387272" w:rsidRDefault="003003F7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03F7" w:rsidRPr="00387272" w:rsidRDefault="003003F7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03F7" w:rsidRPr="00387272" w:rsidRDefault="003003F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03F7" w:rsidRPr="00387272" w:rsidRDefault="003003F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3003F7" w:rsidRPr="00387272" w:rsidRDefault="003003F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 xml:space="preserve">Nazwa producenta oraz nazwa 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marki/</w:t>
            </w: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modelu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,</w:t>
            </w: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 xml:space="preserve"> nr katalogowy oferowanego produktu nadany przez producenta.</w:t>
            </w:r>
          </w:p>
          <w:p w:rsidR="003003F7" w:rsidRPr="00387272" w:rsidRDefault="003003F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7F475D"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lastRenderedPageBreak/>
              <w:t xml:space="preserve">(Proszę podać wszystkie </w:t>
            </w:r>
            <w:r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 xml:space="preserve">w/w </w:t>
            </w:r>
            <w:r w:rsidRPr="007F475D"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>dane</w:t>
            </w:r>
            <w:r w:rsidRPr="007F475D">
              <w:rPr>
                <w:b/>
                <w:sz w:val="28"/>
                <w:szCs w:val="28"/>
                <w:highlight w:val="red"/>
                <w:u w:val="single"/>
              </w:rPr>
              <w:t>)</w:t>
            </w:r>
          </w:p>
        </w:tc>
      </w:tr>
      <w:tr w:rsidR="003003F7" w:rsidRPr="00387272" w:rsidTr="0076231E">
        <w:trPr>
          <w:trHeight w:val="643"/>
          <w:jc w:val="center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3F7" w:rsidRPr="005F4FBE" w:rsidRDefault="003003F7" w:rsidP="0076231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5F4FBE">
              <w:rPr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3F7" w:rsidRPr="005F4FBE" w:rsidRDefault="003003F7" w:rsidP="0076231E">
            <w:pPr>
              <w:rPr>
                <w:sz w:val="20"/>
                <w:szCs w:val="20"/>
              </w:rPr>
            </w:pPr>
            <w:r w:rsidRPr="005F4FBE">
              <w:rPr>
                <w:sz w:val="20"/>
                <w:szCs w:val="20"/>
              </w:rPr>
              <w:t>Biurko proste 180x80x75h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3F7" w:rsidRPr="002B58A6" w:rsidRDefault="003003F7" w:rsidP="0076231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3F7" w:rsidRPr="0031181B" w:rsidRDefault="00FA4192" w:rsidP="0076231E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3F7" w:rsidRPr="00387272" w:rsidRDefault="003003F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3F7" w:rsidRPr="00387272" w:rsidRDefault="003003F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3F7" w:rsidRPr="00387272" w:rsidRDefault="003003F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3003F7" w:rsidRPr="00387272" w:rsidTr="0076231E">
        <w:trPr>
          <w:trHeight w:val="643"/>
          <w:jc w:val="center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3F7" w:rsidRPr="005F4FBE" w:rsidRDefault="003003F7" w:rsidP="0076231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5F4FB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3F7" w:rsidRPr="005F4FBE" w:rsidRDefault="00DD73AA" w:rsidP="0076231E">
            <w:pPr>
              <w:rPr>
                <w:sz w:val="20"/>
                <w:szCs w:val="20"/>
              </w:rPr>
            </w:pPr>
            <w:r w:rsidRPr="005F4FBE">
              <w:rPr>
                <w:sz w:val="20"/>
                <w:szCs w:val="20"/>
              </w:rPr>
              <w:t>Biurko proste 120x80x75h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3F7" w:rsidRPr="002B58A6" w:rsidRDefault="00DD73AA" w:rsidP="0076231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3F7" w:rsidRPr="0031181B" w:rsidRDefault="00FA4192" w:rsidP="0076231E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3F7" w:rsidRPr="00387272" w:rsidRDefault="003003F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3F7" w:rsidRPr="00387272" w:rsidRDefault="003003F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3F7" w:rsidRPr="00387272" w:rsidRDefault="003003F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DD73AA" w:rsidRPr="00387272" w:rsidTr="0076231E">
        <w:trPr>
          <w:trHeight w:val="643"/>
          <w:jc w:val="center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3AA" w:rsidRPr="005F4FBE" w:rsidRDefault="00DD73AA" w:rsidP="0076231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5F4FB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3AA" w:rsidRPr="005F4FBE" w:rsidRDefault="00DD73AA" w:rsidP="0076231E">
            <w:pPr>
              <w:rPr>
                <w:sz w:val="20"/>
                <w:szCs w:val="20"/>
              </w:rPr>
            </w:pPr>
            <w:r w:rsidRPr="005F4FBE">
              <w:rPr>
                <w:sz w:val="20"/>
                <w:szCs w:val="20"/>
              </w:rPr>
              <w:t xml:space="preserve">Kontener </w:t>
            </w:r>
            <w:proofErr w:type="gramStart"/>
            <w:r w:rsidRPr="005F4FBE">
              <w:rPr>
                <w:sz w:val="20"/>
                <w:szCs w:val="20"/>
              </w:rPr>
              <w:t>mobilny  43x</w:t>
            </w:r>
            <w:proofErr w:type="gramEnd"/>
            <w:r w:rsidRPr="005F4FBE">
              <w:rPr>
                <w:sz w:val="20"/>
                <w:szCs w:val="20"/>
              </w:rPr>
              <w:t>60x62h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3AA" w:rsidRDefault="00DD73AA" w:rsidP="0076231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3AA" w:rsidRPr="0031181B" w:rsidRDefault="00FA4192" w:rsidP="0076231E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3AA" w:rsidRPr="00387272" w:rsidRDefault="00DD73AA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3AA" w:rsidRPr="00387272" w:rsidRDefault="00DD73AA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3AA" w:rsidRPr="00387272" w:rsidRDefault="00DD73AA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DD73AA" w:rsidRPr="00387272" w:rsidTr="0076231E">
        <w:trPr>
          <w:trHeight w:val="643"/>
          <w:jc w:val="center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3AA" w:rsidRPr="005F4FBE" w:rsidRDefault="005F4FBE" w:rsidP="0076231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5F4FB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3AA" w:rsidRPr="00D81027" w:rsidRDefault="005F4FBE" w:rsidP="0076231E">
            <w:pPr>
              <w:rPr>
                <w:sz w:val="20"/>
                <w:szCs w:val="20"/>
              </w:rPr>
            </w:pPr>
            <w:r w:rsidRPr="00D81027">
              <w:rPr>
                <w:sz w:val="20"/>
                <w:szCs w:val="20"/>
              </w:rPr>
              <w:t>Szafka pod drukarkę 65x55x62h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3AA" w:rsidRDefault="005F4FBE" w:rsidP="0076231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3AA" w:rsidRPr="0031181B" w:rsidRDefault="00FA4192" w:rsidP="0076231E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3AA" w:rsidRPr="00387272" w:rsidRDefault="00DD73AA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3AA" w:rsidRPr="00387272" w:rsidRDefault="00DD73AA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3AA" w:rsidRPr="00387272" w:rsidRDefault="00DD73AA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5F4FBE" w:rsidRPr="00387272" w:rsidTr="0076231E">
        <w:trPr>
          <w:trHeight w:val="643"/>
          <w:jc w:val="center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FBE" w:rsidRPr="005F4FBE" w:rsidRDefault="005F4FBE" w:rsidP="0076231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5F4FBE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FBE" w:rsidRPr="00D81027" w:rsidRDefault="005F4FBE" w:rsidP="0076231E">
            <w:pPr>
              <w:rPr>
                <w:sz w:val="20"/>
                <w:szCs w:val="20"/>
              </w:rPr>
            </w:pPr>
            <w:r w:rsidRPr="00D81027">
              <w:rPr>
                <w:sz w:val="20"/>
                <w:szCs w:val="20"/>
              </w:rPr>
              <w:t>Szafa ubraniowa wąska.</w:t>
            </w:r>
            <w:r w:rsidR="00D01F34" w:rsidRPr="00D81027">
              <w:rPr>
                <w:sz w:val="20"/>
                <w:szCs w:val="20"/>
              </w:rPr>
              <w:t xml:space="preserve"> 55</w:t>
            </w:r>
            <w:proofErr w:type="gramStart"/>
            <w:r w:rsidR="00D01F34" w:rsidRPr="00D81027">
              <w:rPr>
                <w:sz w:val="20"/>
                <w:szCs w:val="20"/>
              </w:rPr>
              <w:t>x</w:t>
            </w:r>
            <w:proofErr w:type="gramEnd"/>
            <w:r w:rsidR="00D01F34" w:rsidRPr="00D81027">
              <w:rPr>
                <w:sz w:val="20"/>
                <w:szCs w:val="20"/>
              </w:rPr>
              <w:t>39x183h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FBE" w:rsidRDefault="00D01F34" w:rsidP="0076231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FBE" w:rsidRPr="0031181B" w:rsidRDefault="00FA4192" w:rsidP="0076231E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FBE" w:rsidRPr="00387272" w:rsidRDefault="005F4FBE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FBE" w:rsidRPr="00387272" w:rsidRDefault="005F4FBE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FBE" w:rsidRPr="00387272" w:rsidRDefault="005F4FBE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D01F34" w:rsidRPr="00387272" w:rsidTr="0076231E">
        <w:trPr>
          <w:trHeight w:val="643"/>
          <w:jc w:val="center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34" w:rsidRPr="005F4FBE" w:rsidRDefault="00D01F34" w:rsidP="0076231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34" w:rsidRPr="00D81027" w:rsidRDefault="00D01F34" w:rsidP="0076231E">
            <w:pPr>
              <w:rPr>
                <w:sz w:val="20"/>
                <w:szCs w:val="20"/>
              </w:rPr>
            </w:pPr>
            <w:r w:rsidRPr="00D81027">
              <w:rPr>
                <w:sz w:val="20"/>
                <w:szCs w:val="20"/>
              </w:rPr>
              <w:t>Szafa aktowa 80x39x183h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34" w:rsidRDefault="00D01F34" w:rsidP="0076231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34" w:rsidRPr="0031181B" w:rsidRDefault="00FA4192" w:rsidP="0076231E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34" w:rsidRPr="00387272" w:rsidRDefault="00D01F34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34" w:rsidRPr="00387272" w:rsidRDefault="00D01F34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34" w:rsidRPr="00387272" w:rsidRDefault="00D01F34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D01F34" w:rsidRPr="00387272" w:rsidTr="0076231E">
        <w:trPr>
          <w:trHeight w:val="643"/>
          <w:jc w:val="center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34" w:rsidRPr="005F4FBE" w:rsidRDefault="00D01F34" w:rsidP="0076231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34" w:rsidRPr="00D81027" w:rsidRDefault="00D01F34" w:rsidP="0076231E">
            <w:pPr>
              <w:rPr>
                <w:sz w:val="20"/>
                <w:szCs w:val="20"/>
              </w:rPr>
            </w:pPr>
            <w:r w:rsidRPr="00D81027">
              <w:rPr>
                <w:sz w:val="20"/>
                <w:szCs w:val="20"/>
              </w:rPr>
              <w:t>Szafka aktowa niska.</w:t>
            </w:r>
            <w:r w:rsidR="00D81027" w:rsidRPr="00D81027">
              <w:rPr>
                <w:sz w:val="20"/>
                <w:szCs w:val="20"/>
              </w:rPr>
              <w:t xml:space="preserve"> 80</w:t>
            </w:r>
            <w:proofErr w:type="gramStart"/>
            <w:r w:rsidR="00D81027" w:rsidRPr="00D81027">
              <w:rPr>
                <w:sz w:val="20"/>
                <w:szCs w:val="20"/>
              </w:rPr>
              <w:t>x</w:t>
            </w:r>
            <w:proofErr w:type="gramEnd"/>
            <w:r w:rsidR="00D81027" w:rsidRPr="00D81027">
              <w:rPr>
                <w:sz w:val="20"/>
                <w:szCs w:val="20"/>
              </w:rPr>
              <w:t>39x110h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34" w:rsidRDefault="00D01F34" w:rsidP="0076231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34" w:rsidRPr="0031181B" w:rsidRDefault="00FA4192" w:rsidP="0076231E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34" w:rsidRPr="00387272" w:rsidRDefault="00D01F34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34" w:rsidRPr="00387272" w:rsidRDefault="00D01F34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F34" w:rsidRPr="00387272" w:rsidRDefault="00D01F34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D81027" w:rsidRPr="00387272" w:rsidTr="0076231E">
        <w:trPr>
          <w:trHeight w:val="643"/>
          <w:jc w:val="center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Default="00D81027" w:rsidP="0076231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Pr="00D81027" w:rsidRDefault="00D81027" w:rsidP="0076231E">
            <w:pPr>
              <w:rPr>
                <w:sz w:val="20"/>
                <w:szCs w:val="20"/>
              </w:rPr>
            </w:pPr>
            <w:r w:rsidRPr="00D81027">
              <w:rPr>
                <w:sz w:val="20"/>
                <w:szCs w:val="20"/>
              </w:rPr>
              <w:t>Regał aktowy półotwarty. 80</w:t>
            </w:r>
            <w:proofErr w:type="gramStart"/>
            <w:r w:rsidRPr="00D81027">
              <w:rPr>
                <w:sz w:val="20"/>
                <w:szCs w:val="20"/>
              </w:rPr>
              <w:t>x</w:t>
            </w:r>
            <w:proofErr w:type="gramEnd"/>
            <w:r w:rsidRPr="00D81027">
              <w:rPr>
                <w:sz w:val="20"/>
                <w:szCs w:val="20"/>
              </w:rPr>
              <w:t>39x110h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Default="00D81027" w:rsidP="0076231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Pr="0031181B" w:rsidRDefault="00FA4192" w:rsidP="0076231E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Pr="00387272" w:rsidRDefault="00D8102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Pr="00387272" w:rsidRDefault="00D8102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Pr="00387272" w:rsidRDefault="00D8102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D81027" w:rsidRPr="00387272" w:rsidTr="0076231E">
        <w:trPr>
          <w:trHeight w:val="643"/>
          <w:jc w:val="center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Default="00D81027" w:rsidP="0076231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Default="00D81027" w:rsidP="0076231E">
            <w:r w:rsidRPr="00921D2D">
              <w:rPr>
                <w:rFonts w:eastAsia="Calibri"/>
                <w:lang w:eastAsia="en-US"/>
              </w:rPr>
              <w:t>Drzwi, zabudowa wnęki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t>168x210h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Default="00D81027" w:rsidP="0076231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Pr="0031181B" w:rsidRDefault="00FA4192" w:rsidP="0076231E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Pr="00387272" w:rsidRDefault="00D8102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Pr="00387272" w:rsidRDefault="00D8102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Pr="00387272" w:rsidRDefault="00D8102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D81027" w:rsidRPr="00254354" w:rsidRDefault="00D81027" w:rsidP="00AC01D4">
      <w:pPr>
        <w:spacing w:line="360" w:lineRule="auto"/>
        <w:rPr>
          <w:b/>
          <w:sz w:val="16"/>
          <w:szCs w:val="16"/>
          <w:u w:val="single"/>
        </w:rPr>
      </w:pPr>
      <w:bookmarkStart w:id="0" w:name="_GoBack"/>
      <w:bookmarkEnd w:id="0"/>
    </w:p>
    <w:p w:rsidR="00D81027" w:rsidRPr="00E54FC0" w:rsidRDefault="00D81027" w:rsidP="00047905">
      <w:pPr>
        <w:ind w:hanging="284"/>
        <w:rPr>
          <w:b/>
          <w:u w:val="single"/>
        </w:rPr>
      </w:pPr>
      <w:r w:rsidRPr="00E54FC0">
        <w:rPr>
          <w:b/>
          <w:u w:val="single"/>
        </w:rPr>
        <w:t>Zadanie 3 Dostawa, montaż i ustawienie stołów dla sali wykładowej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3"/>
        <w:gridCol w:w="65"/>
        <w:gridCol w:w="3054"/>
        <w:gridCol w:w="851"/>
        <w:gridCol w:w="850"/>
        <w:gridCol w:w="1623"/>
        <w:gridCol w:w="1418"/>
        <w:gridCol w:w="2699"/>
      </w:tblGrid>
      <w:tr w:rsidR="00D81027" w:rsidRPr="00387272" w:rsidTr="0076231E">
        <w:trPr>
          <w:trHeight w:val="751"/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81027" w:rsidRPr="00387272" w:rsidRDefault="00D81027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81027" w:rsidRPr="00387272" w:rsidRDefault="00D81027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81027" w:rsidRPr="00387272" w:rsidRDefault="00D81027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81027" w:rsidRPr="00387272" w:rsidRDefault="00D81027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81027" w:rsidRPr="00387272" w:rsidRDefault="00D8102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81027" w:rsidRPr="00387272" w:rsidRDefault="00D8102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81027" w:rsidRPr="00387272" w:rsidRDefault="00D8102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 xml:space="preserve">Nazwa producenta oraz nazwa 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marki/</w:t>
            </w: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modelu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,</w:t>
            </w: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 xml:space="preserve"> nr katalogowy oferowanego produktu nadany przez producenta.</w:t>
            </w:r>
          </w:p>
          <w:p w:rsidR="00D81027" w:rsidRPr="00387272" w:rsidRDefault="00D8102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7F475D"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 xml:space="preserve">(Proszę podać wszystkie </w:t>
            </w:r>
            <w:r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 xml:space="preserve">w/w </w:t>
            </w:r>
            <w:r w:rsidRPr="007F475D"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>dane</w:t>
            </w:r>
            <w:r w:rsidRPr="007F475D">
              <w:rPr>
                <w:b/>
                <w:sz w:val="28"/>
                <w:szCs w:val="28"/>
                <w:highlight w:val="red"/>
                <w:u w:val="single"/>
              </w:rPr>
              <w:t>)</w:t>
            </w:r>
          </w:p>
        </w:tc>
      </w:tr>
      <w:tr w:rsidR="00D81027" w:rsidRPr="00387272" w:rsidTr="0076231E">
        <w:trPr>
          <w:trHeight w:val="643"/>
          <w:jc w:val="center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Pr="005F4FBE" w:rsidRDefault="00D81027" w:rsidP="0076231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5F4FB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Pr="005F4FBE" w:rsidRDefault="00D81027" w:rsidP="0076231E">
            <w:pPr>
              <w:rPr>
                <w:sz w:val="20"/>
                <w:szCs w:val="20"/>
              </w:rPr>
            </w:pPr>
            <w:r w:rsidRPr="000277C4">
              <w:rPr>
                <w:rFonts w:cs="Calibri"/>
              </w:rPr>
              <w:t>Stół prostokątny</w:t>
            </w:r>
            <w:r>
              <w:t>120x60x72,5h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Pr="002B58A6" w:rsidRDefault="00D81027" w:rsidP="0076231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Pr="0031181B" w:rsidRDefault="00FA4192" w:rsidP="0076231E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Pr="00387272" w:rsidRDefault="00D8102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Pr="00387272" w:rsidRDefault="00D8102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27" w:rsidRPr="00387272" w:rsidRDefault="00D81027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A97B69" w:rsidRPr="00E350C8" w:rsidRDefault="00A97B69" w:rsidP="00047905">
      <w:pPr>
        <w:spacing w:line="360" w:lineRule="auto"/>
        <w:rPr>
          <w:b/>
          <w:sz w:val="16"/>
          <w:szCs w:val="16"/>
          <w:highlight w:val="yellow"/>
        </w:rPr>
      </w:pPr>
    </w:p>
    <w:p w:rsidR="00D81027" w:rsidRPr="00047905" w:rsidRDefault="00A97B69" w:rsidP="00047905">
      <w:pPr>
        <w:ind w:hanging="284"/>
        <w:rPr>
          <w:b/>
        </w:rPr>
      </w:pPr>
      <w:r w:rsidRPr="00F74162">
        <w:rPr>
          <w:b/>
        </w:rPr>
        <w:t>Zadanie 4 Dostawa foteli dla Katedry Informatyki i Automatyki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3"/>
        <w:gridCol w:w="65"/>
        <w:gridCol w:w="3054"/>
        <w:gridCol w:w="851"/>
        <w:gridCol w:w="850"/>
        <w:gridCol w:w="1623"/>
        <w:gridCol w:w="1418"/>
        <w:gridCol w:w="2699"/>
      </w:tblGrid>
      <w:tr w:rsidR="00A97B69" w:rsidRPr="00387272" w:rsidTr="0076231E">
        <w:trPr>
          <w:trHeight w:val="751"/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97B69" w:rsidRPr="00387272" w:rsidRDefault="00A97B69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97B69" w:rsidRPr="00387272" w:rsidRDefault="00A97B69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97B69" w:rsidRPr="00387272" w:rsidRDefault="00A97B69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97B69" w:rsidRPr="00387272" w:rsidRDefault="00A97B69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97B69" w:rsidRPr="00387272" w:rsidRDefault="00A97B69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97B69" w:rsidRPr="00387272" w:rsidRDefault="00A97B69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97B69" w:rsidRPr="00387272" w:rsidRDefault="00A97B69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 xml:space="preserve">Nazwa producenta oraz nazwa 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marki/</w:t>
            </w: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modelu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,</w:t>
            </w: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 xml:space="preserve"> nr katalogowy oferowanego produktu nadany przez producenta.</w:t>
            </w:r>
          </w:p>
          <w:p w:rsidR="00A97B69" w:rsidRPr="00387272" w:rsidRDefault="00A97B69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7F475D"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 xml:space="preserve">(Proszę podać wszystkie </w:t>
            </w:r>
            <w:r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 xml:space="preserve">w/w </w:t>
            </w:r>
            <w:r w:rsidRPr="007F475D"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lastRenderedPageBreak/>
              <w:t>dane</w:t>
            </w:r>
            <w:r w:rsidRPr="007F475D">
              <w:rPr>
                <w:b/>
                <w:sz w:val="28"/>
                <w:szCs w:val="28"/>
                <w:highlight w:val="red"/>
                <w:u w:val="single"/>
              </w:rPr>
              <w:t>)</w:t>
            </w:r>
          </w:p>
        </w:tc>
      </w:tr>
      <w:tr w:rsidR="00A97B69" w:rsidRPr="00387272" w:rsidTr="0076231E">
        <w:trPr>
          <w:trHeight w:val="643"/>
          <w:jc w:val="center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B69" w:rsidRPr="005F4FBE" w:rsidRDefault="00A97B69" w:rsidP="0076231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5F4FBE">
              <w:rPr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B69" w:rsidRPr="005F4FBE" w:rsidRDefault="00F74162" w:rsidP="0076231E">
            <w:pPr>
              <w:rPr>
                <w:sz w:val="20"/>
                <w:szCs w:val="20"/>
              </w:rPr>
            </w:pPr>
            <w:r w:rsidRPr="000257AC">
              <w:t>Fotel obrotowy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B69" w:rsidRPr="002B58A6" w:rsidRDefault="00F74162" w:rsidP="0076231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B69" w:rsidRPr="0031181B" w:rsidRDefault="00FA4192" w:rsidP="0076231E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B69" w:rsidRPr="00387272" w:rsidRDefault="00A97B69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B69" w:rsidRPr="00387272" w:rsidRDefault="00A97B69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B69" w:rsidRPr="00387272" w:rsidRDefault="00A97B69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A97B69" w:rsidRDefault="00A97B69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A97B69" w:rsidRDefault="00A97B69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A97B69" w:rsidRPr="005F0740" w:rsidRDefault="00A97B69" w:rsidP="00A97B69">
      <w:pPr>
        <w:spacing w:line="360" w:lineRule="auto"/>
        <w:ind w:hanging="284"/>
        <w:rPr>
          <w:b/>
          <w:u w:val="single"/>
        </w:rPr>
      </w:pPr>
      <w:r w:rsidRPr="005F0740">
        <w:rPr>
          <w:b/>
          <w:u w:val="single"/>
        </w:rPr>
        <w:t>Zadanie 5 Dostawa, montaż i ustawienie stołu dl</w:t>
      </w:r>
      <w:r>
        <w:rPr>
          <w:b/>
          <w:u w:val="single"/>
        </w:rPr>
        <w:t xml:space="preserve">a Katedry Zaopatrzenia w Wodę i </w:t>
      </w:r>
      <w:r w:rsidRPr="005F0740">
        <w:rPr>
          <w:b/>
          <w:u w:val="single"/>
        </w:rPr>
        <w:t>Odprowadzanie Ścieków</w:t>
      </w: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3"/>
        <w:gridCol w:w="65"/>
        <w:gridCol w:w="3054"/>
        <w:gridCol w:w="851"/>
        <w:gridCol w:w="850"/>
        <w:gridCol w:w="1623"/>
        <w:gridCol w:w="1418"/>
        <w:gridCol w:w="2699"/>
      </w:tblGrid>
      <w:tr w:rsidR="00A97B69" w:rsidRPr="00387272" w:rsidTr="0076231E">
        <w:trPr>
          <w:trHeight w:val="751"/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97B69" w:rsidRPr="00387272" w:rsidRDefault="00A97B69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97B69" w:rsidRPr="00387272" w:rsidRDefault="00A97B69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97B69" w:rsidRPr="00387272" w:rsidRDefault="00A97B69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97B69" w:rsidRPr="00387272" w:rsidRDefault="00A97B69" w:rsidP="0076231E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97B69" w:rsidRPr="00387272" w:rsidRDefault="00A97B69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97B69" w:rsidRPr="00387272" w:rsidRDefault="00A97B69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97B69" w:rsidRPr="00387272" w:rsidRDefault="00A97B69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 xml:space="preserve">Nazwa producenta oraz nazwa 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marki/</w:t>
            </w: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modelu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,</w:t>
            </w: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 xml:space="preserve"> nr katalogowy oferowanego produktu nadany przez producenta.</w:t>
            </w:r>
          </w:p>
          <w:p w:rsidR="00A97B69" w:rsidRPr="00387272" w:rsidRDefault="00A97B69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7F475D"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 xml:space="preserve">(Proszę podać wszystkie </w:t>
            </w:r>
            <w:r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 xml:space="preserve">w/w </w:t>
            </w:r>
            <w:r w:rsidRPr="007F475D"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>dane</w:t>
            </w:r>
            <w:r w:rsidRPr="007F475D">
              <w:rPr>
                <w:b/>
                <w:sz w:val="28"/>
                <w:szCs w:val="28"/>
                <w:highlight w:val="red"/>
                <w:u w:val="single"/>
              </w:rPr>
              <w:t>)</w:t>
            </w:r>
          </w:p>
        </w:tc>
      </w:tr>
      <w:tr w:rsidR="00A97B69" w:rsidRPr="00387272" w:rsidTr="0076231E">
        <w:trPr>
          <w:trHeight w:val="643"/>
          <w:jc w:val="center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B69" w:rsidRPr="005F4FBE" w:rsidRDefault="00A97B69" w:rsidP="0076231E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5F4FB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B69" w:rsidRPr="005F4FBE" w:rsidRDefault="00FA4192" w:rsidP="0076231E">
            <w:pPr>
              <w:rPr>
                <w:sz w:val="20"/>
                <w:szCs w:val="20"/>
              </w:rPr>
            </w:pPr>
            <w:r>
              <w:t>Stół.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B69" w:rsidRPr="002B58A6" w:rsidRDefault="00FA4192" w:rsidP="0076231E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B69" w:rsidRPr="0031181B" w:rsidRDefault="00FA4192" w:rsidP="0076231E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B69" w:rsidRPr="00387272" w:rsidRDefault="00A97B69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B69" w:rsidRPr="00387272" w:rsidRDefault="00A97B69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B69" w:rsidRPr="00387272" w:rsidRDefault="00A97B69" w:rsidP="0076231E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A97B69" w:rsidRPr="00443D0D" w:rsidRDefault="00A97B69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  <w:szCs w:val="16"/>
        </w:rPr>
      </w:pPr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2) Oświadczamy, że zakres dostawy przewidzianej do wykonania jest zgodny z zakresem objętym specyfikacją istotnych warunków zamówienia.</w:t>
      </w:r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 xml:space="preserve">3) Oświadczamy, że przed przystąpieniem do realizacji zamówienia dokonamy szczegółowych pomiarów oraz ustaleń związanych z kolorystyką i </w:t>
      </w:r>
      <w:proofErr w:type="gramStart"/>
      <w:r w:rsidRPr="00F118FF">
        <w:t>ustawieniem  mebli</w:t>
      </w:r>
      <w:proofErr w:type="gramEnd"/>
      <w:r w:rsidRPr="00F118FF">
        <w:t xml:space="preserve"> </w:t>
      </w:r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 xml:space="preserve">4)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5) Oświadczamy, że uważamy się za związanych niniejszą ofertą na czas wskazany w specyfikacji istotnych warunków zamówienia,</w:t>
      </w:r>
    </w:p>
    <w:p w:rsidR="001E212C" w:rsidRPr="00E5176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/>
        </w:rPr>
      </w:pPr>
      <w:r w:rsidRPr="00F118FF">
        <w:rPr>
          <w:color w:val="000000"/>
        </w:rPr>
        <w:t xml:space="preserve">6) oświadczamy, iż oferujemy przedmiot zamówienia zgodny z wymaganiami i warunkami </w:t>
      </w:r>
      <w:r w:rsidRPr="00E5176F">
        <w:rPr>
          <w:color w:val="000000"/>
        </w:rPr>
        <w:t>opisanymi w ustawie Prawo zamówień publicznych oraz określonymi przez zamawiającego w specyfikacji istotnych warunków zamówienia,</w:t>
      </w:r>
    </w:p>
    <w:p w:rsidR="001E212C" w:rsidRPr="00E5176F" w:rsidRDefault="001E212C" w:rsidP="001E212C">
      <w:pPr>
        <w:spacing w:line="360" w:lineRule="auto"/>
        <w:jc w:val="both"/>
        <w:rPr>
          <w:b/>
        </w:rPr>
      </w:pPr>
      <w:r w:rsidRPr="00E5176F">
        <w:rPr>
          <w:b/>
        </w:rPr>
        <w:t>7) prosimy o zwrot pieniędzy wniesionych tytułem wadium na konto*:</w:t>
      </w:r>
    </w:p>
    <w:p w:rsidR="001E212C" w:rsidRPr="00E5176F" w:rsidRDefault="001E212C" w:rsidP="001E212C">
      <w:pPr>
        <w:spacing w:line="360" w:lineRule="auto"/>
        <w:rPr>
          <w:b/>
        </w:rPr>
      </w:pPr>
      <w:r w:rsidRPr="00E5176F">
        <w:rPr>
          <w:b/>
        </w:rPr>
        <w:t>................................................................................................................................,</w:t>
      </w:r>
    </w:p>
    <w:p w:rsidR="001E212C" w:rsidRPr="00E5176F" w:rsidRDefault="001E212C" w:rsidP="001E212C">
      <w:pPr>
        <w:spacing w:line="360" w:lineRule="auto"/>
        <w:ind w:left="284"/>
        <w:jc w:val="both"/>
        <w:rPr>
          <w:b/>
          <w:i/>
        </w:rPr>
      </w:pPr>
      <w:r w:rsidRPr="00E5176F">
        <w:rPr>
          <w:b/>
          <w:i/>
        </w:rPr>
        <w:t>* dotyczy tych wykonawców, którzy wnoszą wadium gotówką</w:t>
      </w:r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 w:rsidRPr="00F118FF">
        <w:rPr>
          <w:color w:val="000000"/>
        </w:rPr>
        <w:t xml:space="preserve">8) oferta </w:t>
      </w:r>
      <w:proofErr w:type="gramStart"/>
      <w:r w:rsidRPr="00F118FF">
        <w:rPr>
          <w:color w:val="000000"/>
        </w:rPr>
        <w:t xml:space="preserve">liczy </w:t>
      </w:r>
      <w:r w:rsidRPr="00F118FF">
        <w:rPr>
          <w:b/>
          <w:color w:val="000000"/>
        </w:rPr>
        <w:t xml:space="preserve">........................ </w:t>
      </w:r>
      <w:r w:rsidRPr="00F118FF">
        <w:rPr>
          <w:color w:val="000000"/>
        </w:rPr>
        <w:t>kolejno</w:t>
      </w:r>
      <w:proofErr w:type="gramEnd"/>
      <w:r w:rsidRPr="00F118FF">
        <w:rPr>
          <w:color w:val="000000"/>
        </w:rPr>
        <w:t xml:space="preserve"> ponumerowanych kart,</w:t>
      </w:r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9) Nazwa podwykonawcy i zakres rzeczowy, któremu Wykonawca zamierza powierzyć wykonanie części przedmiotu zamówienia lub całości przedmiotu zamówienia.</w:t>
      </w:r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1E212C" w:rsidRPr="00F118FF" w:rsidTr="0076231E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12C" w:rsidRPr="00F118FF" w:rsidRDefault="001E212C" w:rsidP="0076231E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 w:rsidRPr="00F118FF">
              <w:t>Lp</w:t>
            </w:r>
            <w:proofErr w:type="spellEnd"/>
            <w:r w:rsidRPr="00F118FF"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12C" w:rsidRPr="00F118FF" w:rsidRDefault="001E212C" w:rsidP="0076231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 w:rsidRPr="00F118FF"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12C" w:rsidRPr="00F118FF" w:rsidRDefault="001E212C" w:rsidP="0076231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 w:rsidRPr="00F118FF">
              <w:t>Zakres rzeczowy</w:t>
            </w:r>
          </w:p>
        </w:tc>
      </w:tr>
      <w:tr w:rsidR="001E212C" w:rsidRPr="00F118FF" w:rsidTr="0076231E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12C" w:rsidRPr="00F118FF" w:rsidRDefault="001E212C" w:rsidP="0076231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12C" w:rsidRPr="00F118FF" w:rsidRDefault="001E212C" w:rsidP="0076231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12C" w:rsidRPr="00F118FF" w:rsidRDefault="001E212C" w:rsidP="0076231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1E212C" w:rsidRPr="00F118FF" w:rsidTr="0076231E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12C" w:rsidRPr="00F118FF" w:rsidRDefault="001E212C" w:rsidP="0076231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12C" w:rsidRPr="00F118FF" w:rsidRDefault="001E212C" w:rsidP="0076231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12C" w:rsidRPr="00F118FF" w:rsidRDefault="001E212C" w:rsidP="0076231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 w:rsidRPr="00F118FF">
        <w:rPr>
          <w:b/>
        </w:rPr>
        <w:t xml:space="preserve">* </w:t>
      </w:r>
      <w:proofErr w:type="gramStart"/>
      <w:r w:rsidRPr="00F118FF">
        <w:rPr>
          <w:b/>
        </w:rPr>
        <w:t>Wypełnić jeżeli</w:t>
      </w:r>
      <w:proofErr w:type="gramEnd"/>
      <w:r w:rsidRPr="00F118FF">
        <w:rPr>
          <w:b/>
        </w:rPr>
        <w:t xml:space="preserve"> Wykonawca zamierza powierzyć podwykonawstwo </w:t>
      </w:r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 xml:space="preserve">10) oświadczamy, że zapoznaliśmy się z istotnymi postanowieniami umowy </w:t>
      </w:r>
      <w:r w:rsidRPr="00F118FF">
        <w:rPr>
          <w:color w:val="000000"/>
        </w:rPr>
        <w:t>(wzorem umowy),</w:t>
      </w:r>
      <w:r w:rsidRPr="00F118FF">
        <w:t xml:space="preserve"> które zostały zawarte w Specyfikacji Istotnych Warunków Zamówienia i </w:t>
      </w:r>
      <w:r w:rsidRPr="00F118FF">
        <w:lastRenderedPageBreak/>
        <w:t>zobowiązujemy się w przypadku wyboru naszej oferty do zawarcia umowy na zawartych tam warunkach w miejscu i terminie wyznaczonym przez Zamawiającego.</w:t>
      </w:r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proofErr w:type="gramStart"/>
      <w:r w:rsidRPr="00F118FF">
        <w:t>11) załącznikami</w:t>
      </w:r>
      <w:proofErr w:type="gramEnd"/>
      <w:r w:rsidRPr="00F118FF"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1E212C" w:rsidRPr="00F118FF" w:rsidTr="0076231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12C" w:rsidRPr="00F118FF" w:rsidRDefault="001E212C" w:rsidP="0076231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12C" w:rsidRPr="00F118FF" w:rsidRDefault="001E212C" w:rsidP="0076231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1E212C" w:rsidRPr="00F118FF" w:rsidTr="0076231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12C" w:rsidRPr="00F118FF" w:rsidRDefault="001E212C" w:rsidP="0076231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12C" w:rsidRPr="00F118FF" w:rsidRDefault="001E212C" w:rsidP="0076231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  <w:r>
              <w:t>2.</w:t>
            </w:r>
          </w:p>
        </w:tc>
      </w:tr>
      <w:tr w:rsidR="001E212C" w:rsidRPr="00F118FF" w:rsidTr="0076231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12C" w:rsidRPr="00F118FF" w:rsidRDefault="001E212C" w:rsidP="0076231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12C" w:rsidRPr="00F118FF" w:rsidRDefault="001E212C" w:rsidP="0076231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proofErr w:type="gramStart"/>
      <w:r w:rsidRPr="00F118FF">
        <w:t>pozostałe</w:t>
      </w:r>
      <w:proofErr w:type="gramEnd"/>
      <w:r w:rsidRPr="00F118FF">
        <w:t xml:space="preserve"> dokumenty, o których mowa w Specyfikacji Istotnych Warunków Zamówienia,</w:t>
      </w:r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proofErr w:type="gramStart"/>
      <w:r w:rsidRPr="00F118FF">
        <w:t>inne ................................................................. .</w:t>
      </w:r>
      <w:proofErr w:type="gramEnd"/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12. Wykonawca należy do sektora małych i średnich przedsiębiorstw*</w:t>
      </w:r>
    </w:p>
    <w:p w:rsidR="001E212C" w:rsidRPr="00F118FF" w:rsidRDefault="001E212C" w:rsidP="001E212C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center"/>
        <w:rPr>
          <w:b/>
        </w:rPr>
      </w:pPr>
      <w:proofErr w:type="gramStart"/>
      <w:r w:rsidRPr="00F118FF">
        <w:rPr>
          <w:b/>
          <w:sz w:val="56"/>
        </w:rPr>
        <w:t>□</w:t>
      </w:r>
      <w:r w:rsidRPr="00F118FF">
        <w:rPr>
          <w:b/>
          <w:sz w:val="96"/>
        </w:rPr>
        <w:t xml:space="preserve"> </w:t>
      </w:r>
      <w:r w:rsidRPr="00F118FF">
        <w:rPr>
          <w:b/>
        </w:rPr>
        <w:t xml:space="preserve"> NIE</w:t>
      </w:r>
      <w:proofErr w:type="gramEnd"/>
      <w:r w:rsidRPr="00F118FF">
        <w:rPr>
          <w:b/>
        </w:rPr>
        <w:t xml:space="preserve">                                                         </w:t>
      </w:r>
      <w:r w:rsidRPr="00F118FF">
        <w:rPr>
          <w:b/>
          <w:sz w:val="56"/>
        </w:rPr>
        <w:t>□</w:t>
      </w:r>
      <w:r w:rsidRPr="00F118FF">
        <w:rPr>
          <w:b/>
        </w:rPr>
        <w:t xml:space="preserve">  TAK</w:t>
      </w:r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 w:rsidRPr="00F118FF">
        <w:rPr>
          <w:sz w:val="20"/>
          <w:szCs w:val="20"/>
        </w:rPr>
        <w:t>*</w:t>
      </w:r>
      <w:r w:rsidRPr="00F118FF">
        <w:rPr>
          <w:sz w:val="20"/>
          <w:szCs w:val="20"/>
          <w:u w:val="single"/>
        </w:rPr>
        <w:t>Należy zaznaczyć znakiem X właściwe pole.</w:t>
      </w:r>
    </w:p>
    <w:p w:rsidR="001E212C" w:rsidRPr="00F118FF" w:rsidRDefault="001E212C" w:rsidP="001E212C">
      <w:pPr>
        <w:ind w:hanging="284"/>
        <w:jc w:val="both"/>
        <w:rPr>
          <w:sz w:val="16"/>
          <w:szCs w:val="16"/>
        </w:rPr>
      </w:pPr>
      <w:r w:rsidRPr="00F118FF">
        <w:rPr>
          <w:color w:val="000000"/>
          <w:sz w:val="26"/>
          <w:szCs w:val="26"/>
        </w:rPr>
        <w:t xml:space="preserve">13. </w:t>
      </w:r>
      <w:r w:rsidRPr="00F118FF">
        <w:rPr>
          <w:color w:val="000000"/>
        </w:rPr>
        <w:t xml:space="preserve">Oświadczam, że wypełniłem obowiązki informacyjne przewidziane w art. 13 lub art. 14 RODO wobec osób fizycznych, </w:t>
      </w:r>
      <w:r w:rsidRPr="00F118FF">
        <w:t>od których dane osobowe bezpośrednio lub pośrednio pozyskałem</w:t>
      </w:r>
      <w:r w:rsidRPr="00F118FF">
        <w:rPr>
          <w:color w:val="000000"/>
        </w:rPr>
        <w:t xml:space="preserve"> w celu ubiegania się o udzielenie zamówienia publicznego w niniejszym postępowaniu</w:t>
      </w:r>
      <w:r w:rsidRPr="00F118FF">
        <w:rPr>
          <w:sz w:val="16"/>
          <w:szCs w:val="16"/>
        </w:rPr>
        <w:t>.*</w:t>
      </w:r>
      <w:r w:rsidRPr="00F118FF">
        <w:rPr>
          <w:i/>
          <w:color w:val="000000"/>
          <w:sz w:val="16"/>
          <w:szCs w:val="16"/>
        </w:rPr>
        <w:t xml:space="preserve"> /Jeśli nie dotyczy wykreślić/</w:t>
      </w:r>
    </w:p>
    <w:p w:rsidR="001E212C" w:rsidRPr="00F118FF" w:rsidRDefault="001E212C" w:rsidP="001E212C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 w:rsidRPr="00F118FF">
        <w:rPr>
          <w:i/>
          <w:color w:val="000000"/>
          <w:sz w:val="16"/>
          <w:szCs w:val="16"/>
        </w:rPr>
        <w:t xml:space="preserve">* W </w:t>
      </w:r>
      <w:proofErr w:type="gramStart"/>
      <w:r w:rsidRPr="00F118FF">
        <w:rPr>
          <w:i/>
          <w:color w:val="000000"/>
          <w:sz w:val="16"/>
          <w:szCs w:val="16"/>
        </w:rPr>
        <w:t>przypadku gdy</w:t>
      </w:r>
      <w:proofErr w:type="gramEnd"/>
      <w:r w:rsidRPr="00F118FF">
        <w:rPr>
          <w:i/>
          <w:color w:val="000000"/>
          <w:sz w:val="16"/>
          <w:szCs w:val="16"/>
        </w:rPr>
        <w:t xml:space="preserve"> wykonawca </w:t>
      </w:r>
      <w:r w:rsidRPr="00F118FF"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118FF">
        <w:rPr>
          <w:b/>
          <w:i/>
          <w:sz w:val="16"/>
          <w:szCs w:val="16"/>
        </w:rPr>
        <w:t>(usunięcie treści oświadczenia przez jego wykreślenie).</w:t>
      </w:r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F118FF">
        <w:rPr>
          <w:b/>
          <w:u w:val="single"/>
        </w:rPr>
        <w:t>UWAGA!!!!! Proszę wypełnić obowiązkowo.</w:t>
      </w:r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>Dane kontaktowe Wykonawcy:      </w:t>
      </w:r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 xml:space="preserve">Pełna nazwa wykonawcy zgodnie z wpisem do ewidencji działalności gospodarczej lub </w:t>
      </w:r>
      <w:proofErr w:type="gramStart"/>
      <w:r w:rsidRPr="00F118FF">
        <w:rPr>
          <w:b/>
        </w:rPr>
        <w:t>KRS :  ……………………………………………………………..</w:t>
      </w:r>
      <w:proofErr w:type="gramEnd"/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 w:rsidRPr="00F118FF">
        <w:rPr>
          <w:b/>
        </w:rPr>
        <w:t>telefon ........................................</w:t>
      </w:r>
      <w:proofErr w:type="gramEnd"/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 w:rsidRPr="00F118FF">
        <w:rPr>
          <w:b/>
        </w:rPr>
        <w:t>Fax. .............................................</w:t>
      </w:r>
      <w:proofErr w:type="gramEnd"/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 xml:space="preserve"> </w:t>
      </w:r>
      <w:proofErr w:type="gramStart"/>
      <w:r w:rsidRPr="00F118FF">
        <w:rPr>
          <w:b/>
        </w:rPr>
        <w:t>e-mail: .......................................</w:t>
      </w:r>
      <w:proofErr w:type="gramEnd"/>
    </w:p>
    <w:p w:rsidR="001E212C" w:rsidRPr="00F118FF" w:rsidRDefault="001E212C" w:rsidP="001E2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 w:rsidRPr="00F118FF">
        <w:rPr>
          <w:b/>
        </w:rPr>
        <w:t>NIP   : ..........................................</w:t>
      </w:r>
      <w:proofErr w:type="gramEnd"/>
    </w:p>
    <w:p w:rsidR="001E212C" w:rsidRPr="00F118FF" w:rsidRDefault="001E212C" w:rsidP="001E212C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1E212C" w:rsidRPr="00F118FF" w:rsidRDefault="001E212C" w:rsidP="001E212C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jc w:val="right"/>
      </w:pPr>
      <w:proofErr w:type="gramStart"/>
      <w:r w:rsidRPr="00F118FF">
        <w:t>dnia</w:t>
      </w:r>
      <w:proofErr w:type="gramEnd"/>
      <w:r w:rsidRPr="00F118FF">
        <w:t xml:space="preserve"> </w:t>
      </w:r>
      <w:r w:rsidRPr="00F118FF">
        <w:tab/>
      </w:r>
      <w:r w:rsidRPr="00F118FF">
        <w:tab/>
        <w:t>…………………………………………</w:t>
      </w:r>
    </w:p>
    <w:p w:rsidR="001E212C" w:rsidRPr="00F118FF" w:rsidRDefault="001E212C" w:rsidP="001E212C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right"/>
      </w:pPr>
      <w:proofErr w:type="gramStart"/>
      <w:r w:rsidRPr="00F118FF">
        <w:rPr>
          <w:position w:val="6"/>
        </w:rPr>
        <w:t>podpis</w:t>
      </w:r>
      <w:proofErr w:type="gramEnd"/>
      <w:r w:rsidRPr="00F118FF">
        <w:rPr>
          <w:position w:val="6"/>
        </w:rPr>
        <w:t xml:space="preserve"> osoby uprawnionej do składania oświadczeń woli w imieniu Wykonawcy</w:t>
      </w:r>
    </w:p>
    <w:p w:rsidR="001E212C" w:rsidRPr="00F118FF" w:rsidRDefault="001E212C" w:rsidP="001E212C">
      <w:pPr>
        <w:spacing w:line="360" w:lineRule="auto"/>
        <w:jc w:val="right"/>
      </w:pPr>
    </w:p>
    <w:p w:rsidR="001E212C" w:rsidRPr="00205D5A" w:rsidRDefault="001E212C" w:rsidP="001E212C">
      <w:pPr>
        <w:spacing w:line="360" w:lineRule="auto"/>
        <w:jc w:val="both"/>
      </w:pPr>
    </w:p>
    <w:p w:rsidR="001E212C" w:rsidRPr="00205D5A" w:rsidRDefault="001E212C" w:rsidP="001E212C">
      <w:pPr>
        <w:autoSpaceDE w:val="0"/>
        <w:autoSpaceDN w:val="0"/>
        <w:adjustRightInd w:val="0"/>
        <w:jc w:val="both"/>
      </w:pPr>
    </w:p>
    <w:p w:rsidR="001E212C" w:rsidRDefault="001E212C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1E212C" w:rsidRDefault="001E212C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1E212C" w:rsidRPr="00205D5A" w:rsidRDefault="001E212C" w:rsidP="00DA130F">
      <w:pPr>
        <w:pStyle w:val="Tekstpodstawowywcity"/>
        <w:spacing w:line="360" w:lineRule="auto"/>
        <w:ind w:left="0" w:firstLine="0"/>
        <w:rPr>
          <w:szCs w:val="24"/>
        </w:rPr>
      </w:pPr>
    </w:p>
    <w:sectPr w:rsidR="001E212C" w:rsidRPr="00205D5A" w:rsidSect="002171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01C" w:rsidRDefault="007D001C">
      <w:r>
        <w:separator/>
      </w:r>
    </w:p>
  </w:endnote>
  <w:endnote w:type="continuationSeparator" w:id="0">
    <w:p w:rsidR="007D001C" w:rsidRDefault="007D0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4F6" w:rsidRDefault="00BB14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217154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54354">
      <w:rPr>
        <w:rStyle w:val="Numerstrony"/>
        <w:noProof/>
      </w:rPr>
      <w:t>8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4F6" w:rsidRDefault="00BB14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01C" w:rsidRDefault="007D001C">
      <w:r>
        <w:separator/>
      </w:r>
    </w:p>
  </w:footnote>
  <w:footnote w:type="continuationSeparator" w:id="0">
    <w:p w:rsidR="007D001C" w:rsidRDefault="007D00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4F6" w:rsidRDefault="00BB14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4F6" w:rsidRDefault="00BB14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4F6" w:rsidRDefault="00BB14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6F5276"/>
    <w:rsid w:val="00016D63"/>
    <w:rsid w:val="00047905"/>
    <w:rsid w:val="000C333C"/>
    <w:rsid w:val="001E212C"/>
    <w:rsid w:val="00205D5A"/>
    <w:rsid w:val="00217154"/>
    <w:rsid w:val="00254354"/>
    <w:rsid w:val="00264B92"/>
    <w:rsid w:val="00275899"/>
    <w:rsid w:val="00280050"/>
    <w:rsid w:val="002B58A6"/>
    <w:rsid w:val="003003F7"/>
    <w:rsid w:val="00345612"/>
    <w:rsid w:val="003E3EB0"/>
    <w:rsid w:val="0043596D"/>
    <w:rsid w:val="004368E0"/>
    <w:rsid w:val="00443D0D"/>
    <w:rsid w:val="004C4264"/>
    <w:rsid w:val="00554A2B"/>
    <w:rsid w:val="00557FCB"/>
    <w:rsid w:val="0058146E"/>
    <w:rsid w:val="005A3802"/>
    <w:rsid w:val="005F4FBE"/>
    <w:rsid w:val="005F6B71"/>
    <w:rsid w:val="006033A5"/>
    <w:rsid w:val="00604962"/>
    <w:rsid w:val="006F12F2"/>
    <w:rsid w:val="006F5276"/>
    <w:rsid w:val="006F5451"/>
    <w:rsid w:val="007D001C"/>
    <w:rsid w:val="00831B3D"/>
    <w:rsid w:val="0085366D"/>
    <w:rsid w:val="008B0507"/>
    <w:rsid w:val="008B2454"/>
    <w:rsid w:val="00935CA5"/>
    <w:rsid w:val="00957E1B"/>
    <w:rsid w:val="009A4ABA"/>
    <w:rsid w:val="009C24E5"/>
    <w:rsid w:val="00A97B69"/>
    <w:rsid w:val="00A97DF6"/>
    <w:rsid w:val="00AA23A4"/>
    <w:rsid w:val="00AC01D4"/>
    <w:rsid w:val="00B5672E"/>
    <w:rsid w:val="00BB14F6"/>
    <w:rsid w:val="00BC16BF"/>
    <w:rsid w:val="00BD0C7B"/>
    <w:rsid w:val="00C214D6"/>
    <w:rsid w:val="00CE1EC2"/>
    <w:rsid w:val="00D01F34"/>
    <w:rsid w:val="00D21922"/>
    <w:rsid w:val="00D67BAD"/>
    <w:rsid w:val="00D77E08"/>
    <w:rsid w:val="00D81027"/>
    <w:rsid w:val="00DA130F"/>
    <w:rsid w:val="00DD73AA"/>
    <w:rsid w:val="00E0656B"/>
    <w:rsid w:val="00E350C8"/>
    <w:rsid w:val="00E730D4"/>
    <w:rsid w:val="00E9601B"/>
    <w:rsid w:val="00EB44DC"/>
    <w:rsid w:val="00F41BC7"/>
    <w:rsid w:val="00F65476"/>
    <w:rsid w:val="00F65DB7"/>
    <w:rsid w:val="00F74162"/>
    <w:rsid w:val="00FA4192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F7919ACC-5E0C-40B5-B8DC-3F3E4921F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17154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217154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217154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217154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217154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217154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21715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217154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rsid w:val="00217154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217154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217154"/>
  </w:style>
  <w:style w:type="paragraph" w:styleId="Stopka">
    <w:name w:val="footer"/>
    <w:basedOn w:val="Normalny"/>
    <w:rsid w:val="0021715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217154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217154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F65476"/>
    <w:rPr>
      <w:kern w:val="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AF8BE-3E3B-4685-81D5-165C94745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1218</Words>
  <Characters>9757</Characters>
  <Application>Microsoft Office Word</Application>
  <DocSecurity>0</DocSecurity>
  <Lines>81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2001-01-24T12:21:00Z</cp:lastPrinted>
  <dcterms:created xsi:type="dcterms:W3CDTF">2020-06-19T08:37:00Z</dcterms:created>
  <dcterms:modified xsi:type="dcterms:W3CDTF">2020-06-19T08:37:00Z</dcterms:modified>
</cp:coreProperties>
</file>