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CC3E82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1E5EC5" w:rsidRPr="001E5EC5">
        <w:rPr>
          <w:b/>
        </w:rPr>
        <w:t>NA/O/152/2020</w:t>
      </w:r>
      <w:r>
        <w:rPr>
          <w:b/>
          <w:lang w:val="pl-PL"/>
        </w:rPr>
        <w:t xml:space="preserve"> </w:t>
      </w:r>
      <w:r w:rsidR="001E5EC5" w:rsidRPr="001E5EC5">
        <w:rPr>
          <w:lang w:val="pl-PL"/>
        </w:rPr>
        <w:t>Rzeszów</w:t>
      </w:r>
      <w:r w:rsidR="00211900" w:rsidRPr="003209A8">
        <w:t xml:space="preserve">, </w:t>
      </w:r>
      <w:r w:rsidR="001E5EC5" w:rsidRPr="001E5EC5">
        <w:t>2020-06-2</w:t>
      </w:r>
      <w:r w:rsidR="00CC3E82">
        <w:rPr>
          <w:lang w:val="pl-PL"/>
        </w:rPr>
        <w:t>3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C211D2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C211D2">
        <w:t>Podstawa pr</w:t>
      </w:r>
      <w:r w:rsidR="00F11D06" w:rsidRPr="00C211D2">
        <w:t xml:space="preserve">awna ogłoszenia: art. 4 pkt. 8 </w:t>
      </w:r>
      <w:r w:rsidR="007427DE" w:rsidRPr="00C211D2">
        <w:rPr>
          <w:bCs/>
        </w:rPr>
        <w:t xml:space="preserve">ustawy z dnia </w:t>
      </w:r>
      <w:r w:rsidR="007427DE" w:rsidRPr="00C211D2">
        <w:t xml:space="preserve">29 stycznia 2004 roku Prawo zamówień publicznych </w:t>
      </w:r>
      <w:r w:rsidR="001E5EC5" w:rsidRPr="00C211D2">
        <w:t>(</w:t>
      </w:r>
      <w:proofErr w:type="spellStart"/>
      <w:r w:rsidR="001E5EC5" w:rsidRPr="00C211D2">
        <w:t>t.j</w:t>
      </w:r>
      <w:proofErr w:type="spellEnd"/>
      <w:r w:rsidR="001E5EC5" w:rsidRPr="00C211D2">
        <w:t>. Dz.U.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1E5EC5" w:rsidP="00583EF9">
      <w:pPr>
        <w:spacing w:line="360" w:lineRule="auto"/>
        <w:rPr>
          <w:b/>
        </w:rPr>
      </w:pPr>
      <w:r w:rsidRPr="001E5EC5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1E5EC5">
        <w:rPr>
          <w:rFonts w:ascii="Arial" w:hAnsi="Arial" w:cs="Arial"/>
          <w:sz w:val="22"/>
          <w:szCs w:val="22"/>
          <w:lang w:val="de-DE"/>
        </w:rPr>
        <w:t xml:space="preserve"> </w:t>
      </w:r>
      <w:r w:rsidR="00FC54D7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1E5EC5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1E5EC5">
        <w:rPr>
          <w:rFonts w:ascii="Arial" w:hAnsi="Arial" w:cs="Arial"/>
          <w:sz w:val="22"/>
          <w:szCs w:val="22"/>
          <w:lang w:val="en-US"/>
        </w:rPr>
        <w:t>kaczork@prz.edu.pl</w:t>
      </w:r>
    </w:p>
    <w:p w:rsidR="00211900" w:rsidRPr="004418CB" w:rsidRDefault="00211900" w:rsidP="004418CB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F605DD" w:rsidTr="00F605DD">
        <w:tc>
          <w:tcPr>
            <w:tcW w:w="9568" w:type="dxa"/>
            <w:shd w:val="clear" w:color="auto" w:fill="F3F3F3"/>
            <w:vAlign w:val="center"/>
          </w:tcPr>
          <w:p w:rsidR="00F605DD" w:rsidRPr="00CA0351" w:rsidRDefault="00F605DD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F605DD" w:rsidTr="00F605DD">
        <w:tc>
          <w:tcPr>
            <w:tcW w:w="9568" w:type="dxa"/>
          </w:tcPr>
          <w:p w:rsidR="00F605DD" w:rsidRPr="00B11B7E" w:rsidRDefault="00F605DD" w:rsidP="00837F6B">
            <w:pPr>
              <w:spacing w:after="120"/>
              <w:jc w:val="both"/>
              <w:rPr>
                <w:b/>
              </w:rPr>
            </w:pPr>
            <w:r>
              <w:rPr>
                <w:b/>
              </w:rPr>
              <w:t>Temat</w:t>
            </w:r>
            <w:r>
              <w:t xml:space="preserve">: </w:t>
            </w:r>
            <w:r w:rsidRPr="00B11B7E">
              <w:rPr>
                <w:b/>
              </w:rPr>
              <w:t>Dostawa sukcesywna  papieru i kartonów offsetowych na okres 12 miesięcy dla Oficyny Wydawniczej  Politechniki Rzeszowskiej.</w:t>
            </w:r>
          </w:p>
          <w:p w:rsidR="00F605DD" w:rsidRDefault="00F605DD" w:rsidP="00837F6B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E5EC5">
              <w:t>22990000-6 - Papier gazetowy, papier czerpany i innego rodzaju papier lub tektura w rodzaju używanych do celów graficznych</w:t>
            </w:r>
            <w:r>
              <w:t xml:space="preserve"> </w:t>
            </w:r>
          </w:p>
          <w:p w:rsidR="00F605DD" w:rsidRDefault="00F605DD" w:rsidP="00837F6B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F605DD" w:rsidRPr="001E5EC5" w:rsidRDefault="00F605DD" w:rsidP="00837F6B">
            <w:pPr>
              <w:spacing w:after="120"/>
              <w:jc w:val="both"/>
            </w:pPr>
            <w:r w:rsidRPr="001E5EC5">
              <w:t>Przedmiotem zamówienia jest sukcesywna dostawa papieru i kartonów offsetowych.</w:t>
            </w:r>
          </w:p>
          <w:p w:rsidR="00F605DD" w:rsidRPr="001E5EC5" w:rsidRDefault="00F605DD" w:rsidP="00837F6B">
            <w:pPr>
              <w:spacing w:after="120"/>
              <w:jc w:val="both"/>
            </w:pPr>
            <w:r w:rsidRPr="001E5EC5">
              <w:t>1. Dostawa przedmiotu umowy następować będzie partiami w oparciu o zamówienia częściowe zgłaszane Wykonawcy przez Zamawiającego.</w:t>
            </w:r>
          </w:p>
          <w:p w:rsidR="00F605DD" w:rsidRPr="001E5EC5" w:rsidRDefault="00F605DD" w:rsidP="00837F6B">
            <w:pPr>
              <w:spacing w:after="120"/>
              <w:jc w:val="both"/>
            </w:pPr>
            <w:r w:rsidRPr="001E5EC5">
              <w:t xml:space="preserve">2. Wykonawca realizuje dostawę </w:t>
            </w:r>
            <w:r w:rsidR="0039591D" w:rsidRPr="0039591D">
              <w:rPr>
                <w:b/>
              </w:rPr>
              <w:t xml:space="preserve">do </w:t>
            </w:r>
            <w:r w:rsidR="00B11B7E">
              <w:rPr>
                <w:b/>
              </w:rPr>
              <w:t>3</w:t>
            </w:r>
            <w:r w:rsidR="0039591D" w:rsidRPr="0039591D">
              <w:rPr>
                <w:b/>
              </w:rPr>
              <w:t xml:space="preserve"> dni roboczych od dnia złożenia zamówienia</w:t>
            </w:r>
            <w:r w:rsidR="0039591D">
              <w:t xml:space="preserve"> </w:t>
            </w:r>
            <w:r w:rsidR="0039591D" w:rsidRPr="0039591D">
              <w:rPr>
                <w:b/>
              </w:rPr>
              <w:t>częściowego</w:t>
            </w:r>
            <w:r w:rsidRPr="001E5EC5">
              <w:t xml:space="preserve">. Zamówienia częściowe będą składane telefonicznie, przesłane faksem lub przesyłane pocztą elektroniczną. </w:t>
            </w:r>
          </w:p>
          <w:p w:rsidR="00F605DD" w:rsidRPr="001E5EC5" w:rsidRDefault="00F605DD" w:rsidP="00837F6B">
            <w:pPr>
              <w:spacing w:after="120"/>
              <w:jc w:val="both"/>
            </w:pPr>
            <w:r w:rsidRPr="001E5EC5">
              <w:t xml:space="preserve">3. Towar dostarczany będzie transportem Wykonawcy do siedziby Zamawiającego na terenie Rzeszowa. Wymagane jest aby towar był dostarczany </w:t>
            </w:r>
            <w:r w:rsidR="000C293E" w:rsidRPr="001E5EC5">
              <w:t>samochodem</w:t>
            </w:r>
            <w:r w:rsidRPr="001E5EC5">
              <w:t xml:space="preserve"> ciężarowym umożliwiającym rozładunek na rampie</w:t>
            </w:r>
          </w:p>
          <w:p w:rsidR="00F605DD" w:rsidRPr="001E5EC5" w:rsidRDefault="00F605DD" w:rsidP="00837F6B">
            <w:pPr>
              <w:spacing w:after="120"/>
              <w:jc w:val="both"/>
            </w:pPr>
            <w:r w:rsidRPr="001E5EC5">
              <w:t>4. Towar dostarczany będzie w opakowaniu, którego koszt zostanie wliczony w cenę towaru.</w:t>
            </w:r>
          </w:p>
          <w:p w:rsidR="00F605DD" w:rsidRDefault="00F605DD" w:rsidP="00837F6B">
            <w:pPr>
              <w:spacing w:after="120"/>
              <w:jc w:val="both"/>
            </w:pPr>
            <w:r w:rsidRPr="001E5EC5">
              <w:t xml:space="preserve">Szczegółowy opis przedmiotu zamówienia stanowi załącznik nr 2 do SIWZ-  Formularz asortymentowo- cenowy zawierający przykładowy rodzaj i ilości dostaw materiałów poligraficznym w okresie </w:t>
            </w:r>
            <w:r w:rsidR="000C293E" w:rsidRPr="001E5EC5">
              <w:t>objętym</w:t>
            </w:r>
            <w:r w:rsidRPr="001E5EC5">
              <w:t xml:space="preserve"> zamówieniem</w:t>
            </w:r>
          </w:p>
          <w:p w:rsidR="00F605DD" w:rsidRDefault="00F605DD" w:rsidP="00837F6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5EC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1E5EC5" w:rsidRPr="003209A8" w:rsidTr="00837F6B">
        <w:tc>
          <w:tcPr>
            <w:tcW w:w="8640" w:type="dxa"/>
          </w:tcPr>
          <w:p w:rsidR="001E5EC5" w:rsidRPr="003209A8" w:rsidRDefault="001E5EC5" w:rsidP="000C293E">
            <w:pPr>
              <w:pStyle w:val="Tekstpodstawowy"/>
            </w:pPr>
            <w:r w:rsidRPr="001E5EC5">
              <w:rPr>
                <w:b/>
              </w:rPr>
              <w:t>12 miesięcy od daty udzielenia zamówienia</w:t>
            </w:r>
            <w:r w:rsidR="00357A1F">
              <w:rPr>
                <w:b/>
                <w:lang w:val="pl-PL"/>
              </w:rPr>
              <w:t xml:space="preserve">- dostawa </w:t>
            </w:r>
            <w:r w:rsidR="00357A1F" w:rsidRPr="0039591D">
              <w:rPr>
                <w:b/>
              </w:rPr>
              <w:t>do 4 dni roboczych od dnia złożenia zamówienia</w:t>
            </w:r>
            <w:r w:rsidR="00357A1F">
              <w:t xml:space="preserve"> </w:t>
            </w:r>
            <w:r w:rsidR="00357A1F" w:rsidRPr="0039591D">
              <w:rPr>
                <w:b/>
              </w:rPr>
              <w:t>częściowego</w:t>
            </w:r>
          </w:p>
        </w:tc>
        <w:tc>
          <w:tcPr>
            <w:tcW w:w="8640" w:type="dxa"/>
          </w:tcPr>
          <w:p w:rsidR="001E5EC5" w:rsidRPr="003209A8" w:rsidRDefault="001E5EC5" w:rsidP="00837F6B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64" w:rsidRPr="000C258D" w:rsidRDefault="00E25C64" w:rsidP="00E25C64">
            <w:pPr>
              <w:spacing w:before="120"/>
              <w:rPr>
                <w:b/>
                <w:bCs/>
                <w:color w:val="000000"/>
              </w:rPr>
            </w:pPr>
            <w:r w:rsidRPr="000C258D">
              <w:rPr>
                <w:b/>
                <w:bCs/>
                <w:color w:val="000000"/>
              </w:rPr>
              <w:t>IV. OPIS SPOSOBU PRZYGOTOWANIA OFERTY</w:t>
            </w:r>
          </w:p>
          <w:p w:rsidR="00E25C64" w:rsidRPr="000C258D" w:rsidRDefault="00E25C64" w:rsidP="00E25C64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Cs/>
                <w:iCs/>
              </w:rPr>
            </w:pPr>
            <w:r w:rsidRPr="000C258D">
              <w:rPr>
                <w:bCs/>
                <w:iCs/>
              </w:rPr>
              <w:t>Oferta musi być sporządzona według wzoru formularza oferty stanowiącego załącznik nr 1 do niniejszego ogłoszenia.</w:t>
            </w:r>
          </w:p>
          <w:p w:rsidR="00E25C64" w:rsidRPr="00A52A1E" w:rsidRDefault="00E25C64" w:rsidP="00E25C64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</w:rPr>
            </w:pPr>
            <w:r w:rsidRPr="00A52A1E">
              <w:rPr>
                <w:bCs/>
              </w:rPr>
              <w:t xml:space="preserve">Do oferty należy dołączyć </w:t>
            </w:r>
            <w:r w:rsidR="00A52A1E">
              <w:rPr>
                <w:bCs/>
              </w:rPr>
              <w:t>formularz rzeczowo-cenowy (zał. nr.2)</w:t>
            </w:r>
            <w:r w:rsidR="00174175">
              <w:rPr>
                <w:bCs/>
              </w:rPr>
              <w:t xml:space="preserve"> zawierający</w:t>
            </w:r>
            <w:r w:rsidRPr="00A52A1E">
              <w:rPr>
                <w:bCs/>
              </w:rPr>
              <w:t xml:space="preserve"> ceny jednostkowe brutto za poszczególne pozycje skł</w:t>
            </w:r>
            <w:r w:rsidR="00E11BDA">
              <w:rPr>
                <w:bCs/>
              </w:rPr>
              <w:t>adających się na całość zadania.</w:t>
            </w:r>
          </w:p>
          <w:p w:rsidR="00E25C64" w:rsidRPr="00E25C64" w:rsidRDefault="00E25C64" w:rsidP="00E25C64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E25C64">
              <w:rPr>
                <w:bCs/>
              </w:rPr>
              <w:t xml:space="preserve">Do oferty należy dołączyć </w:t>
            </w:r>
            <w:r w:rsidRPr="00E25C64">
              <w:t xml:space="preserve">aktualny odpis z właściwego rejestru lub z centralnej ewidencji i informacji o działalności gospodarczej. </w:t>
            </w:r>
          </w:p>
          <w:p w:rsidR="00E25C64" w:rsidRPr="000C258D" w:rsidRDefault="00E25C64" w:rsidP="00E25C64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C258D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E25C64" w:rsidRPr="000C258D" w:rsidRDefault="00E25C64" w:rsidP="00E25C64">
            <w:pPr>
              <w:jc w:val="both"/>
              <w:rPr>
                <w:color w:val="000000"/>
              </w:rPr>
            </w:pPr>
            <w:r w:rsidRPr="000C258D">
              <w:rPr>
                <w:color w:val="000000"/>
              </w:rPr>
              <w:t>Do oferty należy dołączyć dokument potwierdzający, że nie otwarto jego likwidacji ani nie ogłoszono upadłości</w:t>
            </w:r>
          </w:p>
          <w:p w:rsidR="00E25C64" w:rsidRPr="000C258D" w:rsidRDefault="00E25C64" w:rsidP="00E25C64">
            <w:pPr>
              <w:jc w:val="both"/>
              <w:rPr>
                <w:b/>
                <w:color w:val="000000"/>
              </w:rPr>
            </w:pPr>
            <w:r w:rsidRPr="000C258D">
              <w:rPr>
                <w:b/>
                <w:color w:val="000000"/>
              </w:rPr>
              <w:t xml:space="preserve">Ponadto: </w:t>
            </w:r>
          </w:p>
          <w:p w:rsidR="00E25C64" w:rsidRPr="000C258D" w:rsidRDefault="00E25C64" w:rsidP="00E25C6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C258D">
              <w:rPr>
                <w:bCs/>
                <w:iCs/>
                <w:lang w:eastAsia="x-none"/>
              </w:rPr>
              <w:t>5</w:t>
            </w:r>
            <w:r w:rsidRPr="000C258D">
              <w:rPr>
                <w:bCs/>
                <w:iCs/>
                <w:lang w:val="x-none" w:eastAsia="x-none"/>
              </w:rPr>
              <w:t>. Wykonawca może złożyć tylko jedną ofertę.</w:t>
            </w:r>
          </w:p>
          <w:p w:rsidR="00E25C64" w:rsidRPr="000C258D" w:rsidRDefault="00E25C64" w:rsidP="00E25C6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C258D">
              <w:rPr>
                <w:bCs/>
                <w:iCs/>
                <w:lang w:eastAsia="x-none"/>
              </w:rPr>
              <w:t>6</w:t>
            </w:r>
            <w:r w:rsidRPr="000C258D">
              <w:rPr>
                <w:bCs/>
                <w:iCs/>
                <w:lang w:val="x-none" w:eastAsia="x-none"/>
              </w:rPr>
              <w:t>. Tre</w:t>
            </w:r>
            <w:r w:rsidRPr="000C258D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0C258D">
              <w:rPr>
                <w:bCs/>
                <w:iCs/>
                <w:lang w:val="x-none" w:eastAsia="x-none"/>
              </w:rPr>
              <w:t>oferty musi odpowiada</w:t>
            </w:r>
            <w:r w:rsidRPr="000C258D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0C258D">
              <w:rPr>
                <w:bCs/>
                <w:iCs/>
                <w:lang w:val="x-none" w:eastAsia="x-none"/>
              </w:rPr>
              <w:t>tre</w:t>
            </w:r>
            <w:r w:rsidRPr="000C258D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0C258D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E25C64" w:rsidRPr="000C258D" w:rsidRDefault="00E25C64" w:rsidP="00E25C6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C258D">
              <w:rPr>
                <w:bCs/>
                <w:iCs/>
                <w:lang w:eastAsia="x-none"/>
              </w:rPr>
              <w:t>7</w:t>
            </w:r>
            <w:r w:rsidRPr="000C258D">
              <w:rPr>
                <w:bCs/>
                <w:iCs/>
                <w:lang w:val="x-none" w:eastAsia="x-none"/>
              </w:rPr>
              <w:t>. Zamawiający nie przewiduje zwrotu kosztów udziału w postępowaniu.</w:t>
            </w:r>
          </w:p>
          <w:p w:rsidR="00E25C64" w:rsidRPr="000C258D" w:rsidRDefault="00E25C64" w:rsidP="00E25C6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C258D">
              <w:rPr>
                <w:bCs/>
                <w:iCs/>
                <w:lang w:eastAsia="x-none"/>
              </w:rPr>
              <w:t>8</w:t>
            </w:r>
            <w:r w:rsidRPr="000C258D">
              <w:rPr>
                <w:bCs/>
                <w:iCs/>
                <w:lang w:val="x-none" w:eastAsia="x-none"/>
              </w:rPr>
              <w:t>. Oferta wraz ze stanowiącymi jej integralną część załącznikami musi być sporządzona przez Wykonawcę ściśle według postanowień niniejszego ogłoszenia</w:t>
            </w:r>
          </w:p>
          <w:p w:rsidR="00E25C64" w:rsidRPr="000C258D" w:rsidRDefault="00E25C64" w:rsidP="00E25C64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0C258D">
              <w:rPr>
                <w:bCs/>
                <w:iCs/>
                <w:lang w:eastAsia="x-none"/>
              </w:rPr>
              <w:t>9</w:t>
            </w:r>
            <w:r w:rsidRPr="000C258D">
              <w:rPr>
                <w:bCs/>
                <w:iCs/>
                <w:lang w:val="x-none" w:eastAsia="x-none"/>
              </w:rPr>
              <w:t xml:space="preserve">. </w:t>
            </w:r>
            <w:r w:rsidRPr="000C258D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0C258D">
              <w:rPr>
                <w:b/>
                <w:bCs/>
                <w:iCs/>
                <w:u w:val="single"/>
                <w:lang w:eastAsia="x-none"/>
              </w:rPr>
              <w:t>wszystkie</w:t>
            </w:r>
            <w:r w:rsidRPr="000C258D">
              <w:rPr>
                <w:bCs/>
                <w:iCs/>
                <w:u w:val="single"/>
                <w:lang w:eastAsia="x-none"/>
              </w:rPr>
              <w:t xml:space="preserve"> </w:t>
            </w:r>
            <w:r w:rsidRPr="000C258D">
              <w:rPr>
                <w:bCs/>
                <w:iCs/>
                <w:u w:val="single"/>
                <w:lang w:val="x-none" w:eastAsia="x-none"/>
              </w:rPr>
              <w:t xml:space="preserve">załączniki muszą być sporządzona </w:t>
            </w:r>
            <w:r w:rsidRPr="000C258D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0C258D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E25C64" w:rsidRPr="000C258D" w:rsidRDefault="00E25C64" w:rsidP="00E25C64">
            <w:pPr>
              <w:jc w:val="both"/>
              <w:rPr>
                <w:b/>
              </w:rPr>
            </w:pPr>
            <w:r w:rsidRPr="000C258D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0C258D">
              <w:rPr>
                <w:b/>
                <w:u w:val="single"/>
              </w:rPr>
              <w:t>pełnomocnictwo</w:t>
            </w:r>
            <w:r w:rsidRPr="000C258D">
              <w:t>, które należy dołączyć do składanej oferty</w:t>
            </w:r>
          </w:p>
          <w:p w:rsidR="00E25C64" w:rsidRPr="000C258D" w:rsidRDefault="00E25C64" w:rsidP="00E25C64">
            <w:pPr>
              <w:rPr>
                <w:color w:val="000000"/>
                <w:u w:val="single"/>
              </w:rPr>
            </w:pPr>
            <w:r w:rsidRPr="000C258D">
              <w:rPr>
                <w:color w:val="000000"/>
                <w:u w:val="single"/>
              </w:rPr>
              <w:t>Oferta powinna zawierać:</w:t>
            </w:r>
          </w:p>
          <w:p w:rsidR="00E25C64" w:rsidRPr="000C258D" w:rsidRDefault="00E25C64" w:rsidP="00E25C64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0C258D">
              <w:rPr>
                <w:color w:val="000000"/>
              </w:rPr>
              <w:t>Dane teleadresowe firmy - numer NIP, REGON firmy itp.</w:t>
            </w:r>
          </w:p>
          <w:p w:rsidR="00E25C64" w:rsidRPr="000C258D" w:rsidRDefault="00E25C64" w:rsidP="00E25C64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0C258D">
              <w:rPr>
                <w:color w:val="000000"/>
              </w:rPr>
              <w:t>Wskazanie osoby do kontaktu w sprawie oferty (numer telefonu i e-mail).</w:t>
            </w:r>
          </w:p>
          <w:p w:rsidR="00E25C64" w:rsidRPr="000C258D" w:rsidRDefault="00E25C64" w:rsidP="00E25C64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0C258D">
              <w:rPr>
                <w:color w:val="000000"/>
              </w:rPr>
              <w:t>Proponowaną cenę brutto za realizację zamówienia.</w:t>
            </w:r>
          </w:p>
          <w:p w:rsidR="00211900" w:rsidRPr="00C82E31" w:rsidRDefault="00E25C64" w:rsidP="003F4C0E">
            <w:pPr>
              <w:spacing w:before="120"/>
              <w:rPr>
                <w:b/>
                <w:bCs/>
                <w:color w:val="000000"/>
              </w:rPr>
            </w:pPr>
            <w:r w:rsidRPr="000C258D">
              <w:t>Oferta złożona przez wykonawcę nie jest ofertą w rozumieniu KC</w:t>
            </w:r>
          </w:p>
        </w:tc>
      </w:tr>
      <w:tr w:rsidR="00211900" w:rsidTr="00E407BE">
        <w:trPr>
          <w:trHeight w:val="70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 xml:space="preserve">Cena musi być podana w złotych polskich cyfrą i słownie. W przypadku rozbieżności pomiędzy wartością wyrażoną cyfrą, a podaną słownie, jako wartość właściwa zostanie przyjęta wartość </w:t>
            </w:r>
            <w:r w:rsidRPr="00FF38E6">
              <w:lastRenderedPageBreak/>
              <w:t>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C74F31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1E5EC5" w:rsidRPr="001E5EC5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C74F31">
              <w:rPr>
                <w:b/>
              </w:rPr>
              <w:t xml:space="preserve">„Oferta na: </w:t>
            </w:r>
            <w:r w:rsidR="001E5EC5" w:rsidRPr="00C74F31">
              <w:rPr>
                <w:b/>
              </w:rPr>
              <w:t>Dostawa sukcesywna  papieru i kartonów offsetowych na okres 12 miesięcy dla Oficyny Wydawniczej  Politechniki Rzeszowskiej.</w:t>
            </w:r>
            <w:r w:rsidR="00393B64" w:rsidRPr="00C74F31">
              <w:rPr>
                <w:b/>
              </w:rPr>
              <w:t xml:space="preserve"> NIE OTWIERAĆ przed </w:t>
            </w:r>
            <w:r w:rsidR="001E5EC5" w:rsidRPr="00C74F31">
              <w:rPr>
                <w:b/>
              </w:rPr>
              <w:t>2020-0</w:t>
            </w:r>
            <w:r w:rsidR="00484386">
              <w:rPr>
                <w:b/>
              </w:rPr>
              <w:t>7</w:t>
            </w:r>
            <w:r w:rsidR="001E5EC5" w:rsidRPr="00C74F31">
              <w:rPr>
                <w:b/>
              </w:rPr>
              <w:t>-</w:t>
            </w:r>
            <w:r w:rsidR="00484386">
              <w:rPr>
                <w:b/>
              </w:rPr>
              <w:t>02</w:t>
            </w:r>
            <w:r w:rsidR="00393B64" w:rsidRPr="00C74F31">
              <w:rPr>
                <w:b/>
              </w:rPr>
              <w:t xml:space="preserve"> godz. </w:t>
            </w:r>
            <w:r w:rsidR="001E5EC5" w:rsidRPr="00C74F31">
              <w:rPr>
                <w:b/>
              </w:rPr>
              <w:t>10:15</w:t>
            </w:r>
            <w:r w:rsidR="00393B64" w:rsidRPr="00C74F31">
              <w:rPr>
                <w:b/>
              </w:rPr>
              <w:t xml:space="preserve"> - </w:t>
            </w:r>
            <w:r w:rsidR="001E5EC5" w:rsidRPr="00C74F31">
              <w:rPr>
                <w:b/>
              </w:rPr>
              <w:t>NA/O/152/2020</w:t>
            </w:r>
            <w:r w:rsidR="00393B64" w:rsidRPr="00C74F31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646588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C74F31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C74F31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1E5EC5" w:rsidRPr="00C74F31">
              <w:rPr>
                <w:rFonts w:ascii="Times New Roman" w:hAnsi="Times New Roman"/>
                <w:sz w:val="24"/>
              </w:rPr>
              <w:t>siedzibie Zamawiającego</w:t>
            </w:r>
            <w:r w:rsidRPr="00C74F31">
              <w:rPr>
                <w:rFonts w:ascii="Times New Roman" w:hAnsi="Times New Roman"/>
                <w:sz w:val="24"/>
              </w:rPr>
              <w:t xml:space="preserve">, pokój nr </w:t>
            </w:r>
            <w:r w:rsidR="001E5EC5" w:rsidRPr="00C74F31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C74F31">
              <w:rPr>
                <w:rFonts w:ascii="Times New Roman" w:hAnsi="Times New Roman"/>
                <w:sz w:val="24"/>
              </w:rPr>
              <w:t xml:space="preserve"> do dnia </w:t>
            </w:r>
            <w:r w:rsidR="001E5EC5" w:rsidRPr="00646588">
              <w:rPr>
                <w:rFonts w:ascii="Times New Roman" w:hAnsi="Times New Roman"/>
                <w:b/>
                <w:sz w:val="24"/>
              </w:rPr>
              <w:t>2020-06-29</w:t>
            </w:r>
            <w:r w:rsidRPr="00646588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1E5EC5" w:rsidRPr="00646588">
              <w:rPr>
                <w:rFonts w:ascii="Times New Roman" w:hAnsi="Times New Roman"/>
                <w:b/>
                <w:sz w:val="24"/>
              </w:rPr>
              <w:t>10:00</w:t>
            </w:r>
            <w:r w:rsidRPr="00646588">
              <w:rPr>
                <w:rFonts w:ascii="Times New Roman" w:hAnsi="Times New Roman"/>
                <w:b/>
                <w:sz w:val="24"/>
              </w:rPr>
              <w:t>.</w:t>
            </w:r>
          </w:p>
          <w:p w:rsidR="00C74F31" w:rsidRPr="00114CCE" w:rsidRDefault="00C74F31" w:rsidP="00C74F3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114CCE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C74F31" w:rsidRPr="00C82E31" w:rsidRDefault="00C74F31" w:rsidP="00C82E31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114CCE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1E5EC5" w:rsidRPr="001E5EC5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484386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C74F3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1E5EC5" w:rsidRPr="00C74F3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2020-0</w:t>
            </w:r>
            <w:r w:rsidR="0048438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7</w:t>
            </w:r>
            <w:r w:rsidR="001E5EC5" w:rsidRPr="00C74F3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-</w:t>
            </w:r>
            <w:r w:rsidR="00484386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02</w:t>
            </w:r>
            <w:bookmarkStart w:id="0" w:name="_GoBack"/>
            <w:bookmarkEnd w:id="0"/>
            <w:r w:rsidRPr="00C74F3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1E5EC5" w:rsidRPr="00C74F3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1E5EC5" w:rsidRPr="001E5EC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1E5EC5" w:rsidRPr="001E5EC5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C74F31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AE044A">
              <w:rPr>
                <w:b/>
                <w:bCs/>
                <w:color w:val="000000"/>
              </w:rPr>
              <w:t>VIII</w:t>
            </w:r>
            <w:r w:rsidR="008443B5" w:rsidRPr="00AE044A">
              <w:rPr>
                <w:b/>
                <w:bCs/>
                <w:color w:val="000000"/>
              </w:rPr>
              <w:t>.</w:t>
            </w:r>
            <w:r w:rsidR="008443B5" w:rsidRPr="00FB1361">
              <w:rPr>
                <w:bCs/>
                <w:color w:val="000000"/>
              </w:rPr>
              <w:t xml:space="preserve"> </w:t>
            </w:r>
            <w:r w:rsidR="008443B5"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="001E5EC5" w:rsidRPr="001E5EC5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182007" w:rsidRDefault="00182007" w:rsidP="00E407BE">
      <w:pPr>
        <w:rPr>
          <w:rFonts w:ascii="Arial" w:hAnsi="Arial" w:cs="Arial"/>
          <w:b/>
          <w:sz w:val="28"/>
          <w:szCs w:val="28"/>
        </w:rPr>
      </w:pPr>
    </w:p>
    <w:p w:rsidR="00182007" w:rsidRPr="00182007" w:rsidRDefault="00182007" w:rsidP="00182007">
      <w:pPr>
        <w:jc w:val="right"/>
        <w:rPr>
          <w:rFonts w:ascii="Arial" w:hAnsi="Arial" w:cs="Arial"/>
          <w:b/>
          <w:sz w:val="20"/>
          <w:szCs w:val="20"/>
        </w:rPr>
      </w:pPr>
      <w:r w:rsidRPr="00182007">
        <w:rPr>
          <w:rFonts w:ascii="Arial" w:hAnsi="Arial" w:cs="Arial"/>
          <w:b/>
          <w:sz w:val="20"/>
          <w:szCs w:val="20"/>
        </w:rPr>
        <w:lastRenderedPageBreak/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1E5EC5" w:rsidRPr="001E5EC5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1E5EC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E5EC5">
        <w:rPr>
          <w:rFonts w:ascii="Arial" w:hAnsi="Arial" w:cs="Arial"/>
        </w:rPr>
        <w:t>POLITECHNIKA RZESZOWSKA</w:t>
      </w:r>
    </w:p>
    <w:p w:rsidR="001B541E" w:rsidRPr="00A40632" w:rsidRDefault="001E5EC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E5EC5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1E5EC5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F16DF3" w:rsidRDefault="001E5EC5" w:rsidP="00F16DF3">
      <w:pPr>
        <w:pStyle w:val="Tekstpodstawowy"/>
        <w:ind w:left="360"/>
        <w:jc w:val="center"/>
        <w:rPr>
          <w:rFonts w:ascii="Arial" w:hAnsi="Arial" w:cs="Arial"/>
        </w:rPr>
      </w:pPr>
      <w:r w:rsidRPr="001E5EC5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1E5EC5">
        <w:rPr>
          <w:rFonts w:ascii="Arial" w:hAnsi="Arial" w:cs="Arial"/>
        </w:rPr>
        <w:t>Rzeszów</w:t>
      </w:r>
    </w:p>
    <w:p w:rsidR="001B541E" w:rsidRPr="00F16DF3" w:rsidRDefault="001B541E" w:rsidP="001B541E">
      <w:pPr>
        <w:spacing w:before="240"/>
        <w:ind w:left="181"/>
        <w:rPr>
          <w:rFonts w:ascii="Arial" w:hAnsi="Arial" w:cs="Arial"/>
          <w:sz w:val="20"/>
          <w:szCs w:val="20"/>
        </w:rPr>
      </w:pPr>
      <w:r w:rsidRPr="00F16DF3">
        <w:rPr>
          <w:rFonts w:ascii="Arial" w:hAnsi="Arial" w:cs="Arial"/>
          <w:sz w:val="20"/>
          <w:szCs w:val="20"/>
        </w:rPr>
        <w:t xml:space="preserve">Sprawę prowadzi:   </w:t>
      </w:r>
      <w:r w:rsidR="001E5EC5" w:rsidRPr="00F16DF3">
        <w:rPr>
          <w:rFonts w:ascii="Arial" w:hAnsi="Arial" w:cs="Arial"/>
          <w:sz w:val="20"/>
          <w:szCs w:val="20"/>
        </w:rPr>
        <w:t>mgr Katarzyna</w:t>
      </w:r>
      <w:r w:rsidRPr="00F16DF3">
        <w:rPr>
          <w:rFonts w:ascii="Arial" w:hAnsi="Arial" w:cs="Arial"/>
          <w:sz w:val="20"/>
          <w:szCs w:val="20"/>
        </w:rPr>
        <w:t xml:space="preserve"> </w:t>
      </w:r>
      <w:r w:rsidR="001E5EC5" w:rsidRPr="00F16DF3">
        <w:rPr>
          <w:rFonts w:ascii="Arial" w:hAnsi="Arial" w:cs="Arial"/>
          <w:sz w:val="20"/>
          <w:szCs w:val="20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1E5EC5" w:rsidP="001B541E">
      <w:pPr>
        <w:ind w:left="142"/>
        <w:jc w:val="center"/>
        <w:rPr>
          <w:rFonts w:ascii="Arial" w:hAnsi="Arial" w:cs="Arial"/>
        </w:rPr>
      </w:pPr>
      <w:r w:rsidRPr="001E5EC5">
        <w:rPr>
          <w:rFonts w:ascii="Arial" w:hAnsi="Arial" w:cs="Arial"/>
          <w:b/>
        </w:rPr>
        <w:t>Dostawa sukcesywna  papieru i kartonów offsetowych na okres 12 miesięcy dla Oficyny Wydawniczej  Politechniki Rzeszowskiej.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484386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727F18" w:rsidRDefault="001B541E" w:rsidP="00727F18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FA79D5" w:rsidTr="00FA79D5">
        <w:tc>
          <w:tcPr>
            <w:tcW w:w="9284" w:type="dxa"/>
            <w:shd w:val="clear" w:color="auto" w:fill="F3F3F3"/>
            <w:vAlign w:val="center"/>
          </w:tcPr>
          <w:p w:rsidR="00FA79D5" w:rsidRPr="00CA0351" w:rsidRDefault="00FA79D5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A79D5" w:rsidTr="00FA79D5">
        <w:tc>
          <w:tcPr>
            <w:tcW w:w="9284" w:type="dxa"/>
          </w:tcPr>
          <w:p w:rsidR="00FA79D5" w:rsidRPr="002661CA" w:rsidRDefault="00FA79D5" w:rsidP="00837F6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E5EC5">
              <w:rPr>
                <w:rFonts w:ascii="Arial" w:hAnsi="Arial" w:cs="Arial"/>
                <w:b/>
                <w:sz w:val="22"/>
                <w:szCs w:val="22"/>
              </w:rPr>
              <w:t>Dostawa sukcesywna  papieru i kartonów offsetowych na okres 12 miesięcy dla Oficyny Wydawniczej  Politechniki Rzeszowskiej.</w:t>
            </w:r>
          </w:p>
          <w:p w:rsidR="00FA79D5" w:rsidRPr="002661CA" w:rsidRDefault="00FA79D5" w:rsidP="00837F6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FA79D5" w:rsidRPr="002661CA" w:rsidRDefault="00FA79D5" w:rsidP="00837F6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</w:t>
            </w:r>
            <w:r w:rsidR="00F16DF3">
              <w:rPr>
                <w:rFonts w:ascii="Arial" w:hAnsi="Arial" w:cs="Arial"/>
              </w:rPr>
              <w:t>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..........................................................................................zł.</w:t>
            </w:r>
          </w:p>
          <w:p w:rsidR="00FA79D5" w:rsidRPr="002661CA" w:rsidRDefault="00FA79D5" w:rsidP="00837F6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FA79D5" w:rsidRPr="002661CA" w:rsidRDefault="00FA79D5" w:rsidP="00837F6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</w:t>
            </w:r>
            <w:r w:rsidR="00F16DF3">
              <w:rPr>
                <w:rFonts w:ascii="Arial" w:hAnsi="Arial" w:cs="Arial"/>
              </w:rPr>
              <w:t>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.........................................................................................zł.</w:t>
            </w:r>
          </w:p>
          <w:p w:rsidR="00FA79D5" w:rsidRPr="002661CA" w:rsidRDefault="00FA79D5" w:rsidP="00837F6B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FA79D5" w:rsidRDefault="00FA79D5" w:rsidP="00837F6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</w:t>
            </w:r>
            <w:r w:rsidR="00F16DF3">
              <w:rPr>
                <w:rFonts w:cs="Arial"/>
              </w:rPr>
              <w:t>...........</w:t>
            </w:r>
            <w:r w:rsidRPr="002661CA">
              <w:rPr>
                <w:rFonts w:cs="Arial"/>
              </w:rPr>
              <w:t>........................................................................zł.</w:t>
            </w:r>
          </w:p>
        </w:tc>
      </w:tr>
    </w:tbl>
    <w:p w:rsidR="00536BA5" w:rsidRDefault="00536BA5" w:rsidP="001B541E">
      <w:pPr>
        <w:spacing w:line="360" w:lineRule="auto"/>
        <w:rPr>
          <w:rFonts w:ascii="Arial" w:hAnsi="Arial" w:cs="Arial"/>
        </w:rPr>
      </w:pPr>
    </w:p>
    <w:p w:rsidR="001B541E" w:rsidRPr="00536BA5" w:rsidRDefault="00536BA5" w:rsidP="001B541E">
      <w:pPr>
        <w:spacing w:line="360" w:lineRule="auto"/>
        <w:rPr>
          <w:rFonts w:ascii="Arial" w:hAnsi="Arial" w:cs="Arial"/>
          <w:b/>
          <w:u w:val="single"/>
        </w:rPr>
      </w:pPr>
      <w:r w:rsidRPr="00536BA5">
        <w:rPr>
          <w:rFonts w:ascii="Arial" w:hAnsi="Arial" w:cs="Arial"/>
          <w:b/>
          <w:u w:val="single"/>
        </w:rPr>
        <w:t>Do oferty należy dołączyć formularz rzeczowo-cenowy- załącznik nr 2 SIWZ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F16DF3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b/>
        </w:rPr>
      </w:pPr>
      <w:r w:rsidRPr="00A40632">
        <w:rPr>
          <w:rFonts w:ascii="Arial" w:hAnsi="Arial" w:cs="Arial"/>
        </w:rPr>
        <w:lastRenderedPageBreak/>
        <w:t xml:space="preserve">termin wykonania zamówienia: </w:t>
      </w:r>
      <w:r w:rsidR="001E5EC5" w:rsidRPr="001E5EC5">
        <w:rPr>
          <w:rFonts w:ascii="Arial" w:hAnsi="Arial" w:cs="Arial"/>
        </w:rPr>
        <w:t>12 miesięcy od daty udzielenia zamówienia</w:t>
      </w:r>
      <w:r w:rsidR="00F16DF3">
        <w:rPr>
          <w:rFonts w:ascii="Arial" w:hAnsi="Arial" w:cs="Arial"/>
        </w:rPr>
        <w:t xml:space="preserve">- </w:t>
      </w:r>
      <w:r w:rsidR="00F16DF3" w:rsidRPr="00F16DF3">
        <w:rPr>
          <w:rFonts w:ascii="Arial" w:hAnsi="Arial" w:cs="Arial"/>
          <w:b/>
        </w:rPr>
        <w:t xml:space="preserve">dostawa do </w:t>
      </w:r>
      <w:r w:rsidR="00FC194D">
        <w:rPr>
          <w:rFonts w:ascii="Arial" w:hAnsi="Arial" w:cs="Arial"/>
          <w:b/>
        </w:rPr>
        <w:t xml:space="preserve">3 </w:t>
      </w:r>
      <w:r w:rsidR="00F16DF3" w:rsidRPr="00F16DF3">
        <w:rPr>
          <w:rFonts w:ascii="Arial" w:hAnsi="Arial" w:cs="Arial"/>
          <w:b/>
        </w:rPr>
        <w:t>dni roboczych od dnia złożenia zamówienia.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E71EA1">
        <w:rPr>
          <w:rFonts w:ascii="Arial" w:hAnsi="Arial" w:cs="Arial"/>
        </w:rPr>
        <w:t xml:space="preserve"> do 30 dni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1E5EC5" w:rsidRPr="001E5EC5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16DF3" w:rsidRDefault="00FE25FF" w:rsidP="00F16DF3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F16DF3" w:rsidRDefault="001B541E" w:rsidP="00F16DF3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F16DF3" w:rsidRDefault="001B541E" w:rsidP="00F16DF3">
      <w:pPr>
        <w:rPr>
          <w:rFonts w:ascii="Arial" w:hAnsi="Arial" w:cs="Arial"/>
          <w:i/>
        </w:rPr>
      </w:pPr>
    </w:p>
    <w:sectPr w:rsidR="001B541E" w:rsidRPr="00F16D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0C27" w:rsidRDefault="00340C27">
      <w:r>
        <w:separator/>
      </w:r>
    </w:p>
  </w:endnote>
  <w:endnote w:type="continuationSeparator" w:id="0">
    <w:p w:rsidR="00340C27" w:rsidRDefault="00340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8438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4386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4386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0C2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0C27" w:rsidRDefault="00340C27">
      <w:r>
        <w:separator/>
      </w:r>
    </w:p>
  </w:footnote>
  <w:footnote w:type="continuationSeparator" w:id="0">
    <w:p w:rsidR="00340C27" w:rsidRDefault="00340C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EC5" w:rsidRDefault="001E5E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EC5" w:rsidRDefault="001E5E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5EC5" w:rsidRDefault="001E5E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A24A6A00"/>
    <w:lvl w:ilvl="0" w:tplc="F22ABF44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6"/>
  </w:num>
  <w:num w:numId="6">
    <w:abstractNumId w:val="11"/>
  </w:num>
  <w:num w:numId="7">
    <w:abstractNumId w:val="19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4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0C27"/>
    <w:rsid w:val="00006B5B"/>
    <w:rsid w:val="00014627"/>
    <w:rsid w:val="000600B5"/>
    <w:rsid w:val="000C293E"/>
    <w:rsid w:val="000E2D26"/>
    <w:rsid w:val="00116FC7"/>
    <w:rsid w:val="001306AD"/>
    <w:rsid w:val="001423AC"/>
    <w:rsid w:val="00161679"/>
    <w:rsid w:val="00166F66"/>
    <w:rsid w:val="00174175"/>
    <w:rsid w:val="00180468"/>
    <w:rsid w:val="00181D7D"/>
    <w:rsid w:val="00182007"/>
    <w:rsid w:val="001B541E"/>
    <w:rsid w:val="001C44C9"/>
    <w:rsid w:val="001E2FF8"/>
    <w:rsid w:val="001E4AEB"/>
    <w:rsid w:val="001E5EC5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40C27"/>
    <w:rsid w:val="00353851"/>
    <w:rsid w:val="00357A1F"/>
    <w:rsid w:val="00360E6F"/>
    <w:rsid w:val="00393B64"/>
    <w:rsid w:val="0039591D"/>
    <w:rsid w:val="003960F7"/>
    <w:rsid w:val="003D5087"/>
    <w:rsid w:val="003F4C0E"/>
    <w:rsid w:val="003F5C86"/>
    <w:rsid w:val="004025A9"/>
    <w:rsid w:val="0040294E"/>
    <w:rsid w:val="00414D84"/>
    <w:rsid w:val="004418CB"/>
    <w:rsid w:val="00484386"/>
    <w:rsid w:val="004B616D"/>
    <w:rsid w:val="004C1BCD"/>
    <w:rsid w:val="00534EBA"/>
    <w:rsid w:val="00536BA5"/>
    <w:rsid w:val="0054168E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2008B"/>
    <w:rsid w:val="0064545E"/>
    <w:rsid w:val="00646588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27F18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52A1E"/>
    <w:rsid w:val="00A7581F"/>
    <w:rsid w:val="00A776D8"/>
    <w:rsid w:val="00AC237B"/>
    <w:rsid w:val="00AD4C38"/>
    <w:rsid w:val="00AE044A"/>
    <w:rsid w:val="00AF0090"/>
    <w:rsid w:val="00AF3479"/>
    <w:rsid w:val="00B0255F"/>
    <w:rsid w:val="00B10D7D"/>
    <w:rsid w:val="00B11B7E"/>
    <w:rsid w:val="00B34FAC"/>
    <w:rsid w:val="00B82C42"/>
    <w:rsid w:val="00B87530"/>
    <w:rsid w:val="00B9039F"/>
    <w:rsid w:val="00B910A3"/>
    <w:rsid w:val="00C211D2"/>
    <w:rsid w:val="00C74F31"/>
    <w:rsid w:val="00C82E31"/>
    <w:rsid w:val="00C963FE"/>
    <w:rsid w:val="00CA0351"/>
    <w:rsid w:val="00CC3E82"/>
    <w:rsid w:val="00CD2766"/>
    <w:rsid w:val="00D129B6"/>
    <w:rsid w:val="00D13914"/>
    <w:rsid w:val="00D3354F"/>
    <w:rsid w:val="00D36A5A"/>
    <w:rsid w:val="00D63505"/>
    <w:rsid w:val="00DF2457"/>
    <w:rsid w:val="00DF73C7"/>
    <w:rsid w:val="00E00FE8"/>
    <w:rsid w:val="00E11BDA"/>
    <w:rsid w:val="00E25C64"/>
    <w:rsid w:val="00E31B55"/>
    <w:rsid w:val="00E407BE"/>
    <w:rsid w:val="00E57B92"/>
    <w:rsid w:val="00E67674"/>
    <w:rsid w:val="00E71EA1"/>
    <w:rsid w:val="00E77CD7"/>
    <w:rsid w:val="00E836F2"/>
    <w:rsid w:val="00EB415D"/>
    <w:rsid w:val="00EB5497"/>
    <w:rsid w:val="00F00921"/>
    <w:rsid w:val="00F02403"/>
    <w:rsid w:val="00F11D06"/>
    <w:rsid w:val="00F14028"/>
    <w:rsid w:val="00F16DF3"/>
    <w:rsid w:val="00F26856"/>
    <w:rsid w:val="00F37221"/>
    <w:rsid w:val="00F5324E"/>
    <w:rsid w:val="00F605DD"/>
    <w:rsid w:val="00F92A94"/>
    <w:rsid w:val="00FA79D5"/>
    <w:rsid w:val="00FB1361"/>
    <w:rsid w:val="00FC194D"/>
    <w:rsid w:val="00FC5042"/>
    <w:rsid w:val="00FC54D7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A17EF5B-30EA-47B5-8381-2E531C511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5</Pages>
  <Words>1279</Words>
  <Characters>9816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11073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17</cp:revision>
  <cp:lastPrinted>1899-12-31T22:00:00Z</cp:lastPrinted>
  <dcterms:created xsi:type="dcterms:W3CDTF">2020-06-22T09:05:00Z</dcterms:created>
  <dcterms:modified xsi:type="dcterms:W3CDTF">2020-06-25T06:41:00Z</dcterms:modified>
</cp:coreProperties>
</file>