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73482">
        <w:rPr>
          <w:b/>
          <w:i w:val="0"/>
          <w:sz w:val="22"/>
          <w:szCs w:val="22"/>
        </w:rPr>
        <w:t>3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24116" w:rsidRPr="00624116">
        <w:rPr>
          <w:rFonts w:ascii="Times New Roman" w:hAnsi="Times New Roman"/>
          <w:b/>
        </w:rPr>
        <w:t>NA/P/159/2020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24116" w:rsidRPr="00624116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24116" w:rsidRPr="00624116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624116" w:rsidRPr="00624116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24116" w:rsidRPr="00624116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624116" w:rsidRPr="00624116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24116" w:rsidRPr="00624116">
        <w:rPr>
          <w:rFonts w:ascii="Times New Roman" w:hAnsi="Times New Roman"/>
        </w:rPr>
        <w:t>(</w:t>
      </w:r>
      <w:proofErr w:type="spellStart"/>
      <w:r w:rsidR="00624116" w:rsidRPr="00624116">
        <w:rPr>
          <w:rFonts w:ascii="Times New Roman" w:hAnsi="Times New Roman"/>
        </w:rPr>
        <w:t>t.j</w:t>
      </w:r>
      <w:proofErr w:type="spellEnd"/>
      <w:r w:rsidR="00624116" w:rsidRPr="00624116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24116" w:rsidRPr="00624116">
        <w:rPr>
          <w:rFonts w:ascii="Times New Roman" w:hAnsi="Times New Roman"/>
          <w:b/>
        </w:rPr>
        <w:t>Dostawa kolorowego urządzenia wielofunkcyjnego  dla Katedry Systemów Elektronicznych i Telekomunikacyjnych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24116" w:rsidRPr="00624116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624116" w:rsidRPr="00997D0F" w:rsidRDefault="00624116" w:rsidP="00624116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624116" w:rsidRPr="00023477" w:rsidRDefault="00624116" w:rsidP="00624116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624116" w:rsidRPr="00997D0F" w:rsidRDefault="00624116" w:rsidP="00624116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624116" w:rsidRPr="000247FF" w:rsidRDefault="00624116" w:rsidP="00624116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624116" w:rsidRPr="000247FF" w:rsidRDefault="00624116" w:rsidP="00624116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7C71" w:rsidRDefault="00CF7C71" w:rsidP="0038231F">
      <w:pPr>
        <w:spacing w:after="0" w:line="240" w:lineRule="auto"/>
      </w:pPr>
      <w:r>
        <w:separator/>
      </w:r>
    </w:p>
  </w:endnote>
  <w:endnote w:type="continuationSeparator" w:id="0">
    <w:p w:rsidR="00CF7C71" w:rsidRDefault="00CF7C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4116" w:rsidRDefault="0062411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7348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7348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4116" w:rsidRDefault="006241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7C71" w:rsidRDefault="00CF7C71" w:rsidP="0038231F">
      <w:pPr>
        <w:spacing w:after="0" w:line="240" w:lineRule="auto"/>
      </w:pPr>
      <w:r>
        <w:separator/>
      </w:r>
    </w:p>
  </w:footnote>
  <w:footnote w:type="continuationSeparator" w:id="0">
    <w:p w:rsidR="00CF7C71" w:rsidRDefault="00CF7C7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4116" w:rsidRDefault="006241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4116" w:rsidRDefault="0062411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4116" w:rsidRDefault="006241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7C7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24116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3482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F7C7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06D40105-97B8-4D6A-BE0E-B7C9C2E29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A490F-0FAA-4C1A-9087-7D32E5716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656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2016-07-26T10:32:00Z</cp:lastPrinted>
  <dcterms:created xsi:type="dcterms:W3CDTF">2020-06-23T09:53:00Z</dcterms:created>
  <dcterms:modified xsi:type="dcterms:W3CDTF">2020-06-23T09:53:00Z</dcterms:modified>
</cp:coreProperties>
</file>