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C41E1" w:rsidRDefault="006676AE" w:rsidP="00CC41E1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70C96" w:rsidRPr="00270C96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70C96" w:rsidRPr="00270C96">
        <w:rPr>
          <w:rFonts w:ascii="Times New Roman" w:hAnsi="Times New Roman"/>
          <w:b/>
        </w:rPr>
        <w:t>NA/P/164/2020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0C96" w:rsidRPr="00270C9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0C96" w:rsidRPr="00270C9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70C96" w:rsidRPr="00270C9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0C96" w:rsidRPr="00270C9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70C96" w:rsidRPr="00270C9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70C96" w:rsidRPr="00270C96">
        <w:rPr>
          <w:rFonts w:ascii="Times New Roman" w:hAnsi="Times New Roman"/>
        </w:rPr>
        <w:t>(</w:t>
      </w:r>
      <w:proofErr w:type="spellStart"/>
      <w:r w:rsidR="00270C96" w:rsidRPr="00270C96">
        <w:rPr>
          <w:rFonts w:ascii="Times New Roman" w:hAnsi="Times New Roman"/>
        </w:rPr>
        <w:t>t.j</w:t>
      </w:r>
      <w:proofErr w:type="spellEnd"/>
      <w:r w:rsidR="00270C96" w:rsidRPr="00270C9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70C96" w:rsidRPr="00270C96">
        <w:rPr>
          <w:rFonts w:ascii="Times New Roman" w:hAnsi="Times New Roman"/>
          <w:b/>
        </w:rPr>
        <w:t>Wymiana oświetlenia na energooszczędne LED w budynku Ł, sektor C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70C96" w:rsidRPr="00270C9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70C96" w:rsidRPr="00997D0F" w:rsidRDefault="00270C96" w:rsidP="00270C9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70C96" w:rsidRPr="00023477" w:rsidRDefault="00270C96" w:rsidP="00270C9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70C96" w:rsidRPr="00997D0F" w:rsidRDefault="00270C96" w:rsidP="00270C9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70C96" w:rsidRPr="000247FF" w:rsidRDefault="00270C96" w:rsidP="00270C9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70C96" w:rsidRPr="000247FF" w:rsidRDefault="00270C96" w:rsidP="00270C9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CC41E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CC41E1" w:rsidRDefault="00FE4E2B" w:rsidP="00CC41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CC41E1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00A" w:rsidRDefault="0096400A" w:rsidP="0038231F">
      <w:pPr>
        <w:spacing w:after="0" w:line="240" w:lineRule="auto"/>
      </w:pPr>
      <w:r>
        <w:separator/>
      </w:r>
    </w:p>
  </w:endnote>
  <w:endnote w:type="continuationSeparator" w:id="0">
    <w:p w:rsidR="0096400A" w:rsidRDefault="009640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96" w:rsidRDefault="00270C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41E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41E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96" w:rsidRDefault="00270C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00A" w:rsidRDefault="0096400A" w:rsidP="0038231F">
      <w:pPr>
        <w:spacing w:after="0" w:line="240" w:lineRule="auto"/>
      </w:pPr>
      <w:r>
        <w:separator/>
      </w:r>
    </w:p>
  </w:footnote>
  <w:footnote w:type="continuationSeparator" w:id="0">
    <w:p w:rsidR="0096400A" w:rsidRDefault="0096400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96" w:rsidRDefault="00270C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96" w:rsidRDefault="00270C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96" w:rsidRDefault="00270C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00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0C96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6509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400A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5A2C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41E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87BD17-2264-45D6-A4E2-7700EBCC3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F6904-D7F6-48CF-B1A1-08DA1281E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5</cp:revision>
  <cp:lastPrinted>2016-07-26T10:32:00Z</cp:lastPrinted>
  <dcterms:created xsi:type="dcterms:W3CDTF">2020-06-24T09:57:00Z</dcterms:created>
  <dcterms:modified xsi:type="dcterms:W3CDTF">2020-06-24T09:57:00Z</dcterms:modified>
</cp:coreProperties>
</file>