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1CA0FA" w14:textId="77777777"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14:paraId="60587946" w14:textId="77777777"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824EA" w:rsidRPr="008824EA">
        <w:rPr>
          <w:b/>
        </w:rPr>
        <w:t>NA/O/161/2020</w:t>
      </w:r>
      <w:r>
        <w:rPr>
          <w:b/>
        </w:rPr>
        <w:t xml:space="preserve"> </w:t>
      </w:r>
      <w:r w:rsidR="008824EA" w:rsidRPr="008824EA">
        <w:t>Rzeszów</w:t>
      </w:r>
      <w:r w:rsidR="00211900" w:rsidRPr="003209A8">
        <w:t xml:space="preserve">, </w:t>
      </w:r>
      <w:r w:rsidR="008824EA" w:rsidRPr="008824EA">
        <w:t>2020-06-24</w:t>
      </w:r>
    </w:p>
    <w:p w14:paraId="3D316632" w14:textId="77777777"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14:paraId="2B2A57FE" w14:textId="53D8CD17" w:rsidR="007926B3" w:rsidRDefault="00D852D1" w:rsidP="007427DE">
      <w:pPr>
        <w:tabs>
          <w:tab w:val="center" w:pos="4536"/>
          <w:tab w:val="right" w:pos="7371"/>
          <w:tab w:val="right" w:pos="9072"/>
        </w:tabs>
        <w:jc w:val="both"/>
      </w:pPr>
      <w:r>
        <w:t>2</w:t>
      </w:r>
      <w:r w:rsidR="007926B3" w:rsidRPr="003B1D78">
        <w:t>Podstawa pr</w:t>
      </w:r>
      <w:r w:rsidR="00F11D06" w:rsidRPr="003B1D78">
        <w:t xml:space="preserve">awna ogłoszenia: art. 4 pkt. 8 </w:t>
      </w:r>
      <w:r w:rsidR="007427DE" w:rsidRPr="003B1D78">
        <w:rPr>
          <w:bCs/>
        </w:rPr>
        <w:t>ustawy</w:t>
      </w:r>
      <w:r w:rsidR="00E67674" w:rsidRPr="003B1D78">
        <w:rPr>
          <w:bCs/>
        </w:rPr>
        <w:t xml:space="preserve"> </w:t>
      </w:r>
      <w:r w:rsidR="007427DE" w:rsidRPr="003B1D78">
        <w:rPr>
          <w:bCs/>
        </w:rPr>
        <w:t>z 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8824EA" w:rsidRPr="008824EA">
        <w:t>(</w:t>
      </w:r>
      <w:proofErr w:type="spellStart"/>
      <w:r w:rsidR="008824EA" w:rsidRPr="008824EA">
        <w:t>t.j</w:t>
      </w:r>
      <w:proofErr w:type="spellEnd"/>
      <w:r w:rsidR="008824EA" w:rsidRPr="008824EA">
        <w:t>. Dz.U. z 2019 r. poz. 1843)</w:t>
      </w:r>
    </w:p>
    <w:p w14:paraId="127E7E39" w14:textId="77777777"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14:paraId="4EF469BD" w14:textId="77777777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D071C" w14:textId="77777777"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14:paraId="03C66BB5" w14:textId="77777777"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14:paraId="6E1EAA82" w14:textId="77777777"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14:paraId="2980406D" w14:textId="77777777"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14:paraId="38347189" w14:textId="77777777"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14:paraId="118950C1" w14:textId="77777777" w:rsidR="007926B3" w:rsidRDefault="007926B3" w:rsidP="00583EF9">
      <w:pPr>
        <w:spacing w:line="360" w:lineRule="auto"/>
        <w:rPr>
          <w:b/>
        </w:rPr>
      </w:pPr>
    </w:p>
    <w:p w14:paraId="5BEBAE77" w14:textId="77777777"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14:paraId="7B90E777" w14:textId="0DB40F0F" w:rsidR="00014627" w:rsidRDefault="008824EA" w:rsidP="00583EF9">
      <w:pPr>
        <w:spacing w:line="360" w:lineRule="auto"/>
        <w:rPr>
          <w:b/>
        </w:rPr>
      </w:pPr>
      <w:r w:rsidRPr="008824EA">
        <w:rPr>
          <w:rFonts w:ascii="Arial" w:hAnsi="Arial" w:cs="Arial"/>
          <w:sz w:val="22"/>
          <w:szCs w:val="22"/>
          <w:lang w:val="de-DE"/>
        </w:rPr>
        <w:t>Magdalena Podgórska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824EA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8824EA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8824EA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8824EA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8824EA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9B4778" w:rsidRPr="00FB10FE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9B4778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14:paraId="5EF1EEA8" w14:textId="77777777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14:paraId="010CB114" w14:textId="77777777" w:rsidR="00316BAA" w:rsidRDefault="00316BAA" w:rsidP="00006B5B"/>
        </w:tc>
      </w:tr>
    </w:tbl>
    <w:p w14:paraId="025D8B30" w14:textId="77777777"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14:paraId="040E084D" w14:textId="324CA610"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4814F8" w14:paraId="6D0BF279" w14:textId="77777777" w:rsidTr="004814F8">
        <w:tc>
          <w:tcPr>
            <w:tcW w:w="9709" w:type="dxa"/>
            <w:shd w:val="clear" w:color="auto" w:fill="F3F3F3"/>
            <w:vAlign w:val="center"/>
          </w:tcPr>
          <w:p w14:paraId="0D54108F" w14:textId="77777777" w:rsidR="004814F8" w:rsidRPr="00CA0351" w:rsidRDefault="004814F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814F8" w14:paraId="5F7CFDD0" w14:textId="77777777" w:rsidTr="004814F8">
        <w:tc>
          <w:tcPr>
            <w:tcW w:w="9709" w:type="dxa"/>
          </w:tcPr>
          <w:p w14:paraId="20254418" w14:textId="5C84AE64" w:rsidR="004814F8" w:rsidRPr="004814F8" w:rsidRDefault="004814F8" w:rsidP="00A47121">
            <w:pPr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 w:rsidRPr="004814F8">
              <w:rPr>
                <w:b/>
                <w:sz w:val="22"/>
                <w:szCs w:val="22"/>
              </w:rPr>
              <w:t>Temat</w:t>
            </w:r>
            <w:r w:rsidRPr="004814F8">
              <w:rPr>
                <w:sz w:val="22"/>
                <w:szCs w:val="22"/>
              </w:rPr>
              <w:t xml:space="preserve">: </w:t>
            </w:r>
            <w:r w:rsidRPr="004814F8">
              <w:rPr>
                <w:b/>
                <w:bCs/>
                <w:sz w:val="22"/>
                <w:szCs w:val="22"/>
              </w:rPr>
              <w:t>Doposażenie żyroskopu: dostawa oprogramowania do badania i weryfikacji pilotów/kandydatów na pilota; dostawa ogrodzenia do żyroskopu; dostawa urządzenia wielofunkcyjnego</w:t>
            </w:r>
          </w:p>
          <w:p w14:paraId="69231A2D" w14:textId="1393C574" w:rsidR="004814F8" w:rsidRPr="004814F8" w:rsidRDefault="004814F8" w:rsidP="00A47121">
            <w:pPr>
              <w:spacing w:after="120"/>
              <w:jc w:val="both"/>
              <w:rPr>
                <w:sz w:val="22"/>
                <w:szCs w:val="22"/>
              </w:rPr>
            </w:pPr>
            <w:r w:rsidRPr="004814F8">
              <w:rPr>
                <w:b/>
                <w:bCs/>
                <w:sz w:val="22"/>
                <w:szCs w:val="22"/>
              </w:rPr>
              <w:t>Kompleksowe doposażenie istniejącego żyroskopu, w celu stworzenia stanowiska do badania pilotów oraz kandydatów na pilotów; na stanowisko składają się:</w:t>
            </w:r>
          </w:p>
          <w:p w14:paraId="0E9F5EEE" w14:textId="7E687F70" w:rsidR="004814F8" w:rsidRPr="004814F8" w:rsidRDefault="004814F8" w:rsidP="004814F8">
            <w:pPr>
              <w:pStyle w:val="Akapitzlist"/>
              <w:numPr>
                <w:ilvl w:val="0"/>
                <w:numId w:val="29"/>
              </w:numPr>
              <w:spacing w:after="120" w:line="360" w:lineRule="auto"/>
              <w:jc w:val="both"/>
              <w:rPr>
                <w:rFonts w:ascii="Times New Roman" w:hAnsi="Times New Roman"/>
                <w:b/>
                <w:bCs/>
                <w:color w:val="0070C0"/>
              </w:rPr>
            </w:pPr>
            <w:r w:rsidRPr="004814F8">
              <w:rPr>
                <w:rFonts w:ascii="Times New Roman" w:hAnsi="Times New Roman"/>
                <w:b/>
                <w:bCs/>
                <w:color w:val="0070C0"/>
              </w:rPr>
              <w:t>Program do badania i weryfikacji pilotów/ kandydatów na pilota - pełna wersja</w:t>
            </w:r>
          </w:p>
          <w:p w14:paraId="159D5301" w14:textId="3977FA5A" w:rsidR="004814F8" w:rsidRPr="004814F8" w:rsidRDefault="004814F8" w:rsidP="004814F8">
            <w:pPr>
              <w:pStyle w:val="Akapitzlist"/>
              <w:numPr>
                <w:ilvl w:val="0"/>
                <w:numId w:val="29"/>
              </w:numPr>
              <w:spacing w:after="120" w:line="360" w:lineRule="auto"/>
              <w:jc w:val="both"/>
              <w:rPr>
                <w:rFonts w:ascii="Times New Roman" w:hAnsi="Times New Roman"/>
                <w:b/>
                <w:bCs/>
                <w:color w:val="0070C0"/>
              </w:rPr>
            </w:pPr>
            <w:r w:rsidRPr="004814F8">
              <w:rPr>
                <w:rFonts w:ascii="Times New Roman" w:hAnsi="Times New Roman"/>
                <w:b/>
                <w:bCs/>
                <w:color w:val="0070C0"/>
              </w:rPr>
              <w:t>Dostawa ogrodzenia integralnego z żyroskopem</w:t>
            </w:r>
          </w:p>
          <w:p w14:paraId="5EEAA77F" w14:textId="4088354A" w:rsidR="004814F8" w:rsidRPr="004814F8" w:rsidRDefault="004814F8" w:rsidP="004814F8">
            <w:pPr>
              <w:pStyle w:val="Akapitzlist"/>
              <w:numPr>
                <w:ilvl w:val="0"/>
                <w:numId w:val="29"/>
              </w:numPr>
              <w:spacing w:after="120" w:line="360" w:lineRule="auto"/>
              <w:jc w:val="both"/>
              <w:rPr>
                <w:rFonts w:ascii="Times New Roman" w:hAnsi="Times New Roman"/>
                <w:b/>
                <w:bCs/>
                <w:color w:val="0070C0"/>
              </w:rPr>
            </w:pPr>
            <w:r w:rsidRPr="004814F8">
              <w:rPr>
                <w:rFonts w:ascii="Times New Roman" w:hAnsi="Times New Roman"/>
                <w:b/>
                <w:bCs/>
                <w:color w:val="0070C0"/>
              </w:rPr>
              <w:t>Zakup urządzenia wielofunkcyjnego składającego się z:</w:t>
            </w:r>
          </w:p>
          <w:p w14:paraId="6B28A7A6" w14:textId="77777777" w:rsidR="004814F8" w:rsidRPr="004814F8" w:rsidRDefault="004814F8" w:rsidP="004814F8">
            <w:pPr>
              <w:spacing w:after="120"/>
              <w:ind w:left="709"/>
              <w:jc w:val="both"/>
              <w:rPr>
                <w:sz w:val="22"/>
                <w:szCs w:val="22"/>
              </w:rPr>
            </w:pPr>
            <w:r w:rsidRPr="004814F8">
              <w:rPr>
                <w:b/>
                <w:bCs/>
                <w:sz w:val="22"/>
                <w:szCs w:val="22"/>
              </w:rPr>
              <w:t>1) tabletu</w:t>
            </w:r>
            <w:r w:rsidRPr="004814F8">
              <w:rPr>
                <w:sz w:val="22"/>
                <w:szCs w:val="22"/>
              </w:rPr>
              <w:t xml:space="preserve"> - ze specjalnym uchwytem przymocowanym do istniejącego żyroskopu:</w:t>
            </w:r>
          </w:p>
          <w:p w14:paraId="11B47675" w14:textId="77777777" w:rsidR="004814F8" w:rsidRPr="004814F8" w:rsidRDefault="004814F8" w:rsidP="004814F8">
            <w:pPr>
              <w:spacing w:after="120"/>
              <w:ind w:left="709"/>
              <w:jc w:val="both"/>
              <w:rPr>
                <w:sz w:val="22"/>
                <w:szCs w:val="22"/>
              </w:rPr>
            </w:pPr>
            <w:r w:rsidRPr="004814F8">
              <w:rPr>
                <w:b/>
                <w:bCs/>
                <w:sz w:val="22"/>
                <w:szCs w:val="22"/>
              </w:rPr>
              <w:t>2) komputera centralnego,</w:t>
            </w:r>
          </w:p>
          <w:p w14:paraId="53311063" w14:textId="77777777" w:rsidR="004814F8" w:rsidRPr="004814F8" w:rsidRDefault="004814F8" w:rsidP="004814F8">
            <w:pPr>
              <w:spacing w:after="120"/>
              <w:ind w:left="709"/>
              <w:jc w:val="both"/>
              <w:rPr>
                <w:b/>
                <w:bCs/>
                <w:sz w:val="22"/>
                <w:szCs w:val="22"/>
              </w:rPr>
            </w:pPr>
            <w:r w:rsidRPr="004814F8">
              <w:rPr>
                <w:b/>
                <w:bCs/>
                <w:sz w:val="22"/>
                <w:szCs w:val="22"/>
              </w:rPr>
              <w:t xml:space="preserve">3) system : Windows 10 lub równoważny, </w:t>
            </w:r>
          </w:p>
          <w:p w14:paraId="1C4E9469" w14:textId="77777777" w:rsidR="004814F8" w:rsidRPr="004814F8" w:rsidRDefault="004814F8" w:rsidP="004814F8">
            <w:pPr>
              <w:spacing w:after="120"/>
              <w:ind w:left="709"/>
              <w:jc w:val="both"/>
              <w:rPr>
                <w:b/>
                <w:bCs/>
                <w:sz w:val="22"/>
                <w:szCs w:val="22"/>
              </w:rPr>
            </w:pPr>
            <w:r w:rsidRPr="004814F8">
              <w:rPr>
                <w:b/>
                <w:bCs/>
                <w:sz w:val="22"/>
                <w:szCs w:val="22"/>
              </w:rPr>
              <w:t>4) MS Office 2019 lub równoważny,</w:t>
            </w:r>
          </w:p>
          <w:p w14:paraId="2A0158E0" w14:textId="77777777" w:rsidR="004814F8" w:rsidRDefault="004814F8" w:rsidP="004814F8">
            <w:pPr>
              <w:spacing w:after="120"/>
              <w:jc w:val="both"/>
              <w:rPr>
                <w:b/>
                <w:sz w:val="22"/>
                <w:szCs w:val="22"/>
              </w:rPr>
            </w:pPr>
          </w:p>
          <w:p w14:paraId="6E25EAB8" w14:textId="10BB422D" w:rsidR="004814F8" w:rsidRPr="004814F8" w:rsidRDefault="004814F8" w:rsidP="004814F8">
            <w:pPr>
              <w:spacing w:after="120"/>
              <w:jc w:val="both"/>
              <w:rPr>
                <w:sz w:val="22"/>
                <w:szCs w:val="22"/>
              </w:rPr>
            </w:pPr>
            <w:r w:rsidRPr="004814F8">
              <w:rPr>
                <w:b/>
                <w:sz w:val="22"/>
                <w:szCs w:val="22"/>
              </w:rPr>
              <w:t>Wspólny Słownik Zamówień</w:t>
            </w:r>
            <w:r w:rsidRPr="004814F8">
              <w:rPr>
                <w:sz w:val="22"/>
                <w:szCs w:val="22"/>
              </w:rPr>
              <w:t>:</w:t>
            </w:r>
            <w:r w:rsidRPr="004814F8">
              <w:rPr>
                <w:b/>
                <w:sz w:val="22"/>
                <w:szCs w:val="22"/>
              </w:rPr>
              <w:t xml:space="preserve"> </w:t>
            </w:r>
            <w:r w:rsidRPr="004814F8">
              <w:rPr>
                <w:sz w:val="22"/>
                <w:szCs w:val="22"/>
              </w:rPr>
              <w:t xml:space="preserve">48000000-8 - Pakiety oprogramowania i systemy informatyczne </w:t>
            </w:r>
          </w:p>
          <w:p w14:paraId="24501892" w14:textId="77777777" w:rsidR="004814F8" w:rsidRPr="004814F8" w:rsidRDefault="004814F8" w:rsidP="00C112B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  <w:r w:rsidRPr="004814F8">
              <w:rPr>
                <w:rFonts w:ascii="Times New Roman" w:hAnsi="Times New Roman"/>
                <w:b/>
                <w:szCs w:val="22"/>
              </w:rPr>
              <w:t xml:space="preserve">Szczegółowy opis przedmiotu zamówienia </w:t>
            </w:r>
            <w:r w:rsidRPr="004814F8">
              <w:rPr>
                <w:rFonts w:ascii="Times New Roman" w:hAnsi="Times New Roman"/>
                <w:b/>
                <w:szCs w:val="22"/>
                <w:u w:val="single"/>
              </w:rPr>
              <w:t>w załączniku nr 2.</w:t>
            </w:r>
          </w:p>
          <w:p w14:paraId="359FC64B" w14:textId="77777777" w:rsidR="004814F8" w:rsidRPr="004814F8" w:rsidRDefault="004814F8" w:rsidP="00A471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14:paraId="719E42FE" w14:textId="3B0122C5" w:rsidR="004814F8" w:rsidRPr="004814F8" w:rsidRDefault="004814F8" w:rsidP="00A471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4814F8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4814F8">
              <w:rPr>
                <w:rFonts w:ascii="Times New Roman" w:hAnsi="Times New Roman"/>
                <w:szCs w:val="22"/>
              </w:rPr>
              <w:t>.</w:t>
            </w:r>
            <w:r w:rsidRPr="004814F8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14:paraId="2518CAA5" w14:textId="63D0A875"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zostaną odrzucone.</w:t>
      </w:r>
    </w:p>
    <w:p w14:paraId="4322F196" w14:textId="77777777"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p w14:paraId="2E9AD292" w14:textId="77777777"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824EA" w:rsidRPr="003209A8" w14:paraId="6A935250" w14:textId="77777777" w:rsidTr="00C112B9">
        <w:tc>
          <w:tcPr>
            <w:tcW w:w="8640" w:type="dxa"/>
          </w:tcPr>
          <w:p w14:paraId="048D0508" w14:textId="7FFCDF34" w:rsidR="008824EA" w:rsidRPr="003209A8" w:rsidRDefault="00D1478D" w:rsidP="00A47121">
            <w:pPr>
              <w:pStyle w:val="Tekstpodstawowy"/>
            </w:pPr>
            <w:r>
              <w:rPr>
                <w:b/>
              </w:rPr>
              <w:t>40</w:t>
            </w:r>
            <w:r w:rsidR="008824EA" w:rsidRPr="008824EA">
              <w:rPr>
                <w:b/>
              </w:rPr>
              <w:t xml:space="preserve"> dni od daty udzielenia zamówieni</w:t>
            </w:r>
            <w:r>
              <w:rPr>
                <w:b/>
              </w:rPr>
              <w:t>a</w:t>
            </w:r>
          </w:p>
        </w:tc>
        <w:tc>
          <w:tcPr>
            <w:tcW w:w="8640" w:type="dxa"/>
          </w:tcPr>
          <w:p w14:paraId="3106BD27" w14:textId="77777777" w:rsidR="008824EA" w:rsidRPr="003209A8" w:rsidRDefault="008824EA" w:rsidP="00A47121">
            <w:pPr>
              <w:pStyle w:val="Tekstpodstawowy"/>
            </w:pPr>
          </w:p>
        </w:tc>
      </w:tr>
      <w:tr w:rsidR="00211900" w14:paraId="26393B1F" w14:textId="77777777" w:rsidTr="00C112B9">
        <w:trPr>
          <w:gridAfter w:val="1"/>
          <w:wAfter w:w="8640" w:type="dxa"/>
        </w:trPr>
        <w:tc>
          <w:tcPr>
            <w:tcW w:w="8640" w:type="dxa"/>
            <w:hideMark/>
          </w:tcPr>
          <w:p w14:paraId="464D8021" w14:textId="77777777" w:rsidR="00211900" w:rsidRPr="001C44C9" w:rsidRDefault="00211900" w:rsidP="003F4C0E">
            <w:pPr>
              <w:pStyle w:val="Tekstpodstawowy"/>
            </w:pPr>
          </w:p>
        </w:tc>
      </w:tr>
    </w:tbl>
    <w:p w14:paraId="7C9DD286" w14:textId="77777777"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14:paraId="6F627244" w14:textId="77777777" w:rsidTr="00C112B9">
        <w:trPr>
          <w:trHeight w:val="140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25CB5" w14:textId="77777777"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14:paraId="07D67480" w14:textId="77777777" w:rsidR="009B4778" w:rsidRDefault="009B4778" w:rsidP="009B477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3C5DF6"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 w:rsidRPr="003C5DF6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wzoru formularza oferty</w:t>
            </w:r>
            <w:r w:rsidRPr="003C5DF6"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 w:rsidRPr="0031744B">
              <w:rPr>
                <w:rFonts w:ascii="Times New Roman" w:hAnsi="Times New Roman"/>
                <w:i w:val="0"/>
                <w:iCs w:val="0"/>
                <w:sz w:val="22"/>
                <w:szCs w:val="24"/>
                <w:u w:val="single"/>
              </w:rPr>
              <w:t>załącznik nr 1</w:t>
            </w:r>
            <w:r w:rsidRPr="0031744B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 do</w:t>
            </w:r>
            <w:r w:rsidRPr="003C5DF6">
              <w:rPr>
                <w:rFonts w:ascii="Times New Roman" w:hAnsi="Times New Roman"/>
                <w:i w:val="0"/>
                <w:sz w:val="22"/>
                <w:szCs w:val="24"/>
              </w:rPr>
              <w:t xml:space="preserve"> niniejszego ogłoszenia.</w:t>
            </w:r>
          </w:p>
          <w:p w14:paraId="493FF677" w14:textId="4702AF4F" w:rsidR="009B4778" w:rsidRPr="007E4180" w:rsidRDefault="009B4778" w:rsidP="009B477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7E4180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7E4180">
              <w:rPr>
                <w:rFonts w:ascii="Times New Roman" w:hAnsi="Times New Roman"/>
                <w:i w:val="0"/>
                <w:color w:val="548DD4"/>
                <w:sz w:val="22"/>
                <w:szCs w:val="22"/>
                <w:u w:val="single"/>
              </w:rPr>
              <w:t>szczegółową wycenę</w:t>
            </w:r>
            <w:r w:rsidRPr="007E4180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</w:t>
            </w:r>
            <w:r w:rsidR="00D1478D">
              <w:rPr>
                <w:rFonts w:ascii="Times New Roman" w:hAnsi="Times New Roman"/>
                <w:i w:val="0"/>
                <w:sz w:val="22"/>
                <w:szCs w:val="22"/>
              </w:rPr>
              <w:t xml:space="preserve"> </w:t>
            </w:r>
            <w:r w:rsidRPr="007E4180">
              <w:rPr>
                <w:rFonts w:ascii="Times New Roman" w:hAnsi="Times New Roman"/>
                <w:i w:val="0"/>
                <w:sz w:val="22"/>
                <w:szCs w:val="22"/>
              </w:rPr>
              <w:t xml:space="preserve">wraz z informacjami o </w:t>
            </w:r>
            <w:r w:rsidRPr="007E4180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</w:t>
            </w:r>
            <w:r w:rsidRPr="007E4180"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produktów.</w:t>
            </w:r>
          </w:p>
          <w:p w14:paraId="35DF1443" w14:textId="77777777" w:rsidR="009B4778" w:rsidRDefault="009B4778" w:rsidP="009B477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3C5DF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14:paraId="4A1930CC" w14:textId="77777777" w:rsidR="009B4778" w:rsidRPr="007E4180" w:rsidRDefault="009B4778" w:rsidP="009B477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7E4180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7E4180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7E4180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14:paraId="4371CF83" w14:textId="77777777" w:rsidR="009B4778" w:rsidRPr="003C5DF6" w:rsidRDefault="009B4778" w:rsidP="009B477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3C5DF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14:paraId="0032A06C" w14:textId="77777777" w:rsidR="009B4778" w:rsidRPr="003C5DF6" w:rsidRDefault="009B4778" w:rsidP="009B477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3C5DF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14:paraId="3140FBD1" w14:textId="77777777" w:rsidR="009B4778" w:rsidRPr="003C5DF6" w:rsidRDefault="009B4778" w:rsidP="009B477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3C5DF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14:paraId="25095DB1" w14:textId="77777777" w:rsidR="009B4778" w:rsidRPr="003C5DF6" w:rsidRDefault="009B4778" w:rsidP="009B477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7E4180">
              <w:rPr>
                <w:rFonts w:ascii="Times New Roman" w:hAnsi="Times New Roman"/>
                <w:bCs w:val="0"/>
                <w:i w:val="0"/>
                <w:sz w:val="22"/>
                <w:szCs w:val="24"/>
              </w:rPr>
              <w:t>Upoważnienie-pełnomocnictwo</w:t>
            </w:r>
            <w:r w:rsidRPr="003C5DF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14:paraId="7DA763E9" w14:textId="77777777"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14:paraId="19B0EDEA" w14:textId="77777777"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14:paraId="33A3DEAF" w14:textId="77777777"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14:paraId="30A2ADA7" w14:textId="77777777"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14:paraId="6BEC9D7B" w14:textId="77777777"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C05151" w14:paraId="5C53052F" w14:textId="77777777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67AD6" w14:textId="77777777" w:rsidR="00211900" w:rsidRPr="00C05151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C05151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C05151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14:paraId="0F633F62" w14:textId="77777777" w:rsidR="008443B5" w:rsidRPr="00C05151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C05151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14:paraId="698EED0A" w14:textId="77777777" w:rsidR="009B4778" w:rsidRPr="00C05151" w:rsidRDefault="009B4778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color w:val="000000"/>
              </w:rPr>
            </w:pPr>
          </w:p>
          <w:p w14:paraId="6D834BB2" w14:textId="4BAA9124" w:rsidR="008443B5" w:rsidRPr="00C05151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bCs/>
              </w:rPr>
            </w:pPr>
            <w:r w:rsidRPr="00C05151">
              <w:rPr>
                <w:rFonts w:ascii="Times New Roman" w:hAnsi="Times New Roman" w:cs="Calibri"/>
                <w:b/>
                <w:bCs/>
                <w:color w:val="000000"/>
              </w:rPr>
              <w:t xml:space="preserve">Cena 100% </w:t>
            </w:r>
          </w:p>
          <w:p w14:paraId="2D3B1517" w14:textId="77777777" w:rsidR="009B4778" w:rsidRPr="00C05151" w:rsidRDefault="009B4778" w:rsidP="008443B5">
            <w:pPr>
              <w:jc w:val="both"/>
              <w:rPr>
                <w:b/>
                <w:sz w:val="22"/>
                <w:szCs w:val="22"/>
              </w:rPr>
            </w:pPr>
          </w:p>
          <w:p w14:paraId="60FBD53D" w14:textId="3671223B" w:rsidR="008443B5" w:rsidRPr="00C05151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C05151">
              <w:rPr>
                <w:b/>
                <w:sz w:val="22"/>
                <w:szCs w:val="22"/>
              </w:rPr>
              <w:t>Ocena złożonych ofert w zakresie kryterium „Cena”</w:t>
            </w:r>
            <w:r w:rsidRPr="00C05151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14:paraId="38305C74" w14:textId="77777777" w:rsidR="008443B5" w:rsidRPr="00C05151" w:rsidRDefault="008443B5" w:rsidP="008443B5">
            <w:pPr>
              <w:jc w:val="both"/>
              <w:rPr>
                <w:sz w:val="22"/>
                <w:szCs w:val="22"/>
              </w:rPr>
            </w:pPr>
            <w:r w:rsidRPr="00C05151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14:paraId="32579912" w14:textId="77777777" w:rsidR="008443B5" w:rsidRPr="00C05151" w:rsidRDefault="008443B5" w:rsidP="008443B5">
            <w:pPr>
              <w:jc w:val="both"/>
              <w:rPr>
                <w:sz w:val="22"/>
                <w:szCs w:val="22"/>
              </w:rPr>
            </w:pPr>
            <w:r w:rsidRPr="00C05151">
              <w:rPr>
                <w:sz w:val="22"/>
                <w:szCs w:val="22"/>
              </w:rPr>
              <w:t>Liczba pkt. oferty ocenianej =</w:t>
            </w:r>
            <w:proofErr w:type="spellStart"/>
            <w:r w:rsidRPr="00C05151">
              <w:rPr>
                <w:sz w:val="22"/>
                <w:szCs w:val="22"/>
              </w:rPr>
              <w:t>Kc</w:t>
            </w:r>
            <w:proofErr w:type="spellEnd"/>
            <w:r w:rsidRPr="00C05151">
              <w:rPr>
                <w:sz w:val="22"/>
                <w:szCs w:val="22"/>
              </w:rPr>
              <w:t xml:space="preserve"> = -------------------------------- x max liczby punktów</w:t>
            </w:r>
          </w:p>
          <w:p w14:paraId="65981397" w14:textId="77777777" w:rsidR="008443B5" w:rsidRPr="00C05151" w:rsidRDefault="008443B5" w:rsidP="008443B5">
            <w:pPr>
              <w:jc w:val="both"/>
              <w:rPr>
                <w:sz w:val="22"/>
                <w:szCs w:val="22"/>
              </w:rPr>
            </w:pPr>
            <w:r w:rsidRPr="00C05151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14:paraId="16346FB5" w14:textId="77777777" w:rsidR="008443B5" w:rsidRPr="00C05151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C05151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C05151">
              <w:rPr>
                <w:color w:val="000000"/>
                <w:sz w:val="22"/>
                <w:szCs w:val="22"/>
              </w:rPr>
              <w:t>.</w:t>
            </w:r>
          </w:p>
          <w:p w14:paraId="74AE4326" w14:textId="77777777" w:rsidR="00211900" w:rsidRPr="00C05151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05151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RPr="00C05151" w14:paraId="5F47FE72" w14:textId="77777777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AC9FE" w14:textId="77777777" w:rsidR="00211900" w:rsidRPr="00C05151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C05151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C05151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14:paraId="6D031A39" w14:textId="77777777" w:rsidR="00211900" w:rsidRDefault="00211900" w:rsidP="003F4C0E">
            <w:pPr>
              <w:pStyle w:val="p14"/>
              <w:spacing w:before="120" w:beforeAutospacing="0" w:after="0" w:afterAutospacing="0"/>
              <w:rPr>
                <w:color w:val="000000"/>
                <w:sz w:val="22"/>
                <w:szCs w:val="22"/>
              </w:rPr>
            </w:pPr>
            <w:r w:rsidRPr="00C05151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  <w:p w14:paraId="6B240105" w14:textId="12E10119" w:rsidR="00D1478D" w:rsidRPr="00C05151" w:rsidRDefault="00D1478D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11900" w:rsidRPr="009B4778" w14:paraId="156B2138" w14:textId="777777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FC8D" w14:textId="77777777" w:rsidR="00D1478D" w:rsidRDefault="00D1478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</w:p>
          <w:p w14:paraId="67F94F53" w14:textId="1A5D93C0" w:rsidR="00211900" w:rsidRPr="009B4778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9B4778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9B4778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14:paraId="77130B0F" w14:textId="77777777" w:rsidR="009B4778" w:rsidRPr="009B4778" w:rsidRDefault="009B4778" w:rsidP="009B4778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778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Ofertę należy przygotować w </w:t>
            </w:r>
            <w:r w:rsidRPr="009B4778">
              <w:rPr>
                <w:b/>
                <w:bCs/>
                <w:color w:val="0070C0"/>
                <w:sz w:val="22"/>
                <w:szCs w:val="22"/>
              </w:rPr>
              <w:t xml:space="preserve">wersji elektronicznej </w:t>
            </w:r>
            <w:r w:rsidRPr="009B4778">
              <w:rPr>
                <w:b/>
                <w:bCs/>
                <w:color w:val="000000"/>
                <w:sz w:val="22"/>
                <w:szCs w:val="22"/>
              </w:rPr>
              <w:t>i przesłać drogą</w:t>
            </w:r>
            <w:r w:rsidRPr="009B4778">
              <w:rPr>
                <w:rStyle w:val="apple-converted-space"/>
                <w:b/>
                <w:bCs/>
                <w:color w:val="000000"/>
                <w:sz w:val="22"/>
                <w:szCs w:val="22"/>
              </w:rPr>
              <w:t> </w:t>
            </w:r>
            <w:r w:rsidRPr="009B4778">
              <w:rPr>
                <w:b/>
                <w:bCs/>
                <w:color w:val="000000"/>
                <w:sz w:val="22"/>
                <w:szCs w:val="22"/>
              </w:rPr>
              <w:t>e-mailową</w:t>
            </w:r>
            <w:r w:rsidRPr="009B4778">
              <w:rPr>
                <w:rStyle w:val="apple-converted-space"/>
                <w:b/>
                <w:bCs/>
                <w:color w:val="000000"/>
                <w:sz w:val="22"/>
                <w:szCs w:val="22"/>
              </w:rPr>
              <w:t> </w:t>
            </w:r>
            <w:r w:rsidRPr="009B4778">
              <w:rPr>
                <w:b/>
                <w:bCs/>
                <w:color w:val="000000"/>
                <w:sz w:val="22"/>
                <w:szCs w:val="22"/>
              </w:rPr>
              <w:t xml:space="preserve">na adres </w:t>
            </w:r>
            <w:r w:rsidRPr="009B4778">
              <w:rPr>
                <w:b/>
                <w:bCs/>
                <w:sz w:val="22"/>
                <w:szCs w:val="22"/>
              </w:rPr>
              <w:t>e-mail</w:t>
            </w:r>
            <w:r w:rsidRPr="009B4778">
              <w:rPr>
                <w:sz w:val="22"/>
                <w:szCs w:val="22"/>
              </w:rPr>
              <w:t xml:space="preserve">: </w:t>
            </w:r>
            <w:hyperlink r:id="rId8" w:history="1">
              <w:r w:rsidRPr="009B4778">
                <w:rPr>
                  <w:rStyle w:val="Hipercze"/>
                  <w:rFonts w:eastAsia="Calibri"/>
                  <w:sz w:val="22"/>
                  <w:szCs w:val="22"/>
                </w:rPr>
                <w:t>magdap@prz.edu.pl</w:t>
              </w:r>
            </w:hyperlink>
            <w:r w:rsidRPr="009B4778">
              <w:rPr>
                <w:rStyle w:val="Hipercze"/>
                <w:rFonts w:eastAsia="Calibri"/>
                <w:sz w:val="22"/>
                <w:szCs w:val="22"/>
              </w:rPr>
              <w:t xml:space="preserve"> </w:t>
            </w:r>
            <w:r w:rsidRPr="009B4778">
              <w:rPr>
                <w:color w:val="000000"/>
                <w:sz w:val="22"/>
                <w:szCs w:val="22"/>
              </w:rPr>
              <w:t>Otrzymanie oferty zostanie potwierdzone niezwłocznie w e- mailu zwrotnym, ofertę można przesłać również w zamkniętej kopercie oznaczonej:</w:t>
            </w:r>
          </w:p>
          <w:p w14:paraId="62652347" w14:textId="27F8F5D2" w:rsidR="00211900" w:rsidRPr="009B4778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B4778">
              <w:rPr>
                <w:b/>
                <w:bCs/>
                <w:sz w:val="22"/>
                <w:szCs w:val="22"/>
              </w:rPr>
              <w:t xml:space="preserve">„Oferta na: </w:t>
            </w:r>
            <w:r w:rsidR="008824EA" w:rsidRPr="009B4778">
              <w:rPr>
                <w:b/>
                <w:bCs/>
                <w:sz w:val="22"/>
                <w:szCs w:val="22"/>
              </w:rPr>
              <w:t>Do</w:t>
            </w:r>
            <w:r w:rsidR="009B4778" w:rsidRPr="009B4778">
              <w:rPr>
                <w:b/>
                <w:bCs/>
                <w:sz w:val="22"/>
                <w:szCs w:val="22"/>
              </w:rPr>
              <w:t>posażenie żyroskopu: do</w:t>
            </w:r>
            <w:r w:rsidR="008824EA" w:rsidRPr="009B4778">
              <w:rPr>
                <w:b/>
                <w:bCs/>
                <w:sz w:val="22"/>
                <w:szCs w:val="22"/>
              </w:rPr>
              <w:t>stawa oprogramowania do badania i weryfikacji pilotów/kandydatów na pilota</w:t>
            </w:r>
            <w:r w:rsidR="009B4778" w:rsidRPr="009B4778">
              <w:rPr>
                <w:b/>
                <w:bCs/>
                <w:sz w:val="22"/>
                <w:szCs w:val="22"/>
              </w:rPr>
              <w:t>; dostawa ogrodzenia do żyroskopu; dostawa urządzenia wielofunkcyjnego”</w:t>
            </w:r>
            <w:r w:rsidRPr="009B4778">
              <w:rPr>
                <w:b/>
                <w:bCs/>
                <w:sz w:val="22"/>
                <w:szCs w:val="22"/>
              </w:rPr>
              <w:t xml:space="preserve"> NIE OTWIERAĆ przed </w:t>
            </w:r>
            <w:r w:rsidR="008824EA" w:rsidRPr="009B4778">
              <w:rPr>
                <w:b/>
                <w:bCs/>
                <w:sz w:val="22"/>
                <w:szCs w:val="22"/>
              </w:rPr>
              <w:t>2020-07-0</w:t>
            </w:r>
            <w:r w:rsidR="009B4778" w:rsidRPr="009B4778">
              <w:rPr>
                <w:b/>
                <w:bCs/>
                <w:sz w:val="22"/>
                <w:szCs w:val="22"/>
              </w:rPr>
              <w:t>8</w:t>
            </w:r>
            <w:r w:rsidRPr="009B4778">
              <w:rPr>
                <w:b/>
                <w:bCs/>
                <w:sz w:val="22"/>
                <w:szCs w:val="22"/>
              </w:rPr>
              <w:t xml:space="preserve"> godz. </w:t>
            </w:r>
            <w:r w:rsidR="008824EA" w:rsidRPr="009B4778">
              <w:rPr>
                <w:b/>
                <w:bCs/>
                <w:sz w:val="22"/>
                <w:szCs w:val="22"/>
              </w:rPr>
              <w:t>10:15</w:t>
            </w:r>
            <w:r w:rsidRPr="009B4778">
              <w:rPr>
                <w:b/>
                <w:bCs/>
                <w:sz w:val="22"/>
                <w:szCs w:val="22"/>
              </w:rPr>
              <w:t xml:space="preserve"> - </w:t>
            </w:r>
            <w:r w:rsidR="008824EA" w:rsidRPr="009B4778">
              <w:rPr>
                <w:b/>
                <w:bCs/>
                <w:sz w:val="22"/>
                <w:szCs w:val="22"/>
              </w:rPr>
              <w:t>NA/O/161/2020</w:t>
            </w:r>
            <w:r w:rsidRPr="009B4778">
              <w:rPr>
                <w:b/>
                <w:bCs/>
                <w:sz w:val="22"/>
                <w:szCs w:val="22"/>
              </w:rPr>
              <w:t>”</w:t>
            </w:r>
          </w:p>
          <w:p w14:paraId="0B89FC27" w14:textId="77777777" w:rsidR="009B4778" w:rsidRPr="009B4778" w:rsidRDefault="009B4778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5D074BDC" w14:textId="6313D973" w:rsidR="00211900" w:rsidRPr="009B4778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9B4778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9B4778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14:paraId="7BF6146E" w14:textId="25933358" w:rsidR="00EB415D" w:rsidRPr="009B4778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9B4778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9B4778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8824EA" w:rsidRPr="009B4778">
              <w:rPr>
                <w:rFonts w:ascii="Times New Roman" w:hAnsi="Times New Roman"/>
                <w:szCs w:val="22"/>
              </w:rPr>
              <w:t>siedzibie Zamawiającego</w:t>
            </w:r>
            <w:r w:rsidRPr="009B4778">
              <w:rPr>
                <w:rFonts w:ascii="Times New Roman" w:hAnsi="Times New Roman"/>
                <w:szCs w:val="22"/>
              </w:rPr>
              <w:t xml:space="preserve">, pokój nr </w:t>
            </w:r>
            <w:r w:rsidR="008824EA" w:rsidRPr="009B4778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9B4778">
              <w:rPr>
                <w:rFonts w:ascii="Times New Roman" w:hAnsi="Times New Roman"/>
                <w:szCs w:val="22"/>
              </w:rPr>
              <w:t xml:space="preserve"> </w:t>
            </w:r>
            <w:r w:rsidRPr="009B4778">
              <w:rPr>
                <w:rFonts w:ascii="Times New Roman" w:hAnsi="Times New Roman"/>
                <w:b/>
                <w:bCs/>
                <w:szCs w:val="22"/>
              </w:rPr>
              <w:t xml:space="preserve">do dnia </w:t>
            </w:r>
            <w:r w:rsidR="008824EA" w:rsidRPr="009B4778">
              <w:rPr>
                <w:rFonts w:ascii="Times New Roman" w:hAnsi="Times New Roman"/>
                <w:b/>
                <w:bCs/>
                <w:szCs w:val="22"/>
              </w:rPr>
              <w:t>2020-07-0</w:t>
            </w:r>
            <w:r w:rsidR="009B4778" w:rsidRPr="009B4778">
              <w:rPr>
                <w:rFonts w:ascii="Times New Roman" w:hAnsi="Times New Roman"/>
                <w:b/>
                <w:bCs/>
                <w:szCs w:val="22"/>
              </w:rPr>
              <w:t>8</w:t>
            </w:r>
            <w:r w:rsidRPr="009B4778">
              <w:rPr>
                <w:rFonts w:ascii="Times New Roman" w:hAnsi="Times New Roman"/>
                <w:b/>
                <w:bCs/>
                <w:szCs w:val="22"/>
              </w:rPr>
              <w:t xml:space="preserve"> do godz. </w:t>
            </w:r>
            <w:r w:rsidR="008824EA" w:rsidRPr="009B4778">
              <w:rPr>
                <w:rFonts w:ascii="Times New Roman" w:hAnsi="Times New Roman"/>
                <w:b/>
                <w:bCs/>
                <w:szCs w:val="22"/>
              </w:rPr>
              <w:t>10:00</w:t>
            </w:r>
            <w:r w:rsidRPr="009B4778">
              <w:rPr>
                <w:rFonts w:ascii="Times New Roman" w:hAnsi="Times New Roman"/>
                <w:b/>
                <w:bCs/>
                <w:szCs w:val="22"/>
              </w:rPr>
              <w:t>.</w:t>
            </w:r>
          </w:p>
          <w:p w14:paraId="2A7AB42D" w14:textId="77777777" w:rsidR="00EB415D" w:rsidRPr="009B4778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9B4778">
              <w:rPr>
                <w:b/>
                <w:sz w:val="22"/>
                <w:szCs w:val="22"/>
              </w:rPr>
              <w:t xml:space="preserve">Termin związania ofertą: </w:t>
            </w:r>
            <w:r w:rsidR="008824EA" w:rsidRPr="009B4778">
              <w:rPr>
                <w:sz w:val="22"/>
                <w:szCs w:val="22"/>
              </w:rPr>
              <w:t>30</w:t>
            </w:r>
            <w:r w:rsidRPr="009B4778">
              <w:rPr>
                <w:sz w:val="22"/>
                <w:szCs w:val="22"/>
              </w:rPr>
              <w:t xml:space="preserve"> dn</w:t>
            </w:r>
            <w:r w:rsidRPr="009B4778">
              <w:rPr>
                <w:bCs/>
                <w:sz w:val="22"/>
                <w:szCs w:val="22"/>
              </w:rPr>
              <w:t>i</w:t>
            </w:r>
          </w:p>
          <w:p w14:paraId="405EF1B2" w14:textId="0B17480A" w:rsidR="00EB415D" w:rsidRPr="009B4778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B4778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9B477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8824EA" w:rsidRPr="009B4778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>2020-07-0</w:t>
            </w:r>
            <w:r w:rsidR="009B4778" w:rsidRPr="009B4778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>8</w:t>
            </w:r>
            <w:r w:rsidRPr="009B4778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 xml:space="preserve"> o godz. </w:t>
            </w:r>
            <w:r w:rsidR="008824EA" w:rsidRPr="009B4778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>10:15</w:t>
            </w:r>
            <w:r w:rsidRPr="009B477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8824EA" w:rsidRPr="009B477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9B477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8824EA" w:rsidRPr="009B477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9B477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  <w:tr w:rsidR="009B4778" w14:paraId="2663045E" w14:textId="777777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52433" w14:textId="77777777" w:rsidR="009B4778" w:rsidRPr="007E4180" w:rsidRDefault="009B4778" w:rsidP="009B4778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E4180">
              <w:rPr>
                <w:b/>
                <w:bCs/>
                <w:color w:val="000000"/>
                <w:sz w:val="22"/>
                <w:szCs w:val="22"/>
              </w:rPr>
              <w:lastRenderedPageBreak/>
              <w:t>VIII. BADANIE OFERTY</w:t>
            </w:r>
          </w:p>
          <w:p w14:paraId="3FEA89FA" w14:textId="77777777" w:rsidR="009B4778" w:rsidRPr="007E4180" w:rsidRDefault="009B4778" w:rsidP="009B4778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14:paraId="23BC004F" w14:textId="77777777" w:rsidR="009B4778" w:rsidRPr="007E4180" w:rsidRDefault="009B4778" w:rsidP="009B4778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</w:rPr>
              <w:t xml:space="preserve">Zamawiający poprawia w ofercie: </w:t>
            </w:r>
          </w:p>
          <w:p w14:paraId="7E648AEC" w14:textId="77777777" w:rsidR="009B4778" w:rsidRPr="007E4180" w:rsidRDefault="009B4778" w:rsidP="009B4778">
            <w:pPr>
              <w:pStyle w:val="Akapitzlist"/>
              <w:numPr>
                <w:ilvl w:val="0"/>
                <w:numId w:val="27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pisarskie, </w:t>
            </w:r>
          </w:p>
          <w:p w14:paraId="723270B9" w14:textId="77777777" w:rsidR="009B4778" w:rsidRPr="007E4180" w:rsidRDefault="009B4778" w:rsidP="009B4778">
            <w:pPr>
              <w:pStyle w:val="Akapitzlist"/>
              <w:numPr>
                <w:ilvl w:val="0"/>
                <w:numId w:val="27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14:paraId="141B661E" w14:textId="77777777" w:rsidR="009B4778" w:rsidRPr="007E4180" w:rsidRDefault="009B4778" w:rsidP="009B4778">
            <w:pPr>
              <w:pStyle w:val="Akapitzlist"/>
              <w:numPr>
                <w:ilvl w:val="0"/>
                <w:numId w:val="27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7A293894" w14:textId="77777777" w:rsidR="009B4778" w:rsidRPr="007E4180" w:rsidRDefault="009B4778" w:rsidP="009B4778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7E4180">
              <w:rPr>
                <w:rFonts w:ascii="Times New Roman" w:hAnsi="Times New Roman" w:cs="Times New Roman"/>
              </w:rPr>
              <w:t>ZAMAWIAJACY ODRZUCI OFERTĘ</w:t>
            </w:r>
          </w:p>
          <w:p w14:paraId="1A6C8200" w14:textId="77777777" w:rsidR="009B4778" w:rsidRPr="007E4180" w:rsidRDefault="009B4778" w:rsidP="009B4778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 xml:space="preserve">1) </w:t>
            </w:r>
            <w:r w:rsidRPr="007E4180">
              <w:rPr>
                <w:b w:val="0"/>
                <w:iCs/>
                <w:color w:val="auto"/>
                <w:sz w:val="22"/>
                <w:szCs w:val="22"/>
              </w:rPr>
              <w:t>Wykonawcy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, który złożył więcej niż jedną ofertę w prowadzonym postępowaniu. </w:t>
            </w:r>
          </w:p>
          <w:p w14:paraId="4FC3F3C5" w14:textId="77777777" w:rsidR="009B4778" w:rsidRPr="007E4180" w:rsidRDefault="009B4778" w:rsidP="009B4778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>2) Treść złożonej oferty n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ie odpowiada warunkom postępowania. </w:t>
            </w:r>
          </w:p>
          <w:p w14:paraId="2B6BA821" w14:textId="77777777" w:rsidR="009B4778" w:rsidRPr="007E4180" w:rsidRDefault="009B4778" w:rsidP="009B4778">
            <w:pPr>
              <w:pStyle w:val="Default"/>
              <w:keepNext/>
              <w:widowControl w:val="0"/>
              <w:ind w:left="585"/>
              <w:rPr>
                <w:b w:val="0"/>
                <w:sz w:val="22"/>
                <w:szCs w:val="22"/>
              </w:rPr>
            </w:pPr>
            <w:r w:rsidRPr="007E4180">
              <w:rPr>
                <w:b w:val="0"/>
                <w:color w:val="auto"/>
                <w:sz w:val="22"/>
                <w:szCs w:val="22"/>
              </w:rPr>
              <w:t>3)</w:t>
            </w:r>
            <w:r w:rsidRPr="007E4180">
              <w:rPr>
                <w:b w:val="0"/>
                <w:sz w:val="22"/>
                <w:szCs w:val="22"/>
              </w:rPr>
              <w:t xml:space="preserve"> Oferty złożone po terminie</w:t>
            </w:r>
          </w:p>
          <w:p w14:paraId="5C1DD27A" w14:textId="77777777" w:rsidR="009B4778" w:rsidRPr="007E4180" w:rsidRDefault="009B4778" w:rsidP="009B4778">
            <w:pPr>
              <w:pStyle w:val="Default"/>
              <w:keepNext/>
              <w:widowControl w:val="0"/>
              <w:rPr>
                <w:sz w:val="22"/>
                <w:szCs w:val="22"/>
              </w:rPr>
            </w:pPr>
            <w:r w:rsidRPr="007E4180">
              <w:rPr>
                <w:sz w:val="22"/>
                <w:szCs w:val="22"/>
              </w:rPr>
              <w:t>UNIEWAŻNIENIE POSTĘPOWANIA</w:t>
            </w:r>
          </w:p>
          <w:p w14:paraId="7F208003" w14:textId="77777777" w:rsidR="009B4778" w:rsidRPr="007E4180" w:rsidRDefault="009B4778" w:rsidP="009B4778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445C5CDB" w14:textId="1CDBF04C" w:rsidR="009B4778" w:rsidRDefault="009B4778" w:rsidP="009B4778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E4180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9B4778" w14:paraId="1AE1CC27" w14:textId="77777777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E615DE" w14:textId="77777777" w:rsidR="009B4778" w:rsidRDefault="009B4778" w:rsidP="009B4778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14:paraId="6361BA39" w14:textId="24060AB5"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I</w:t>
      </w:r>
      <w:r w:rsidR="009B4778">
        <w:rPr>
          <w:rFonts w:ascii="Times New Roman" w:hAnsi="Times New Roman"/>
          <w:b/>
          <w:sz w:val="24"/>
          <w:szCs w:val="24"/>
        </w:rPr>
        <w:t>X</w:t>
      </w:r>
      <w:r w:rsidRPr="00393B64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7812"/>
      </w:tblGrid>
      <w:tr w:rsidR="00393B64" w14:paraId="2CFB1C1C" w14:textId="77777777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14:paraId="3732168B" w14:textId="77777777"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14:paraId="17979350" w14:textId="77777777"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8824EA" w14:paraId="1A5E5DE0" w14:textId="77777777" w:rsidTr="00A47121">
        <w:trPr>
          <w:cantSplit/>
        </w:trPr>
        <w:tc>
          <w:tcPr>
            <w:tcW w:w="1260" w:type="dxa"/>
          </w:tcPr>
          <w:p w14:paraId="387232EB" w14:textId="77777777" w:rsidR="008824EA" w:rsidRPr="001C44C9" w:rsidRDefault="008824EA" w:rsidP="00A47121">
            <w:pPr>
              <w:pStyle w:val="Tekstpodstawowy"/>
              <w:spacing w:after="120" w:line="240" w:lineRule="auto"/>
              <w:jc w:val="center"/>
            </w:pPr>
            <w:r w:rsidRPr="008824EA">
              <w:t>1</w:t>
            </w:r>
          </w:p>
        </w:tc>
        <w:tc>
          <w:tcPr>
            <w:tcW w:w="7812" w:type="dxa"/>
          </w:tcPr>
          <w:p w14:paraId="1018258F" w14:textId="77777777" w:rsidR="008824EA" w:rsidRPr="009B63B4" w:rsidRDefault="008824EA" w:rsidP="00A47121">
            <w:pPr>
              <w:spacing w:before="60" w:after="120"/>
              <w:jc w:val="both"/>
              <w:rPr>
                <w:b/>
                <w:bCs/>
              </w:rPr>
            </w:pPr>
            <w:r w:rsidRPr="008824EA">
              <w:rPr>
                <w:b/>
                <w:bCs/>
              </w:rPr>
              <w:t>Sytuacja ekonomiczna lub finansowa</w:t>
            </w:r>
          </w:p>
          <w:p w14:paraId="09659DAB" w14:textId="77777777" w:rsidR="008824EA" w:rsidRPr="001C44C9" w:rsidRDefault="008824EA" w:rsidP="00A47121">
            <w:pPr>
              <w:pStyle w:val="Tekstpodstawowy"/>
              <w:spacing w:after="120" w:line="240" w:lineRule="auto"/>
            </w:pPr>
            <w:r w:rsidRPr="008824EA">
              <w:t>Zamawiający nie stawia specjalnych wymogów w zakresie spełniania tego warunku.</w:t>
            </w:r>
          </w:p>
        </w:tc>
      </w:tr>
      <w:tr w:rsidR="008824EA" w14:paraId="46EDC3E1" w14:textId="77777777" w:rsidTr="00A47121">
        <w:trPr>
          <w:cantSplit/>
        </w:trPr>
        <w:tc>
          <w:tcPr>
            <w:tcW w:w="1260" w:type="dxa"/>
          </w:tcPr>
          <w:p w14:paraId="3144090E" w14:textId="77777777" w:rsidR="008824EA" w:rsidRPr="001C44C9" w:rsidRDefault="008824EA" w:rsidP="00A47121">
            <w:pPr>
              <w:pStyle w:val="Tekstpodstawowy"/>
              <w:spacing w:after="120" w:line="240" w:lineRule="auto"/>
              <w:jc w:val="center"/>
            </w:pPr>
            <w:r w:rsidRPr="008824EA">
              <w:t>2</w:t>
            </w:r>
          </w:p>
        </w:tc>
        <w:tc>
          <w:tcPr>
            <w:tcW w:w="7812" w:type="dxa"/>
          </w:tcPr>
          <w:p w14:paraId="1A1C3E26" w14:textId="77777777" w:rsidR="008824EA" w:rsidRPr="009B63B4" w:rsidRDefault="008824EA" w:rsidP="00A47121">
            <w:pPr>
              <w:spacing w:before="60" w:after="120"/>
              <w:jc w:val="both"/>
              <w:rPr>
                <w:b/>
                <w:bCs/>
              </w:rPr>
            </w:pPr>
            <w:r w:rsidRPr="008824EA">
              <w:rPr>
                <w:b/>
                <w:bCs/>
              </w:rPr>
              <w:t>Zdolność techniczna lub zawodowa</w:t>
            </w:r>
          </w:p>
          <w:p w14:paraId="4888E609" w14:textId="77777777" w:rsidR="008824EA" w:rsidRPr="001C44C9" w:rsidRDefault="008824EA" w:rsidP="00A47121">
            <w:pPr>
              <w:pStyle w:val="Tekstpodstawowy"/>
              <w:spacing w:after="120" w:line="240" w:lineRule="auto"/>
            </w:pPr>
            <w:r w:rsidRPr="008824EA">
              <w:t>Zamawiający nie stawia specjalnych wymogów w zakresie spełniania tego warunku.</w:t>
            </w:r>
          </w:p>
        </w:tc>
      </w:tr>
      <w:tr w:rsidR="008824EA" w14:paraId="77E05B35" w14:textId="77777777" w:rsidTr="00A47121">
        <w:trPr>
          <w:cantSplit/>
        </w:trPr>
        <w:tc>
          <w:tcPr>
            <w:tcW w:w="1260" w:type="dxa"/>
          </w:tcPr>
          <w:p w14:paraId="2A807C0F" w14:textId="77777777" w:rsidR="008824EA" w:rsidRPr="001C44C9" w:rsidRDefault="008824EA" w:rsidP="00A47121">
            <w:pPr>
              <w:pStyle w:val="Tekstpodstawowy"/>
              <w:spacing w:after="120" w:line="240" w:lineRule="auto"/>
              <w:jc w:val="center"/>
            </w:pPr>
            <w:r w:rsidRPr="008824EA">
              <w:t>3</w:t>
            </w:r>
          </w:p>
        </w:tc>
        <w:tc>
          <w:tcPr>
            <w:tcW w:w="7812" w:type="dxa"/>
          </w:tcPr>
          <w:p w14:paraId="1E2425D1" w14:textId="77777777" w:rsidR="008824EA" w:rsidRPr="009B63B4" w:rsidRDefault="008824EA" w:rsidP="00A47121">
            <w:pPr>
              <w:spacing w:before="60" w:after="120"/>
              <w:jc w:val="both"/>
              <w:rPr>
                <w:b/>
                <w:bCs/>
              </w:rPr>
            </w:pPr>
            <w:r w:rsidRPr="008824EA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14:paraId="6BCB78A6" w14:textId="77777777" w:rsidR="008824EA" w:rsidRPr="001C44C9" w:rsidRDefault="008824EA" w:rsidP="00A47121">
            <w:pPr>
              <w:pStyle w:val="Tekstpodstawowy"/>
              <w:spacing w:after="120" w:line="240" w:lineRule="auto"/>
            </w:pPr>
            <w:r w:rsidRPr="008824EA">
              <w:t>Zamawiający nie stawia specjalnych wymogów w zakresie spełniania tego warunku.</w:t>
            </w:r>
          </w:p>
        </w:tc>
      </w:tr>
    </w:tbl>
    <w:p w14:paraId="7517F776" w14:textId="15E54B46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18856E2F" w14:textId="77777777" w:rsidR="009B4778" w:rsidRDefault="009B4778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C05151" w14:paraId="6F4CA670" w14:textId="7777777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D69C5" w14:textId="16D5748F" w:rsidR="008443B5" w:rsidRPr="00C05151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C05151">
              <w:rPr>
                <w:bCs/>
                <w:color w:val="000000"/>
                <w:sz w:val="22"/>
                <w:szCs w:val="22"/>
              </w:rPr>
              <w:t xml:space="preserve">X. </w:t>
            </w:r>
            <w:r w:rsidRPr="00C05151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14:paraId="6D4F86CD" w14:textId="632455FA" w:rsidR="008443B5" w:rsidRPr="00C05151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C05151">
              <w:rPr>
                <w:rFonts w:ascii="Times New Roman" w:hAnsi="Times New Roman" w:cs="Calibri"/>
              </w:rPr>
              <w:t xml:space="preserve">Każdorazowo, w języku polskim, powołując się na numer ogłoszenia można kierować pytania do Zamawiającego na adres Zamawiającego, </w:t>
            </w:r>
            <w:r w:rsidRPr="00C05151">
              <w:rPr>
                <w:rFonts w:ascii="Times New Roman" w:hAnsi="Times New Roman" w:cs="Calibri"/>
                <w:lang w:val="en-US"/>
              </w:rPr>
              <w:t>e-</w:t>
            </w:r>
            <w:proofErr w:type="spellStart"/>
            <w:r w:rsidRPr="00C05151">
              <w:rPr>
                <w:rFonts w:ascii="Times New Roman" w:hAnsi="Times New Roman" w:cs="Calibri"/>
                <w:lang w:val="en-US"/>
              </w:rPr>
              <w:t>mailem</w:t>
            </w:r>
            <w:proofErr w:type="spellEnd"/>
            <w:r w:rsidRPr="00C05151">
              <w:rPr>
                <w:rFonts w:ascii="Times New Roman" w:hAnsi="Times New Roman" w:cs="Calibri"/>
                <w:lang w:val="en-US"/>
              </w:rPr>
              <w:t xml:space="preserve">: </w:t>
            </w:r>
            <w:hyperlink r:id="rId9" w:history="1">
              <w:r w:rsidR="00C05151" w:rsidRPr="00C2170F">
                <w:rPr>
                  <w:rStyle w:val="Hipercze"/>
                  <w:rFonts w:ascii="Times New Roman" w:hAnsi="Times New Roman" w:cs="Calibri"/>
                  <w:lang w:val="en-US"/>
                </w:rPr>
                <w:t>magdap@prz.edu.pl</w:t>
              </w:r>
            </w:hyperlink>
            <w:r w:rsidR="00C05151">
              <w:rPr>
                <w:rFonts w:ascii="Times New Roman" w:hAnsi="Times New Roman" w:cs="Calibri"/>
                <w:lang w:val="en-US"/>
              </w:rPr>
              <w:t xml:space="preserve"> </w:t>
            </w:r>
          </w:p>
          <w:p w14:paraId="1EF35751" w14:textId="77777777" w:rsidR="008443B5" w:rsidRPr="00C05151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C05151">
              <w:rPr>
                <w:rFonts w:ascii="Times New Roman" w:hAnsi="Times New Roman" w:cs="Calibri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14:paraId="7869872E" w14:textId="77777777" w:rsidR="008443B5" w:rsidRPr="00C05151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C05151">
              <w:rPr>
                <w:rFonts w:ascii="Times New Roman" w:hAnsi="Times New Roman" w:cs="Calibri"/>
              </w:rPr>
              <w:t>Przedłużenie terminu składania ofert nie wpływa na bieg terminu składania wniosku, o którym mowa w pkt 2.</w:t>
            </w:r>
          </w:p>
          <w:p w14:paraId="0373D7DE" w14:textId="77777777" w:rsidR="008443B5" w:rsidRPr="00C05151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C05151">
              <w:rPr>
                <w:rFonts w:ascii="Times New Roman" w:hAnsi="Times New Roman" w:cs="Calibri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C05151">
                <w:rPr>
                  <w:rStyle w:val="Hipercze"/>
                  <w:rFonts w:ascii="Times New Roman" w:hAnsi="Times New Roman" w:cs="Calibri"/>
                </w:rPr>
                <w:t>http://www.ogloszenia.propublico.pl/prz</w:t>
              </w:r>
            </w:hyperlink>
          </w:p>
          <w:p w14:paraId="0E2CFF59" w14:textId="77777777" w:rsidR="00FB1361" w:rsidRPr="00C0515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C05151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C05151" w14:paraId="30ACE5C5" w14:textId="7777777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9FDDD" w14:textId="77777777" w:rsidR="00FB1361" w:rsidRPr="00C0515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C05151">
              <w:rPr>
                <w:bCs/>
                <w:color w:val="000000"/>
                <w:sz w:val="22"/>
                <w:szCs w:val="22"/>
              </w:rPr>
              <w:t xml:space="preserve">X. Od rozstrzygnięcia Zamawiającego nie przysługuje odwołanie.  </w:t>
            </w:r>
          </w:p>
        </w:tc>
      </w:tr>
    </w:tbl>
    <w:p w14:paraId="73F79247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7BB39437" w14:textId="77777777"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14:paraId="3B0302A6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7D895D96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19D8480B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19508DEA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576F613D" w14:textId="77777777" w:rsidR="00916DD6" w:rsidRDefault="00916DD6" w:rsidP="001B541E">
      <w:pPr>
        <w:jc w:val="center"/>
        <w:rPr>
          <w:rFonts w:ascii="Arial" w:hAnsi="Arial" w:cs="Arial"/>
          <w:b/>
          <w:sz w:val="28"/>
          <w:szCs w:val="28"/>
        </w:rPr>
        <w:sectPr w:rsidR="00916DD6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7A350DF9" w14:textId="5B628FCB" w:rsidR="00916DD6" w:rsidRPr="00916DD6" w:rsidRDefault="00916DD6" w:rsidP="00916DD6">
      <w:pPr>
        <w:jc w:val="right"/>
        <w:rPr>
          <w:rFonts w:ascii="Arial" w:hAnsi="Arial" w:cs="Arial"/>
          <w:b/>
          <w:i/>
          <w:iCs/>
        </w:rPr>
      </w:pPr>
      <w:r w:rsidRPr="00916DD6">
        <w:rPr>
          <w:rFonts w:ascii="Arial" w:hAnsi="Arial" w:cs="Arial"/>
          <w:b/>
          <w:i/>
          <w:iCs/>
        </w:rPr>
        <w:lastRenderedPageBreak/>
        <w:t>Załącznik nr 1</w:t>
      </w:r>
    </w:p>
    <w:p w14:paraId="4260FB29" w14:textId="66F2585E"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14:paraId="1D9033BB" w14:textId="77777777"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824EA" w:rsidRPr="008824E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14:paraId="401D4C9F" w14:textId="77777777"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14:paraId="3F1158BD" w14:textId="77777777"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14:paraId="1786107F" w14:textId="77777777"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14:paraId="0D3396B5" w14:textId="77777777" w:rsidR="001B541E" w:rsidRPr="00A40632" w:rsidRDefault="008824E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824EA">
        <w:rPr>
          <w:rFonts w:ascii="Arial" w:hAnsi="Arial" w:cs="Arial"/>
        </w:rPr>
        <w:t>POLITECHNIKA RZESZOWSKA</w:t>
      </w:r>
    </w:p>
    <w:p w14:paraId="0F294492" w14:textId="77777777" w:rsidR="001B541E" w:rsidRPr="00A40632" w:rsidRDefault="008824E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824E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824E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14:paraId="3D384BF6" w14:textId="77777777" w:rsidR="001B541E" w:rsidRPr="00A40632" w:rsidRDefault="008824E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824E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824EA">
        <w:rPr>
          <w:rFonts w:ascii="Arial" w:hAnsi="Arial" w:cs="Arial"/>
        </w:rPr>
        <w:t>Rzeszów</w:t>
      </w:r>
    </w:p>
    <w:p w14:paraId="33C6FBAD" w14:textId="77777777"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14:paraId="73B1F77B" w14:textId="7B5C8E7F"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</w:t>
      </w:r>
      <w:r w:rsidR="008824EA" w:rsidRPr="00916DD6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8824EA" w:rsidRPr="008824EA">
        <w:rPr>
          <w:rFonts w:ascii="Arial" w:hAnsi="Arial" w:cs="Arial"/>
        </w:rPr>
        <w:t>Podgórska</w:t>
      </w:r>
    </w:p>
    <w:p w14:paraId="0D702F82" w14:textId="77777777" w:rsidR="001B541E" w:rsidRPr="00A40632" w:rsidRDefault="001B541E" w:rsidP="001B541E">
      <w:pPr>
        <w:rPr>
          <w:rFonts w:ascii="Arial" w:hAnsi="Arial" w:cs="Arial"/>
          <w:b/>
        </w:rPr>
      </w:pPr>
    </w:p>
    <w:p w14:paraId="23DB5197" w14:textId="77777777"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14:paraId="2FD5CCA6" w14:textId="77777777"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14:paraId="0E051012" w14:textId="77777777" w:rsidR="00916DD6" w:rsidRDefault="00916DD6" w:rsidP="00916DD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Pr="00916DD6">
        <w:rPr>
          <w:rFonts w:ascii="Arial" w:hAnsi="Arial" w:cs="Arial"/>
          <w:b/>
          <w:bCs/>
        </w:rPr>
        <w:t xml:space="preserve">Doposażenie żyroskopu: dostawa oprogramowania do badania i weryfikacji pilotów/kandydatów na pilota; dostawa ogrodzenia do żyroskopu; </w:t>
      </w:r>
    </w:p>
    <w:p w14:paraId="27588F1B" w14:textId="32E4C923" w:rsidR="001B541E" w:rsidRPr="00916DD6" w:rsidRDefault="00916DD6" w:rsidP="00916DD6">
      <w:pPr>
        <w:jc w:val="center"/>
        <w:rPr>
          <w:rFonts w:ascii="Arial" w:hAnsi="Arial" w:cs="Arial"/>
          <w:b/>
          <w:bCs/>
        </w:rPr>
      </w:pPr>
      <w:r w:rsidRPr="00916DD6">
        <w:rPr>
          <w:rFonts w:ascii="Arial" w:hAnsi="Arial" w:cs="Arial"/>
          <w:b/>
          <w:bCs/>
        </w:rPr>
        <w:t>dostawa urządzenia wielofunkcyjnego”</w:t>
      </w:r>
    </w:p>
    <w:p w14:paraId="19112CE9" w14:textId="77777777" w:rsidR="00916DD6" w:rsidRPr="00A40632" w:rsidRDefault="00916DD6" w:rsidP="001B541E">
      <w:pPr>
        <w:rPr>
          <w:rFonts w:ascii="Arial" w:hAnsi="Arial" w:cs="Arial"/>
        </w:rPr>
      </w:pPr>
    </w:p>
    <w:p w14:paraId="0B76B8E2" w14:textId="77777777"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14:paraId="649F60CF" w14:textId="77777777" w:rsidR="001B541E" w:rsidRPr="00A40632" w:rsidRDefault="001B541E" w:rsidP="001B541E">
      <w:pPr>
        <w:rPr>
          <w:rFonts w:ascii="Arial" w:hAnsi="Arial" w:cs="Arial"/>
        </w:rPr>
      </w:pPr>
    </w:p>
    <w:p w14:paraId="5151D391" w14:textId="30DFD65A" w:rsidR="001B541E" w:rsidRPr="00A40632" w:rsidRDefault="005C081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2342CB" wp14:editId="0700483C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065" r="5715" b="698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0CBC7D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14:paraId="4B2E50DE" w14:textId="77777777" w:rsidR="001B541E" w:rsidRPr="00A40632" w:rsidRDefault="001B541E" w:rsidP="001B541E">
      <w:pPr>
        <w:rPr>
          <w:rFonts w:ascii="Arial" w:hAnsi="Arial" w:cs="Arial"/>
        </w:rPr>
      </w:pPr>
    </w:p>
    <w:p w14:paraId="4AE143C4" w14:textId="77777777"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14:paraId="3EF19E5B" w14:textId="77777777"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14:paraId="5654CEF7" w14:textId="77777777"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14:paraId="0E94C5A1" w14:textId="63358E38" w:rsidR="001B541E" w:rsidRPr="00A40632" w:rsidRDefault="00916DD6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14:paraId="7C6E7A8A" w14:textId="2D4F7C07" w:rsidR="001B541E" w:rsidRPr="00A40632" w:rsidRDefault="00916DD6" w:rsidP="001B541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 xml:space="preserve">: </w:t>
      </w:r>
      <w:r w:rsidR="001B541E" w:rsidRPr="00A40632">
        <w:rPr>
          <w:rFonts w:ascii="Arial" w:hAnsi="Arial" w:cs="Arial"/>
        </w:rPr>
        <w:t>........................................................................</w:t>
      </w:r>
    </w:p>
    <w:p w14:paraId="35600428" w14:textId="77777777"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14:paraId="3F8C4E78" w14:textId="77777777" w:rsidR="001B541E" w:rsidRPr="00A40632" w:rsidRDefault="001B541E" w:rsidP="001B541E">
      <w:pPr>
        <w:rPr>
          <w:rFonts w:ascii="Arial" w:hAnsi="Arial" w:cs="Arial"/>
        </w:rPr>
      </w:pPr>
    </w:p>
    <w:p w14:paraId="34F33B67" w14:textId="05F1A268" w:rsidR="00B10D7D" w:rsidRPr="00916DD6" w:rsidRDefault="001B541E" w:rsidP="00916DD6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D1478D" w14:paraId="2D15BE69" w14:textId="77777777" w:rsidTr="00D1478D">
        <w:tc>
          <w:tcPr>
            <w:tcW w:w="9142" w:type="dxa"/>
            <w:shd w:val="clear" w:color="auto" w:fill="F3F3F3"/>
            <w:vAlign w:val="center"/>
          </w:tcPr>
          <w:p w14:paraId="51906F96" w14:textId="77777777" w:rsidR="00D1478D" w:rsidRPr="00CA0351" w:rsidRDefault="00D1478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1478D" w14:paraId="2E931970" w14:textId="77777777" w:rsidTr="00D1478D">
        <w:tc>
          <w:tcPr>
            <w:tcW w:w="9142" w:type="dxa"/>
          </w:tcPr>
          <w:p w14:paraId="646E0BBA" w14:textId="77777777" w:rsidR="00D1478D" w:rsidRPr="00D1478D" w:rsidRDefault="00D1478D" w:rsidP="00D1478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478D">
              <w:rPr>
                <w:rFonts w:ascii="Arial" w:hAnsi="Arial" w:cs="Arial"/>
                <w:b/>
                <w:sz w:val="22"/>
                <w:szCs w:val="22"/>
              </w:rPr>
              <w:t xml:space="preserve">Doposażenie żyroskopu: </w:t>
            </w:r>
            <w:r w:rsidRPr="00D1478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dostawa oprogramowania do badania i weryfikacji pilotów/kandydatów na pilota; dostawa ogrodzenia do żyroskopu; </w:t>
            </w:r>
          </w:p>
          <w:p w14:paraId="668115EF" w14:textId="6CC4C6B8" w:rsidR="00D1478D" w:rsidRPr="00D1478D" w:rsidRDefault="00D1478D" w:rsidP="00D1478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1478D">
              <w:rPr>
                <w:rFonts w:ascii="Arial" w:hAnsi="Arial" w:cs="Arial"/>
                <w:b/>
                <w:bCs/>
                <w:sz w:val="22"/>
                <w:szCs w:val="22"/>
              </w:rPr>
              <w:t>dostawa urządzenia wielofunkcyjnego</w:t>
            </w:r>
          </w:p>
          <w:p w14:paraId="013366B7" w14:textId="6CC4C6B8" w:rsidR="00D1478D" w:rsidRPr="00C05151" w:rsidRDefault="00D1478D" w:rsidP="00A47121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05151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14:paraId="2BF83BBF" w14:textId="2945E597" w:rsidR="00D1478D" w:rsidRPr="00C05151" w:rsidRDefault="00D1478D" w:rsidP="00A47121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05151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</w:t>
            </w:r>
            <w:r w:rsidR="00541C19"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C05151">
              <w:rPr>
                <w:rFonts w:ascii="Arial" w:hAnsi="Arial" w:cs="Arial"/>
                <w:sz w:val="22"/>
                <w:szCs w:val="22"/>
              </w:rPr>
              <w:t>..............zł.</w:t>
            </w:r>
          </w:p>
          <w:p w14:paraId="6D18C9E1" w14:textId="77777777" w:rsidR="00D1478D" w:rsidRPr="00C05151" w:rsidRDefault="00D1478D" w:rsidP="00A47121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05151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14:paraId="6B05AA9E" w14:textId="5598EC33" w:rsidR="00D1478D" w:rsidRPr="00C05151" w:rsidRDefault="00D1478D" w:rsidP="00A47121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05151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......................................................................................................</w:t>
            </w:r>
            <w:r w:rsidR="00541C19"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C05151">
              <w:rPr>
                <w:rFonts w:ascii="Arial" w:hAnsi="Arial" w:cs="Arial"/>
                <w:sz w:val="22"/>
                <w:szCs w:val="22"/>
              </w:rPr>
              <w:t>zł.</w:t>
            </w:r>
          </w:p>
          <w:p w14:paraId="536F6AF4" w14:textId="77777777" w:rsidR="00D1478D" w:rsidRPr="00C05151" w:rsidRDefault="00D1478D" w:rsidP="00A47121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05151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14:paraId="32F6B709" w14:textId="62EB5454" w:rsidR="00D1478D" w:rsidRDefault="00D1478D" w:rsidP="00A471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C05151">
              <w:rPr>
                <w:rFonts w:cs="Arial"/>
                <w:szCs w:val="22"/>
              </w:rPr>
              <w:t>słownie podatek VAT:.........................................................................................</w:t>
            </w:r>
            <w:r w:rsidR="00541C19">
              <w:rPr>
                <w:rFonts w:cs="Arial"/>
                <w:szCs w:val="22"/>
              </w:rPr>
              <w:t>...............</w:t>
            </w:r>
            <w:r w:rsidRPr="00C05151">
              <w:rPr>
                <w:rFonts w:cs="Arial"/>
                <w:szCs w:val="22"/>
              </w:rPr>
              <w:t>.zł.</w:t>
            </w:r>
          </w:p>
          <w:p w14:paraId="746700B5" w14:textId="615FCADF" w:rsidR="00D1478D" w:rsidRPr="00C05151" w:rsidRDefault="00D1478D" w:rsidP="00A471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</w:p>
        </w:tc>
      </w:tr>
    </w:tbl>
    <w:p w14:paraId="4569760C" w14:textId="25F947AF" w:rsidR="001B541E" w:rsidRPr="00C05151" w:rsidRDefault="00916DD6" w:rsidP="001B541E">
      <w:pPr>
        <w:spacing w:line="360" w:lineRule="auto"/>
        <w:rPr>
          <w:rFonts w:ascii="Arial" w:hAnsi="Arial" w:cs="Arial"/>
          <w:b/>
          <w:bCs/>
          <w:color w:val="0070C0"/>
          <w:sz w:val="20"/>
          <w:szCs w:val="20"/>
        </w:rPr>
      </w:pPr>
      <w:r w:rsidRPr="00C05151">
        <w:rPr>
          <w:rFonts w:ascii="Arial" w:hAnsi="Arial" w:cs="Arial"/>
          <w:b/>
          <w:bCs/>
          <w:color w:val="0070C0"/>
          <w:sz w:val="20"/>
          <w:szCs w:val="20"/>
        </w:rPr>
        <w:t>*</w:t>
      </w:r>
      <w:r w:rsidR="001B541E" w:rsidRPr="00C05151">
        <w:rPr>
          <w:rFonts w:ascii="Arial" w:hAnsi="Arial" w:cs="Arial"/>
          <w:b/>
          <w:bCs/>
          <w:color w:val="0070C0"/>
          <w:sz w:val="20"/>
          <w:szCs w:val="20"/>
        </w:rPr>
        <w:t>zgodnie z wypełnion</w:t>
      </w:r>
      <w:r w:rsidRPr="00C05151">
        <w:rPr>
          <w:rFonts w:ascii="Arial" w:hAnsi="Arial" w:cs="Arial"/>
          <w:b/>
          <w:bCs/>
          <w:color w:val="0070C0"/>
          <w:sz w:val="20"/>
          <w:szCs w:val="20"/>
        </w:rPr>
        <w:t>ą szczegółową wyceną</w:t>
      </w:r>
    </w:p>
    <w:p w14:paraId="79E2724A" w14:textId="77777777" w:rsidR="001B541E" w:rsidRPr="00C05151" w:rsidRDefault="001B541E" w:rsidP="001B541E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F47691B" w14:textId="77777777" w:rsidR="001B541E" w:rsidRPr="00C05151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>2. Deklaruję ponadto:</w:t>
      </w:r>
    </w:p>
    <w:p w14:paraId="7198241F" w14:textId="2D92AAB5" w:rsidR="001B541E" w:rsidRPr="00C05151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 xml:space="preserve">termin wykonania zamówienia: </w:t>
      </w:r>
      <w:r w:rsidR="00541C19">
        <w:rPr>
          <w:rFonts w:ascii="Arial" w:hAnsi="Arial" w:cs="Arial"/>
          <w:sz w:val="22"/>
          <w:szCs w:val="22"/>
        </w:rPr>
        <w:t>40</w:t>
      </w:r>
      <w:r w:rsidR="008824EA" w:rsidRPr="00C05151">
        <w:rPr>
          <w:rFonts w:ascii="Arial" w:hAnsi="Arial" w:cs="Arial"/>
          <w:sz w:val="22"/>
          <w:szCs w:val="22"/>
        </w:rPr>
        <w:t xml:space="preserve"> dni od daty udzielenia zamówienia</w:t>
      </w:r>
      <w:r w:rsidRPr="00C05151">
        <w:rPr>
          <w:rFonts w:ascii="Arial" w:hAnsi="Arial" w:cs="Arial"/>
          <w:sz w:val="22"/>
          <w:szCs w:val="22"/>
        </w:rPr>
        <w:t>,</w:t>
      </w:r>
    </w:p>
    <w:p w14:paraId="6B72F9FB" w14:textId="77777777" w:rsidR="001B541E" w:rsidRPr="00C05151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>okres gwarancji.............................................................,</w:t>
      </w:r>
    </w:p>
    <w:p w14:paraId="34ECEF9F" w14:textId="77777777" w:rsidR="001B541E" w:rsidRPr="00C05151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14:paraId="00B16DB9" w14:textId="77777777" w:rsidR="001B541E" w:rsidRPr="00C05151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>3. Oświadczam, że:</w:t>
      </w:r>
    </w:p>
    <w:p w14:paraId="31CB0635" w14:textId="77777777" w:rsidR="001B541E" w:rsidRPr="00C05151" w:rsidRDefault="001B541E" w:rsidP="007C0897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14:paraId="54B9FB57" w14:textId="77777777" w:rsidR="001B541E" w:rsidRPr="00C05151" w:rsidRDefault="001B541E" w:rsidP="007C0897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>zapoznaliśmy się z projektem umowy i nie wnosimy do niego uwag</w:t>
      </w:r>
    </w:p>
    <w:p w14:paraId="7DEC2702" w14:textId="7071B9BF" w:rsidR="001B541E" w:rsidRPr="00C05151" w:rsidRDefault="001B541E" w:rsidP="007C0897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 xml:space="preserve">związani jesteśmy ofertą do </w:t>
      </w:r>
      <w:r w:rsidR="008824EA" w:rsidRPr="00C05151">
        <w:rPr>
          <w:rFonts w:ascii="Arial" w:hAnsi="Arial" w:cs="Arial"/>
          <w:sz w:val="22"/>
          <w:szCs w:val="22"/>
        </w:rPr>
        <w:t>30</w:t>
      </w:r>
      <w:r w:rsidR="00C05151">
        <w:rPr>
          <w:rFonts w:ascii="Arial" w:hAnsi="Arial" w:cs="Arial"/>
          <w:sz w:val="22"/>
          <w:szCs w:val="22"/>
        </w:rPr>
        <w:t xml:space="preserve"> dni </w:t>
      </w:r>
    </w:p>
    <w:p w14:paraId="67A17D8C" w14:textId="77777777" w:rsidR="001B541E" w:rsidRPr="00C05151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14:paraId="395A4D95" w14:textId="77777777"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C05151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C05151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C05151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14:paraId="585F3248" w14:textId="77777777"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14:paraId="5718D63C" w14:textId="13D5B483"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14:paraId="087AB5B3" w14:textId="77777777" w:rsidR="007C0897" w:rsidRDefault="007C0897" w:rsidP="001B541E">
      <w:pPr>
        <w:spacing w:before="120"/>
        <w:jc w:val="both"/>
        <w:rPr>
          <w:rFonts w:ascii="Arial" w:hAnsi="Arial" w:cs="Arial"/>
        </w:rPr>
      </w:pPr>
    </w:p>
    <w:p w14:paraId="6EDFB315" w14:textId="77777777" w:rsidR="001B541E" w:rsidRPr="00C05151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A40632">
        <w:rPr>
          <w:rFonts w:ascii="Arial" w:hAnsi="Arial" w:cs="Arial"/>
        </w:rPr>
        <w:t xml:space="preserve">4. </w:t>
      </w:r>
      <w:r w:rsidRPr="00C05151">
        <w:rPr>
          <w:rFonts w:ascii="Arial" w:hAnsi="Arial" w:cs="Arial"/>
          <w:sz w:val="22"/>
          <w:szCs w:val="22"/>
        </w:rPr>
        <w:t>Ofertę niniejszą składam na kolejno ponumerowanych stronach.</w:t>
      </w:r>
    </w:p>
    <w:p w14:paraId="16E60D11" w14:textId="77777777" w:rsidR="001B541E" w:rsidRPr="00C05151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14:paraId="128FEFF7" w14:textId="77777777" w:rsidR="001B541E" w:rsidRPr="00C05151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</w:p>
    <w:p w14:paraId="36F57F58" w14:textId="77777777" w:rsidR="001B541E" w:rsidRPr="00C05151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14:paraId="032317AF" w14:textId="77777777" w:rsidR="001B541E" w:rsidRPr="00C05151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14:paraId="74503757" w14:textId="77777777" w:rsidR="001B541E" w:rsidRPr="00C05151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14:paraId="4467E93D" w14:textId="77777777" w:rsidR="001B541E" w:rsidRPr="00C05151" w:rsidRDefault="001B541E" w:rsidP="001B541E">
      <w:pPr>
        <w:spacing w:before="120"/>
        <w:jc w:val="both"/>
        <w:rPr>
          <w:rFonts w:ascii="Arial" w:hAnsi="Arial" w:cs="Arial"/>
          <w:sz w:val="14"/>
          <w:szCs w:val="14"/>
        </w:rPr>
      </w:pPr>
      <w:r w:rsidRPr="00C05151">
        <w:rPr>
          <w:rFonts w:ascii="Arial" w:hAnsi="Arial" w:cs="Arial"/>
          <w:sz w:val="14"/>
          <w:szCs w:val="14"/>
        </w:rPr>
        <w:t>*) niepotrzebne skreślić</w:t>
      </w:r>
    </w:p>
    <w:p w14:paraId="616B9177" w14:textId="77777777" w:rsidR="001B541E" w:rsidRPr="00C05151" w:rsidRDefault="001B541E" w:rsidP="001B541E">
      <w:pPr>
        <w:rPr>
          <w:rFonts w:ascii="Arial" w:hAnsi="Arial" w:cs="Arial"/>
          <w:sz w:val="22"/>
          <w:szCs w:val="22"/>
        </w:rPr>
      </w:pPr>
    </w:p>
    <w:p w14:paraId="76B866EE" w14:textId="77777777" w:rsidR="001B541E" w:rsidRPr="00C05151" w:rsidRDefault="001B541E" w:rsidP="001B541E">
      <w:pPr>
        <w:rPr>
          <w:rFonts w:ascii="Arial" w:hAnsi="Arial" w:cs="Arial"/>
          <w:sz w:val="22"/>
          <w:szCs w:val="22"/>
        </w:rPr>
      </w:pPr>
    </w:p>
    <w:p w14:paraId="1B51BD76" w14:textId="77777777" w:rsidR="001B541E" w:rsidRPr="00C05151" w:rsidRDefault="001B541E" w:rsidP="001B541E">
      <w:pPr>
        <w:rPr>
          <w:rFonts w:ascii="Arial" w:hAnsi="Arial" w:cs="Arial"/>
          <w:sz w:val="22"/>
          <w:szCs w:val="22"/>
        </w:rPr>
      </w:pPr>
    </w:p>
    <w:p w14:paraId="29DE1B3B" w14:textId="77777777" w:rsidR="001B541E" w:rsidRPr="00C05151" w:rsidRDefault="001B541E" w:rsidP="001B541E">
      <w:pPr>
        <w:jc w:val="right"/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 xml:space="preserve">................................dn. ............................           </w:t>
      </w:r>
    </w:p>
    <w:p w14:paraId="48C76539" w14:textId="77777777" w:rsidR="001B541E" w:rsidRPr="00C05151" w:rsidRDefault="001B541E" w:rsidP="001B541E">
      <w:pPr>
        <w:jc w:val="right"/>
        <w:rPr>
          <w:rFonts w:ascii="Arial" w:hAnsi="Arial" w:cs="Arial"/>
          <w:sz w:val="22"/>
          <w:szCs w:val="22"/>
        </w:rPr>
      </w:pPr>
    </w:p>
    <w:p w14:paraId="24831DCA" w14:textId="77777777" w:rsidR="001B541E" w:rsidRPr="00C05151" w:rsidRDefault="001B541E" w:rsidP="001B541E">
      <w:pPr>
        <w:rPr>
          <w:rFonts w:ascii="Arial" w:hAnsi="Arial" w:cs="Arial"/>
          <w:sz w:val="22"/>
          <w:szCs w:val="22"/>
        </w:rPr>
      </w:pPr>
    </w:p>
    <w:p w14:paraId="551A9F4E" w14:textId="77777777" w:rsidR="001B541E" w:rsidRPr="00C05151" w:rsidRDefault="001B541E" w:rsidP="001B541E">
      <w:pPr>
        <w:rPr>
          <w:rFonts w:ascii="Arial" w:hAnsi="Arial" w:cs="Arial"/>
          <w:sz w:val="22"/>
          <w:szCs w:val="22"/>
        </w:rPr>
      </w:pPr>
      <w:r w:rsidRPr="00C05151">
        <w:rPr>
          <w:rFonts w:ascii="Arial" w:hAnsi="Arial" w:cs="Arial"/>
          <w:sz w:val="22"/>
          <w:szCs w:val="22"/>
        </w:rPr>
        <w:t xml:space="preserve">..............................................................           </w:t>
      </w:r>
    </w:p>
    <w:p w14:paraId="795E53C4" w14:textId="77777777" w:rsidR="001B541E" w:rsidRPr="00C05151" w:rsidRDefault="001B541E" w:rsidP="001B541E">
      <w:pPr>
        <w:pStyle w:val="Tekstpodstawowywcity"/>
        <w:rPr>
          <w:rFonts w:ascii="Arial" w:hAnsi="Arial" w:cs="Arial"/>
          <w:sz w:val="18"/>
          <w:szCs w:val="18"/>
        </w:rPr>
      </w:pPr>
      <w:r w:rsidRPr="00C05151">
        <w:rPr>
          <w:rFonts w:ascii="Arial" w:hAnsi="Arial" w:cs="Arial"/>
          <w:sz w:val="18"/>
          <w:szCs w:val="18"/>
        </w:rPr>
        <w:t>podpisy i pieczęcie osób upoważnionych</w:t>
      </w:r>
    </w:p>
    <w:p w14:paraId="32C07DA4" w14:textId="77777777" w:rsidR="001B541E" w:rsidRPr="00C05151" w:rsidRDefault="001B541E" w:rsidP="001B541E">
      <w:pPr>
        <w:pStyle w:val="Tekstpodstawowywcity"/>
        <w:rPr>
          <w:rFonts w:ascii="Arial" w:hAnsi="Arial" w:cs="Arial"/>
          <w:sz w:val="18"/>
          <w:szCs w:val="18"/>
        </w:rPr>
      </w:pPr>
      <w:r w:rsidRPr="00C05151">
        <w:rPr>
          <w:rFonts w:ascii="Arial" w:hAnsi="Arial" w:cs="Arial"/>
          <w:sz w:val="18"/>
          <w:szCs w:val="18"/>
        </w:rPr>
        <w:t>do reprezentowania Wykonawcy</w:t>
      </w:r>
    </w:p>
    <w:p w14:paraId="1DA0C4BD" w14:textId="77777777"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14:paraId="76CD6EDE" w14:textId="1C12171D" w:rsidR="001B541E" w:rsidRPr="00A953C6" w:rsidRDefault="001B541E" w:rsidP="00A953C6">
      <w:pPr>
        <w:rPr>
          <w:rFonts w:ascii="Arial" w:hAnsi="Arial" w:cs="Arial"/>
          <w:i/>
        </w:rPr>
      </w:pPr>
      <w:bookmarkStart w:id="0" w:name="_GoBack"/>
      <w:bookmarkEnd w:id="0"/>
    </w:p>
    <w:sectPr w:rsidR="001B541E" w:rsidRPr="00A953C6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BF6B18" w14:textId="77777777" w:rsidR="00F8459D" w:rsidRDefault="00F8459D">
      <w:r>
        <w:separator/>
      </w:r>
    </w:p>
  </w:endnote>
  <w:endnote w:type="continuationSeparator" w:id="0">
    <w:p w14:paraId="48F327E9" w14:textId="77777777" w:rsidR="00F8459D" w:rsidRDefault="00F84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5EE5E5" w14:textId="77777777"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A66313" w14:textId="77777777"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798E2" w14:textId="66C0BD2E" w:rsidR="00CA0351" w:rsidRDefault="005C081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565B0A" wp14:editId="2A785E27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1AF8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14:paraId="57F0BAE4" w14:textId="77777777"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53C6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53C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5E8835" w14:textId="77777777"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9C205C" w14:textId="77777777" w:rsidR="00CA0351" w:rsidRDefault="00CA0351">
    <w:pPr>
      <w:pStyle w:val="Stopka"/>
      <w:tabs>
        <w:tab w:val="clear" w:pos="4536"/>
      </w:tabs>
      <w:jc w:val="center"/>
    </w:pPr>
  </w:p>
  <w:p w14:paraId="579251B9" w14:textId="77777777"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55A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58F68" w14:textId="77777777" w:rsidR="00F8459D" w:rsidRDefault="00F8459D">
      <w:r>
        <w:separator/>
      </w:r>
    </w:p>
  </w:footnote>
  <w:footnote w:type="continuationSeparator" w:id="0">
    <w:p w14:paraId="4F53035F" w14:textId="77777777" w:rsidR="00F8459D" w:rsidRDefault="00F845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11151" w14:textId="77777777" w:rsidR="008824EA" w:rsidRDefault="008824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B475D" w14:textId="77777777" w:rsidR="008824EA" w:rsidRDefault="008824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80383" w14:textId="77777777" w:rsidR="008824EA" w:rsidRDefault="008824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ED087C"/>
    <w:multiLevelType w:val="hybridMultilevel"/>
    <w:tmpl w:val="1D20D5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19"/>
  </w:num>
  <w:num w:numId="4">
    <w:abstractNumId w:val="25"/>
  </w:num>
  <w:num w:numId="5">
    <w:abstractNumId w:val="10"/>
  </w:num>
  <w:num w:numId="6">
    <w:abstractNumId w:val="14"/>
  </w:num>
  <w:num w:numId="7">
    <w:abstractNumId w:val="24"/>
  </w:num>
  <w:num w:numId="8">
    <w:abstractNumId w:val="17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8"/>
  </w:num>
  <w:num w:numId="12">
    <w:abstractNumId w:val="28"/>
  </w:num>
  <w:num w:numId="13">
    <w:abstractNumId w:val="3"/>
  </w:num>
  <w:num w:numId="14">
    <w:abstractNumId w:val="23"/>
  </w:num>
  <w:num w:numId="15">
    <w:abstractNumId w:val="7"/>
  </w:num>
  <w:num w:numId="16">
    <w:abstractNumId w:val="12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1"/>
  </w:num>
  <w:num w:numId="20">
    <w:abstractNumId w:val="2"/>
  </w:num>
  <w:num w:numId="21">
    <w:abstractNumId w:val="13"/>
  </w:num>
  <w:num w:numId="22">
    <w:abstractNumId w:val="0"/>
  </w:num>
  <w:num w:numId="23">
    <w:abstractNumId w:val="27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EA"/>
    <w:rsid w:val="00006B5B"/>
    <w:rsid w:val="00014627"/>
    <w:rsid w:val="000600B5"/>
    <w:rsid w:val="000E2D26"/>
    <w:rsid w:val="001155AC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1D78"/>
    <w:rsid w:val="003D5087"/>
    <w:rsid w:val="003F4C0E"/>
    <w:rsid w:val="003F5C86"/>
    <w:rsid w:val="004025A9"/>
    <w:rsid w:val="0040294E"/>
    <w:rsid w:val="00414D84"/>
    <w:rsid w:val="004814F8"/>
    <w:rsid w:val="004B616D"/>
    <w:rsid w:val="004C1BCD"/>
    <w:rsid w:val="00534EBA"/>
    <w:rsid w:val="00541C19"/>
    <w:rsid w:val="00577E99"/>
    <w:rsid w:val="00583EF9"/>
    <w:rsid w:val="00587DBF"/>
    <w:rsid w:val="005A476D"/>
    <w:rsid w:val="005C0814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C0897"/>
    <w:rsid w:val="00802275"/>
    <w:rsid w:val="008443B5"/>
    <w:rsid w:val="008824EA"/>
    <w:rsid w:val="008A3EF3"/>
    <w:rsid w:val="008F7860"/>
    <w:rsid w:val="00903B9A"/>
    <w:rsid w:val="00916DD6"/>
    <w:rsid w:val="0093214C"/>
    <w:rsid w:val="0095289F"/>
    <w:rsid w:val="00976F8E"/>
    <w:rsid w:val="009B230D"/>
    <w:rsid w:val="009B4778"/>
    <w:rsid w:val="009E25D7"/>
    <w:rsid w:val="009F201D"/>
    <w:rsid w:val="00A14853"/>
    <w:rsid w:val="00A7581F"/>
    <w:rsid w:val="00A776D8"/>
    <w:rsid w:val="00A953C6"/>
    <w:rsid w:val="00AA70AA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5151"/>
    <w:rsid w:val="00C112B9"/>
    <w:rsid w:val="00C963FE"/>
    <w:rsid w:val="00CA0351"/>
    <w:rsid w:val="00CD2766"/>
    <w:rsid w:val="00D129B6"/>
    <w:rsid w:val="00D13914"/>
    <w:rsid w:val="00D1478D"/>
    <w:rsid w:val="00D3354F"/>
    <w:rsid w:val="00D63505"/>
    <w:rsid w:val="00D852D1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8459D"/>
    <w:rsid w:val="00F92A94"/>
    <w:rsid w:val="00FB1361"/>
    <w:rsid w:val="00FC5042"/>
    <w:rsid w:val="00FD06FE"/>
    <w:rsid w:val="00FD2E21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8CBDEFA"/>
  <w15:docId w15:val="{99291FAD-C992-43F1-9052-7FEC43FE1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B4778"/>
    <w:rPr>
      <w:color w:val="605E5C"/>
      <w:shd w:val="clear" w:color="auto" w:fill="E1DFDD"/>
    </w:rPr>
  </w:style>
  <w:style w:type="paragraph" w:customStyle="1" w:styleId="tytu">
    <w:name w:val="tytuł"/>
    <w:basedOn w:val="Normalny"/>
    <w:next w:val="Normalny"/>
    <w:autoRedefine/>
    <w:uiPriority w:val="99"/>
    <w:rsid w:val="009B4778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9B4778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1314</Words>
  <Characters>10239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11530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Katarzyna Kaczorowska</cp:lastModifiedBy>
  <cp:revision>4</cp:revision>
  <cp:lastPrinted>1899-12-31T23:00:00Z</cp:lastPrinted>
  <dcterms:created xsi:type="dcterms:W3CDTF">2020-06-30T09:04:00Z</dcterms:created>
  <dcterms:modified xsi:type="dcterms:W3CDTF">2020-06-30T09:08:00Z</dcterms:modified>
</cp:coreProperties>
</file>