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72B2D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F704D" w:rsidRPr="009F704D">
        <w:rPr>
          <w:rFonts w:ascii="Times New Roman" w:hAnsi="Times New Roman"/>
          <w:b/>
        </w:rPr>
        <w:t>NA/P/168/2020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F704D" w:rsidRPr="009F704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F704D" w:rsidRPr="009F704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F704D" w:rsidRPr="009F704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F704D" w:rsidRPr="009F704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F704D" w:rsidRPr="009F704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F704D" w:rsidRPr="009F704D">
        <w:rPr>
          <w:rFonts w:ascii="Times New Roman" w:hAnsi="Times New Roman"/>
        </w:rPr>
        <w:t>(</w:t>
      </w:r>
      <w:proofErr w:type="spellStart"/>
      <w:r w:rsidR="009F704D" w:rsidRPr="009F704D">
        <w:rPr>
          <w:rFonts w:ascii="Times New Roman" w:hAnsi="Times New Roman"/>
        </w:rPr>
        <w:t>t.j</w:t>
      </w:r>
      <w:proofErr w:type="spellEnd"/>
      <w:r w:rsidR="009F704D" w:rsidRPr="009F704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F704D" w:rsidRPr="009F704D">
        <w:rPr>
          <w:rFonts w:ascii="Times New Roman" w:hAnsi="Times New Roman"/>
          <w:b/>
        </w:rPr>
        <w:t>Dostawa 2 sztuk kolorowych urządzeń wielofunkcyjnych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F704D" w:rsidRPr="009F704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9F704D" w:rsidRPr="00997D0F" w:rsidRDefault="009F704D" w:rsidP="009F704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F704D" w:rsidRPr="00023477" w:rsidRDefault="009F704D" w:rsidP="009F704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F704D" w:rsidRPr="00997D0F" w:rsidRDefault="009F704D" w:rsidP="009F704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704D" w:rsidRPr="000247FF" w:rsidRDefault="009F704D" w:rsidP="009F704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9F704D" w:rsidRPr="000247FF" w:rsidRDefault="009F704D" w:rsidP="009F704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48D" w:rsidRDefault="00B0748D" w:rsidP="0038231F">
      <w:pPr>
        <w:spacing w:after="0" w:line="240" w:lineRule="auto"/>
      </w:pPr>
      <w:r>
        <w:separator/>
      </w:r>
    </w:p>
  </w:endnote>
  <w:endnote w:type="continuationSeparator" w:id="0">
    <w:p w:rsidR="00B0748D" w:rsidRDefault="00B074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04D" w:rsidRDefault="009F70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2B2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2B2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04D" w:rsidRDefault="009F70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48D" w:rsidRDefault="00B0748D" w:rsidP="0038231F">
      <w:pPr>
        <w:spacing w:after="0" w:line="240" w:lineRule="auto"/>
      </w:pPr>
      <w:r>
        <w:separator/>
      </w:r>
    </w:p>
  </w:footnote>
  <w:footnote w:type="continuationSeparator" w:id="0">
    <w:p w:rsidR="00B0748D" w:rsidRDefault="00B074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04D" w:rsidRDefault="009F70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04D" w:rsidRDefault="009F70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04D" w:rsidRDefault="009F70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748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2B2D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F704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748D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ED2B64B-2717-4B24-A304-BC175DB1F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6A7E8-DE7D-4D8B-B92B-A21265EF8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648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2020-06-29T08:01:00Z</dcterms:created>
  <dcterms:modified xsi:type="dcterms:W3CDTF">2020-06-29T08:01:00Z</dcterms:modified>
</cp:coreProperties>
</file>